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</w:rPr>
              <w:drawing>
                <wp:inline distT="0" distB="0" distL="0" distR="0" wp14:anchorId="0EBCF657" wp14:editId="02431D0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3E6F46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3E6F46">
              <w:rPr>
                <w:color w:val="FFE599"/>
                <w:sz w:val="20"/>
                <w:szCs w:val="18"/>
                <w:lang w:val="sr-Cyrl-RS"/>
              </w:rPr>
              <w:t xml:space="preserve">РЕШЕЊЕ </w:t>
            </w:r>
          </w:p>
          <w:p w:rsidR="00932A9A" w:rsidRPr="00771D86" w:rsidRDefault="003E6F46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О УСВАЈАЊУ СТАНДАРДА КВАЛИФИКАЦИЈЕ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  <w:r w:rsidR="00742AC8" w:rsidRPr="00742AC8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РУКОВАЛАЦ МЕХАНИЗАЦИЈОМ У ПОВРШИНСКОЈ ЕКСПЛОАТАЦИЈИ</w:t>
            </w: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</w:p>
          <w:p w:rsidR="00932A9A" w:rsidRPr="00771D86" w:rsidRDefault="006B4661" w:rsidP="008B1692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>("Сл. гласник РС - Просветни гласник", бр.</w:t>
            </w:r>
            <w:r w:rsidR="003E6F46">
              <w:rPr>
                <w:sz w:val="18"/>
                <w:szCs w:val="18"/>
                <w:lang w:val="sr-Cyrl-RS"/>
              </w:rPr>
              <w:t xml:space="preserve"> </w:t>
            </w:r>
            <w:r w:rsidRPr="006B4661">
              <w:rPr>
                <w:sz w:val="18"/>
                <w:szCs w:val="18"/>
                <w:lang w:val="sr-Cyrl-RS"/>
              </w:rPr>
              <w:t>1/2024)</w:t>
            </w:r>
          </w:p>
        </w:tc>
      </w:tr>
    </w:tbl>
    <w:p w:rsidR="005571C9" w:rsidRDefault="005571C9" w:rsidP="005571C9">
      <w:pPr>
        <w:spacing w:after="120" w:line="276" w:lineRule="auto"/>
        <w:contextualSpacing w:val="0"/>
        <w:rPr>
          <w:rFonts w:ascii="Arial" w:hAnsi="Arial" w:cs="Arial"/>
        </w:rPr>
      </w:pPr>
      <w:bookmarkStart w:id="0" w:name="str_1"/>
      <w:bookmarkEnd w:id="0"/>
    </w:p>
    <w:p w:rsidR="005571C9" w:rsidRPr="005571C9" w:rsidRDefault="005571C9" w:rsidP="005571C9">
      <w:pPr>
        <w:spacing w:after="120" w:line="276" w:lineRule="auto"/>
        <w:contextualSpacing w:val="0"/>
        <w:rPr>
          <w:rFonts w:ascii="Arial" w:hAnsi="Arial" w:cs="Arial"/>
        </w:rPr>
      </w:pPr>
      <w:r w:rsidRPr="005571C9">
        <w:rPr>
          <w:rFonts w:ascii="Arial" w:hAnsi="Arial" w:cs="Arial"/>
        </w:rPr>
        <w:t>1. Усваја се стандард квалификације „Руковалац механизацијом у површинској експлоатацијиˮ, који је одштампан у Прилогу 1. овог решења и чини њего</w:t>
      </w:r>
      <w:bookmarkStart w:id="1" w:name="_GoBack"/>
      <w:bookmarkEnd w:id="1"/>
      <w:r w:rsidRPr="005571C9">
        <w:rPr>
          <w:rFonts w:ascii="Arial" w:hAnsi="Arial" w:cs="Arial"/>
        </w:rPr>
        <w:t>в саставни део.</w:t>
      </w:r>
    </w:p>
    <w:p w:rsidR="005571C9" w:rsidRPr="005571C9" w:rsidRDefault="005571C9" w:rsidP="005571C9">
      <w:pPr>
        <w:spacing w:after="120" w:line="276" w:lineRule="auto"/>
        <w:contextualSpacing w:val="0"/>
        <w:rPr>
          <w:rFonts w:ascii="Arial" w:hAnsi="Arial" w:cs="Arial"/>
        </w:rPr>
      </w:pPr>
      <w:r w:rsidRPr="005571C9">
        <w:rPr>
          <w:rFonts w:ascii="Arial" w:hAnsi="Arial" w:cs="Arial"/>
        </w:rPr>
        <w:t>2. Ово решење објавити у „Службеном гласнику Републике Србије – Просветном гласнику”.</w:t>
      </w:r>
    </w:p>
    <w:p w:rsidR="005571C9" w:rsidRDefault="005571C9" w:rsidP="005571C9">
      <w:pPr>
        <w:spacing w:after="120" w:line="276" w:lineRule="auto"/>
        <w:contextualSpacing w:val="0"/>
        <w:rPr>
          <w:lang w:val="en-US"/>
        </w:rPr>
      </w:pPr>
    </w:p>
    <w:p w:rsidR="00742AC8" w:rsidRDefault="00742AC8" w:rsidP="00742A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45DD341" wp14:editId="5E7E4A70">
            <wp:extent cx="5732145" cy="75433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C8" w:rsidRDefault="00742AC8" w:rsidP="00742AC8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2DFAA51F" wp14:editId="039D6876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C8" w:rsidRDefault="00742AC8" w:rsidP="00742AC8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48BD344F" wp14:editId="1D8C9271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C8" w:rsidRDefault="00742AC8" w:rsidP="00742AC8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4DAC76D" wp14:editId="48217A49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C8" w:rsidRDefault="00742AC8" w:rsidP="00742AC8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475D2C9E" wp14:editId="5C858B07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C8" w:rsidRDefault="00742AC8" w:rsidP="00742AC8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0A337F63" wp14:editId="74AAA565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C8" w:rsidRDefault="00742AC8" w:rsidP="00742AC8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519808E1" wp14:editId="50997CE0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C8" w:rsidRDefault="00742AC8" w:rsidP="003E6F46">
      <w:pPr>
        <w:spacing w:after="120" w:line="276" w:lineRule="auto"/>
        <w:contextualSpacing w:val="0"/>
        <w:jc w:val="center"/>
        <w:rPr>
          <w:lang w:val="en-US"/>
        </w:rPr>
      </w:pPr>
    </w:p>
    <w:sectPr w:rsidR="00742AC8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5571C9">
      <w:rPr>
        <w:caps/>
        <w:noProof/>
        <w:color w:val="5B9BD5"/>
      </w:rPr>
      <w:t>7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228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708"/>
    <w:rsid w:val="000831BD"/>
    <w:rsid w:val="000B7E24"/>
    <w:rsid w:val="000C5867"/>
    <w:rsid w:val="00172385"/>
    <w:rsid w:val="00192081"/>
    <w:rsid w:val="001C11FA"/>
    <w:rsid w:val="00251BA3"/>
    <w:rsid w:val="002A17CE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2287B"/>
    <w:rsid w:val="0044547E"/>
    <w:rsid w:val="00462924"/>
    <w:rsid w:val="004666EA"/>
    <w:rsid w:val="004777E6"/>
    <w:rsid w:val="004F4265"/>
    <w:rsid w:val="005029F7"/>
    <w:rsid w:val="00517A41"/>
    <w:rsid w:val="005571C9"/>
    <w:rsid w:val="00596ED1"/>
    <w:rsid w:val="005D6DF1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42AC8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34F09"/>
    <w:rsid w:val="00C21715"/>
    <w:rsid w:val="00C40AD5"/>
    <w:rsid w:val="00C56CC9"/>
    <w:rsid w:val="00C83A85"/>
    <w:rsid w:val="00CD40D8"/>
    <w:rsid w:val="00D70371"/>
    <w:rsid w:val="00DA3096"/>
    <w:rsid w:val="00DB1263"/>
    <w:rsid w:val="00DD75D6"/>
    <w:rsid w:val="00E110B2"/>
    <w:rsid w:val="00E25874"/>
    <w:rsid w:val="00E72AD7"/>
    <w:rsid w:val="00ED4389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3A611D4"/>
  <w15:docId w15:val="{52168EA0-94E6-45BF-8C29-EE8DC4DB3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92A70-8A0E-45A8-9DB1-09514C4AF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7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2024-01-26T07:09:00Z</dcterms:created>
  <dcterms:modified xsi:type="dcterms:W3CDTF">2024-01-26T07:11:00Z</dcterms:modified>
</cp:coreProperties>
</file>