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1F1F34A5" wp14:editId="0B3360A2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F54E5C" w:rsidRPr="00495177" w:rsidRDefault="00BD61DE" w:rsidP="00495177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BD61DE">
              <w:rPr>
                <w:color w:val="FFE599"/>
                <w:sz w:val="22"/>
                <w:szCs w:val="22"/>
              </w:rPr>
              <w:t>РЕШЕЊЕ</w:t>
            </w:r>
            <w:r w:rsidR="009E6A39">
              <w:rPr>
                <w:color w:val="FFE599"/>
                <w:sz w:val="22"/>
                <w:szCs w:val="22"/>
              </w:rPr>
              <w:t xml:space="preserve"> </w:t>
            </w:r>
          </w:p>
          <w:p w:rsidR="00932A9A" w:rsidRPr="00FB1C21" w:rsidRDefault="00BD61DE" w:rsidP="00FB1C2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</w:pPr>
            <w:r w:rsidRPr="00BD61DE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>О УСВАЈАЊУ СТАНДАРДА КВАЛИФИКАЦИЈЕ „ТЕХНИЧАР ПРОМОЦИЈЕ И АРАНЖИРАЊА У ТРГОВИНИ”</w:t>
            </w:r>
            <w:r w:rsidR="004F1D94" w:rsidRPr="004F1D9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 xml:space="preserve"> </w:t>
            </w:r>
          </w:p>
          <w:p w:rsidR="00932A9A" w:rsidRPr="00801FF1" w:rsidRDefault="00DF039D" w:rsidP="00495177">
            <w:pPr>
              <w:pStyle w:val="podnaslovpropisa"/>
              <w:rPr>
                <w:sz w:val="18"/>
                <w:szCs w:val="18"/>
              </w:rPr>
            </w:pPr>
            <w:r w:rsidRPr="00DF039D">
              <w:rPr>
                <w:sz w:val="18"/>
                <w:szCs w:val="18"/>
              </w:rPr>
              <w:t>("</w:t>
            </w:r>
            <w:r>
              <w:rPr>
                <w:sz w:val="18"/>
                <w:szCs w:val="18"/>
              </w:rPr>
              <w:t>Сл</w:t>
            </w:r>
            <w:r w:rsidRPr="00DF039D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РС</w:t>
            </w:r>
            <w:r w:rsidRPr="00DF039D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Просветни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", </w:t>
            </w:r>
            <w:r>
              <w:rPr>
                <w:sz w:val="18"/>
                <w:szCs w:val="18"/>
              </w:rPr>
              <w:t>бр</w:t>
            </w:r>
            <w:r w:rsidRPr="00DF039D">
              <w:rPr>
                <w:sz w:val="18"/>
                <w:szCs w:val="18"/>
              </w:rPr>
              <w:t xml:space="preserve">. </w:t>
            </w:r>
            <w:r w:rsidR="00495177">
              <w:rPr>
                <w:sz w:val="18"/>
                <w:szCs w:val="18"/>
              </w:rPr>
              <w:t>2</w:t>
            </w:r>
            <w:r w:rsidRPr="00DF039D">
              <w:rPr>
                <w:sz w:val="18"/>
                <w:szCs w:val="18"/>
              </w:rPr>
              <w:t>/202</w:t>
            </w:r>
            <w:r w:rsidR="00495177">
              <w:rPr>
                <w:sz w:val="18"/>
                <w:szCs w:val="18"/>
              </w:rPr>
              <w:t>6</w:t>
            </w:r>
            <w:r w:rsidRPr="00DF039D">
              <w:rPr>
                <w:sz w:val="18"/>
                <w:szCs w:val="18"/>
              </w:rPr>
              <w:t>)</w:t>
            </w:r>
          </w:p>
        </w:tc>
      </w:tr>
    </w:tbl>
    <w:p w:rsidR="00350E81" w:rsidRPr="00BD61DE" w:rsidRDefault="00350E81" w:rsidP="00BD61D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bookmarkStart w:id="0" w:name="str_1"/>
      <w:bookmarkStart w:id="1" w:name="clan_1"/>
      <w:bookmarkEnd w:id="0"/>
      <w:bookmarkEnd w:id="1"/>
    </w:p>
    <w:p w:rsidR="00BD61DE" w:rsidRPr="00BD61DE" w:rsidRDefault="00BD61DE" w:rsidP="00BD61D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Усваја се стандард квалификације „Техничар промоције и аранжирања у трговини” који је одштампан у Прилогу 1. </w:t>
      </w:r>
      <w:proofErr w:type="gramStart"/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gramEnd"/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решења и чини његов саставни део.</w:t>
      </w:r>
    </w:p>
    <w:p w:rsidR="00BD61DE" w:rsidRPr="00BD61DE" w:rsidRDefault="00BD61DE" w:rsidP="00BD61D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2. Ово решење објавити у „Службеном гласнику Републике Србије – Просветном гласнику”.</w:t>
      </w:r>
    </w:p>
    <w:p w:rsidR="00BD61DE" w:rsidRPr="00BD61DE" w:rsidRDefault="00BD61DE" w:rsidP="00BD61DE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Број 611-00-00350/2026-03</w:t>
      </w:r>
    </w:p>
    <w:p w:rsidR="00BD61DE" w:rsidRPr="00BD61DE" w:rsidRDefault="00BD61DE" w:rsidP="00BD61DE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 Београду, 18.</w:t>
      </w:r>
      <w:proofErr w:type="gramEnd"/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gramStart"/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марта</w:t>
      </w:r>
      <w:proofErr w:type="gramEnd"/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2026. </w:t>
      </w:r>
      <w:proofErr w:type="gramStart"/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године</w:t>
      </w:r>
      <w:proofErr w:type="gramEnd"/>
    </w:p>
    <w:p w:rsidR="00BD61DE" w:rsidRPr="00BD61DE" w:rsidRDefault="00BD61DE" w:rsidP="00BD61DE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Министар,</w:t>
      </w:r>
    </w:p>
    <w:p w:rsidR="00BD61DE" w:rsidRPr="00BD61DE" w:rsidRDefault="00BD61DE" w:rsidP="00BD61DE">
      <w:pPr>
        <w:spacing w:before="0" w:after="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проф</w:t>
      </w:r>
      <w:proofErr w:type="gramEnd"/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. </w:t>
      </w:r>
      <w:proofErr w:type="gramStart"/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др</w:t>
      </w:r>
      <w:proofErr w:type="gramEnd"/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 </w:t>
      </w:r>
      <w:r w:rsidRPr="00BD61DE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Дејан Вук Станковић, </w:t>
      </w:r>
      <w:r w:rsidRPr="00BD61DE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с.р.</w:t>
      </w:r>
    </w:p>
    <w:p w:rsidR="00BD61DE" w:rsidRPr="00BD61DE" w:rsidRDefault="00BD61DE" w:rsidP="00BD61D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D61D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E22E4B2" wp14:editId="4BAC6C56">
            <wp:extent cx="5468400" cy="7200000"/>
            <wp:effectExtent l="0" t="0" r="0" b="1270"/>
            <wp:docPr id="8" name="Picture 8" descr="https://reg.pravno-informacioni-sistem.rs/api/Attachment/slike/440098/Tehnicar-promocije-trgovina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40098/Tehnicar-promocije-trgovina_Pag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DE" w:rsidRPr="00BD61DE" w:rsidRDefault="00BD61DE" w:rsidP="00BD61D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D61D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0C4F9D5" wp14:editId="0FB12B03">
            <wp:extent cx="5468400" cy="7200000"/>
            <wp:effectExtent l="0" t="0" r="0" b="1270"/>
            <wp:docPr id="7" name="Picture 7" descr="https://reg.pravno-informacioni-sistem.rs/api/Attachment/slike/440098/Tehnicar-promocije-trgovina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40098/Tehnicar-promocije-trgovina_Page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DE" w:rsidRPr="00BD61DE" w:rsidRDefault="00BD61DE" w:rsidP="00BD61D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D61D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ACBC245" wp14:editId="15E8A30A">
            <wp:extent cx="5468400" cy="7200000"/>
            <wp:effectExtent l="0" t="0" r="0" b="1270"/>
            <wp:docPr id="6" name="Picture 6" descr="https://reg.pravno-informacioni-sistem.rs/api/Attachment/slike/440098/Tehnicar-promocije-trgovina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40098/Tehnicar-promocije-trgovina_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DE" w:rsidRPr="00BD61DE" w:rsidRDefault="00BD61DE" w:rsidP="00BD61D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D61D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8C38589" wp14:editId="1FE69683">
            <wp:extent cx="5468400" cy="7200000"/>
            <wp:effectExtent l="0" t="0" r="0" b="1270"/>
            <wp:docPr id="5" name="Picture 5" descr="https://reg.pravno-informacioni-sistem.rs/api/Attachment/slike/440098/Tehnicar-promocije-trgovina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40098/Tehnicar-promocije-trgovina_Page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DE" w:rsidRPr="00BD61DE" w:rsidRDefault="00BD61DE" w:rsidP="00BD61D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D61D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C28ECD7" wp14:editId="7912D85B">
            <wp:extent cx="5468400" cy="7200000"/>
            <wp:effectExtent l="0" t="0" r="0" b="1270"/>
            <wp:docPr id="4" name="Picture 4" descr="https://reg.pravno-informacioni-sistem.rs/api/Attachment/slike/440098/Tehnicar-promocije-trgovina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40098/Tehnicar-promocije-trgovina_Page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DE" w:rsidRPr="00BD61DE" w:rsidRDefault="00BD61DE" w:rsidP="00BD61D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D61D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3031CC2" wp14:editId="09732881">
            <wp:extent cx="5468400" cy="7200000"/>
            <wp:effectExtent l="0" t="0" r="0" b="1270"/>
            <wp:docPr id="3" name="Picture 3" descr="https://reg.pravno-informacioni-sistem.rs/api/Attachment/slike/440098/Tehnicar-promocije-trgovina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40098/Tehnicar-promocije-trgovina_Page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DE" w:rsidRPr="00BD61DE" w:rsidRDefault="00BD61DE" w:rsidP="00BD61D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D61DE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1E5912A" wp14:editId="7EFEC9DA">
            <wp:extent cx="5468400" cy="7200000"/>
            <wp:effectExtent l="0" t="0" r="0" b="1270"/>
            <wp:docPr id="2" name="Picture 2" descr="https://reg.pravno-informacioni-sistem.rs/api/Attachment/slike/440098/Tehnicar-promocije-trgovina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40098/Tehnicar-promocije-trgovina_Page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DE" w:rsidRDefault="00BD61DE" w:rsidP="00350E81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bookmarkStart w:id="2" w:name="_GoBack"/>
      <w:bookmarkEnd w:id="2"/>
    </w:p>
    <w:sectPr w:rsidR="00BD61DE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425885">
      <w:rPr>
        <w:caps/>
        <w:noProof/>
        <w:color w:val="5B9BD5"/>
      </w:rPr>
      <w:t>8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hideGrammaticalErrors/>
  <w:proofState w:grammar="clean"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12422"/>
    <w:rsid w:val="00022832"/>
    <w:rsid w:val="0003305F"/>
    <w:rsid w:val="00044975"/>
    <w:rsid w:val="000540A1"/>
    <w:rsid w:val="00060FD2"/>
    <w:rsid w:val="0006514D"/>
    <w:rsid w:val="000831BD"/>
    <w:rsid w:val="000B1D00"/>
    <w:rsid w:val="000C5867"/>
    <w:rsid w:val="00172C45"/>
    <w:rsid w:val="0018073B"/>
    <w:rsid w:val="00192081"/>
    <w:rsid w:val="001C11FA"/>
    <w:rsid w:val="001E48E4"/>
    <w:rsid w:val="00251BA3"/>
    <w:rsid w:val="002647B4"/>
    <w:rsid w:val="00264F12"/>
    <w:rsid w:val="002673D9"/>
    <w:rsid w:val="002A17CE"/>
    <w:rsid w:val="002E1620"/>
    <w:rsid w:val="002E5B4F"/>
    <w:rsid w:val="002E610A"/>
    <w:rsid w:val="00350E81"/>
    <w:rsid w:val="00352BAB"/>
    <w:rsid w:val="003629AD"/>
    <w:rsid w:val="003678AF"/>
    <w:rsid w:val="00380192"/>
    <w:rsid w:val="003858A6"/>
    <w:rsid w:val="003960C1"/>
    <w:rsid w:val="0039763D"/>
    <w:rsid w:val="003C4BB6"/>
    <w:rsid w:val="003C7833"/>
    <w:rsid w:val="003D018B"/>
    <w:rsid w:val="003D6F7D"/>
    <w:rsid w:val="0042287B"/>
    <w:rsid w:val="00425885"/>
    <w:rsid w:val="0044547E"/>
    <w:rsid w:val="004777E6"/>
    <w:rsid w:val="00495177"/>
    <w:rsid w:val="004A361C"/>
    <w:rsid w:val="004F1D94"/>
    <w:rsid w:val="004F4265"/>
    <w:rsid w:val="005029F7"/>
    <w:rsid w:val="00517A41"/>
    <w:rsid w:val="005613EC"/>
    <w:rsid w:val="0056155A"/>
    <w:rsid w:val="005627C6"/>
    <w:rsid w:val="00590C0E"/>
    <w:rsid w:val="00596ED1"/>
    <w:rsid w:val="005B53B1"/>
    <w:rsid w:val="005B627F"/>
    <w:rsid w:val="005D6DF1"/>
    <w:rsid w:val="005F099A"/>
    <w:rsid w:val="005F6DF4"/>
    <w:rsid w:val="00606197"/>
    <w:rsid w:val="00612841"/>
    <w:rsid w:val="00643E74"/>
    <w:rsid w:val="00665421"/>
    <w:rsid w:val="006666A7"/>
    <w:rsid w:val="00674AB0"/>
    <w:rsid w:val="00692117"/>
    <w:rsid w:val="006C26FD"/>
    <w:rsid w:val="006E10C5"/>
    <w:rsid w:val="0073071D"/>
    <w:rsid w:val="00734AFA"/>
    <w:rsid w:val="007461F6"/>
    <w:rsid w:val="00747C51"/>
    <w:rsid w:val="007950A7"/>
    <w:rsid w:val="007A55AE"/>
    <w:rsid w:val="007B3801"/>
    <w:rsid w:val="007C567D"/>
    <w:rsid w:val="00801FF1"/>
    <w:rsid w:val="008050DD"/>
    <w:rsid w:val="0081111A"/>
    <w:rsid w:val="00812B2A"/>
    <w:rsid w:val="00820343"/>
    <w:rsid w:val="00824D13"/>
    <w:rsid w:val="008501BD"/>
    <w:rsid w:val="008A1FF3"/>
    <w:rsid w:val="008A7B32"/>
    <w:rsid w:val="008C673E"/>
    <w:rsid w:val="00905917"/>
    <w:rsid w:val="009238C2"/>
    <w:rsid w:val="00932A9A"/>
    <w:rsid w:val="00944E3C"/>
    <w:rsid w:val="00976DDB"/>
    <w:rsid w:val="00987BD4"/>
    <w:rsid w:val="00996045"/>
    <w:rsid w:val="00997767"/>
    <w:rsid w:val="009A1B18"/>
    <w:rsid w:val="009A29D1"/>
    <w:rsid w:val="009B37BC"/>
    <w:rsid w:val="009B5A12"/>
    <w:rsid w:val="009B7D5A"/>
    <w:rsid w:val="009D4583"/>
    <w:rsid w:val="009E6A39"/>
    <w:rsid w:val="00A31AF5"/>
    <w:rsid w:val="00A43155"/>
    <w:rsid w:val="00A461EE"/>
    <w:rsid w:val="00A62947"/>
    <w:rsid w:val="00A771D7"/>
    <w:rsid w:val="00B11EDB"/>
    <w:rsid w:val="00B20593"/>
    <w:rsid w:val="00B75805"/>
    <w:rsid w:val="00BD61DE"/>
    <w:rsid w:val="00C11D71"/>
    <w:rsid w:val="00C40AD5"/>
    <w:rsid w:val="00C4122F"/>
    <w:rsid w:val="00C64754"/>
    <w:rsid w:val="00C712F7"/>
    <w:rsid w:val="00CC528E"/>
    <w:rsid w:val="00D0146C"/>
    <w:rsid w:val="00D70371"/>
    <w:rsid w:val="00D80762"/>
    <w:rsid w:val="00DA3096"/>
    <w:rsid w:val="00DB1263"/>
    <w:rsid w:val="00DB33F7"/>
    <w:rsid w:val="00DD75D6"/>
    <w:rsid w:val="00DF039D"/>
    <w:rsid w:val="00DF72E5"/>
    <w:rsid w:val="00E110B2"/>
    <w:rsid w:val="00E15E5D"/>
    <w:rsid w:val="00E25874"/>
    <w:rsid w:val="00E72AD7"/>
    <w:rsid w:val="00EA69B2"/>
    <w:rsid w:val="00EF6DB6"/>
    <w:rsid w:val="00F058FC"/>
    <w:rsid w:val="00F0659D"/>
    <w:rsid w:val="00F3037B"/>
    <w:rsid w:val="00F54E5C"/>
    <w:rsid w:val="00F80650"/>
    <w:rsid w:val="00FA6A61"/>
    <w:rsid w:val="00FB1C21"/>
    <w:rsid w:val="00FB2014"/>
    <w:rsid w:val="00FB2F98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8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2026-05-15T06:08:00Z</dcterms:created>
  <dcterms:modified xsi:type="dcterms:W3CDTF">2026-05-15T06:10:00Z</dcterms:modified>
</cp:coreProperties>
</file>