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801FF1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01FF1" w:rsidRDefault="00E72AD7" w:rsidP="00D70371">
            <w:pPr>
              <w:pStyle w:val="NASLOVZLATO"/>
              <w:rPr>
                <w:sz w:val="18"/>
                <w:szCs w:val="18"/>
              </w:rPr>
            </w:pPr>
            <w:r w:rsidRPr="00801FF1">
              <w:rPr>
                <w:sz w:val="18"/>
                <w:szCs w:val="18"/>
                <w:lang w:val="en-US" w:eastAsia="en-US"/>
              </w:rPr>
              <w:drawing>
                <wp:inline distT="0" distB="0" distL="0" distR="0" wp14:anchorId="1AB09ACE" wp14:editId="042F9267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F54E5C" w:rsidRPr="00495177" w:rsidRDefault="00BD61DE" w:rsidP="00495177">
            <w:pPr>
              <w:pStyle w:val="NASLOVBELO"/>
              <w:spacing w:line="360" w:lineRule="auto"/>
              <w:rPr>
                <w:color w:val="FFE599"/>
                <w:sz w:val="22"/>
                <w:szCs w:val="22"/>
              </w:rPr>
            </w:pPr>
            <w:r w:rsidRPr="00BD61DE">
              <w:rPr>
                <w:color w:val="FFE599"/>
                <w:sz w:val="22"/>
                <w:szCs w:val="22"/>
              </w:rPr>
              <w:t>РЕШЕЊЕ</w:t>
            </w:r>
            <w:r w:rsidR="009E6A39">
              <w:rPr>
                <w:color w:val="FFE599"/>
                <w:sz w:val="22"/>
                <w:szCs w:val="22"/>
              </w:rPr>
              <w:t xml:space="preserve"> </w:t>
            </w:r>
          </w:p>
          <w:p w:rsidR="00932A9A" w:rsidRPr="00FB1C21" w:rsidRDefault="0065671E" w:rsidP="00FB1C21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2"/>
                <w:szCs w:val="22"/>
                <w:lang w:eastAsia="sr-Latn-RS"/>
              </w:rPr>
            </w:pPr>
            <w:r w:rsidRPr="0065671E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2"/>
                <w:szCs w:val="22"/>
                <w:lang w:eastAsia="sr-Latn-RS"/>
              </w:rPr>
              <w:t>О УСВАЈАЊУ СТАНДАРДА КВАЛИФИКАЦИЈЕ „ПОСЛАСТИЧАР”</w:t>
            </w:r>
            <w:r w:rsidR="004F1D94" w:rsidRPr="004F1D94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2"/>
                <w:szCs w:val="22"/>
                <w:lang w:eastAsia="sr-Latn-RS"/>
              </w:rPr>
              <w:t xml:space="preserve"> </w:t>
            </w:r>
          </w:p>
          <w:p w:rsidR="00932A9A" w:rsidRPr="00801FF1" w:rsidRDefault="00DF039D" w:rsidP="00495177">
            <w:pPr>
              <w:pStyle w:val="podnaslovpropisa"/>
              <w:rPr>
                <w:sz w:val="18"/>
                <w:szCs w:val="18"/>
              </w:rPr>
            </w:pPr>
            <w:r w:rsidRPr="00DF039D">
              <w:rPr>
                <w:sz w:val="18"/>
                <w:szCs w:val="18"/>
              </w:rPr>
              <w:t>("</w:t>
            </w:r>
            <w:r>
              <w:rPr>
                <w:sz w:val="18"/>
                <w:szCs w:val="18"/>
              </w:rPr>
              <w:t>Сл</w:t>
            </w:r>
            <w:r w:rsidRPr="00DF039D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гласник</w:t>
            </w:r>
            <w:r w:rsidRPr="00DF039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РС</w:t>
            </w:r>
            <w:r w:rsidRPr="00DF039D">
              <w:rPr>
                <w:sz w:val="18"/>
                <w:szCs w:val="18"/>
              </w:rPr>
              <w:t xml:space="preserve"> - </w:t>
            </w:r>
            <w:r>
              <w:rPr>
                <w:sz w:val="18"/>
                <w:szCs w:val="18"/>
              </w:rPr>
              <w:t>Просветни</w:t>
            </w:r>
            <w:r w:rsidRPr="00DF039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гласник</w:t>
            </w:r>
            <w:r w:rsidRPr="00DF039D">
              <w:rPr>
                <w:sz w:val="18"/>
                <w:szCs w:val="18"/>
              </w:rPr>
              <w:t xml:space="preserve">", </w:t>
            </w:r>
            <w:r>
              <w:rPr>
                <w:sz w:val="18"/>
                <w:szCs w:val="18"/>
              </w:rPr>
              <w:t>бр</w:t>
            </w:r>
            <w:r w:rsidRPr="00DF039D">
              <w:rPr>
                <w:sz w:val="18"/>
                <w:szCs w:val="18"/>
              </w:rPr>
              <w:t xml:space="preserve">. </w:t>
            </w:r>
            <w:r w:rsidR="00495177">
              <w:rPr>
                <w:sz w:val="18"/>
                <w:szCs w:val="18"/>
              </w:rPr>
              <w:t>2</w:t>
            </w:r>
            <w:r w:rsidRPr="00DF039D">
              <w:rPr>
                <w:sz w:val="18"/>
                <w:szCs w:val="18"/>
              </w:rPr>
              <w:t>/202</w:t>
            </w:r>
            <w:r w:rsidR="00495177">
              <w:rPr>
                <w:sz w:val="18"/>
                <w:szCs w:val="18"/>
              </w:rPr>
              <w:t>6</w:t>
            </w:r>
            <w:r w:rsidRPr="00DF039D">
              <w:rPr>
                <w:sz w:val="18"/>
                <w:szCs w:val="18"/>
              </w:rPr>
              <w:t>)</w:t>
            </w:r>
          </w:p>
        </w:tc>
      </w:tr>
    </w:tbl>
    <w:p w:rsidR="006351D3" w:rsidRDefault="006351D3" w:rsidP="0065671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sr-Cyrl-RS"/>
        </w:rPr>
      </w:pPr>
      <w:bookmarkStart w:id="0" w:name="str_1"/>
      <w:bookmarkStart w:id="1" w:name="clan_1"/>
      <w:bookmarkEnd w:id="0"/>
      <w:bookmarkEnd w:id="1"/>
    </w:p>
    <w:p w:rsidR="0065671E" w:rsidRPr="0065671E" w:rsidRDefault="0065671E" w:rsidP="0065671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5671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1. Усваја се стандард квалификације „Посластичар” који је одштампан у Прилогу 1. </w:t>
      </w:r>
      <w:proofErr w:type="gramStart"/>
      <w:r w:rsidRPr="0065671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овог</w:t>
      </w:r>
      <w:proofErr w:type="gramEnd"/>
      <w:r w:rsidRPr="0065671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решења и чини његов саставни део.</w:t>
      </w:r>
    </w:p>
    <w:p w:rsidR="0065671E" w:rsidRPr="0065671E" w:rsidRDefault="0065671E" w:rsidP="0065671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5671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2. Ово решење објавити у „Службеном гласнику Републике Србије – Просветном гласнику”.</w:t>
      </w:r>
    </w:p>
    <w:p w:rsidR="0065671E" w:rsidRPr="0065671E" w:rsidRDefault="0065671E" w:rsidP="0065671E">
      <w:pPr>
        <w:spacing w:before="0"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5671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Број 611-00-00348/2026-03</w:t>
      </w:r>
    </w:p>
    <w:p w:rsidR="0065671E" w:rsidRPr="0065671E" w:rsidRDefault="0065671E" w:rsidP="0065671E">
      <w:pPr>
        <w:spacing w:before="0"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65671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У Београду, 18.</w:t>
      </w:r>
      <w:proofErr w:type="gramEnd"/>
      <w:r w:rsidRPr="0065671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gramStart"/>
      <w:r w:rsidRPr="0065671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марта</w:t>
      </w:r>
      <w:proofErr w:type="gramEnd"/>
      <w:r w:rsidRPr="0065671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2026. </w:t>
      </w:r>
      <w:proofErr w:type="gramStart"/>
      <w:r w:rsidRPr="0065671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године</w:t>
      </w:r>
      <w:proofErr w:type="gramEnd"/>
    </w:p>
    <w:p w:rsidR="0065671E" w:rsidRPr="0065671E" w:rsidRDefault="0065671E" w:rsidP="0065671E">
      <w:pPr>
        <w:spacing w:before="0"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5671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Министар,</w:t>
      </w:r>
    </w:p>
    <w:p w:rsidR="0065671E" w:rsidRPr="0065671E" w:rsidRDefault="0065671E" w:rsidP="0065671E">
      <w:pPr>
        <w:spacing w:before="0" w:after="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65671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проф</w:t>
      </w:r>
      <w:proofErr w:type="gramEnd"/>
      <w:r w:rsidRPr="0065671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. </w:t>
      </w:r>
      <w:proofErr w:type="gramStart"/>
      <w:r w:rsidRPr="0065671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др</w:t>
      </w:r>
      <w:proofErr w:type="gramEnd"/>
      <w:r w:rsidRPr="0065671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 </w:t>
      </w:r>
      <w:r w:rsidRPr="0065671E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Дејан Вук Станковић, </w:t>
      </w:r>
      <w:r w:rsidRPr="0065671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с.р.</w:t>
      </w:r>
    </w:p>
    <w:p w:rsidR="0065671E" w:rsidRPr="0065671E" w:rsidRDefault="0065671E" w:rsidP="0065671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5671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1CB4DBF0" wp14:editId="616636BD">
            <wp:extent cx="5472000" cy="7200000"/>
            <wp:effectExtent l="0" t="0" r="0" b="1270"/>
            <wp:docPr id="49" name="Picture 49" descr="https://reg.pravno-informacioni-sistem.rs/api/Attachment/slike/440102/Poslasticar_Pag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reg.pravno-informacioni-sistem.rs/api/Attachment/slike/440102/Poslasticar_Page_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E" w:rsidRPr="0065671E" w:rsidRDefault="0065671E" w:rsidP="0065671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5671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294EE57A" wp14:editId="52C6339D">
            <wp:extent cx="5472000" cy="7200000"/>
            <wp:effectExtent l="0" t="0" r="0" b="1270"/>
            <wp:docPr id="48" name="Picture 48" descr="https://reg.pravno-informacioni-sistem.rs/api/Attachment/slike/440102/Poslasticar_Pag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reg.pravno-informacioni-sistem.rs/api/Attachment/slike/440102/Poslasticar_Page_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E" w:rsidRPr="0065671E" w:rsidRDefault="0065671E" w:rsidP="0065671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5671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18B6F404" wp14:editId="3DBBF919">
            <wp:extent cx="5472000" cy="7200000"/>
            <wp:effectExtent l="0" t="0" r="0" b="1270"/>
            <wp:docPr id="47" name="Picture 47" descr="https://reg.pravno-informacioni-sistem.rs/api/Attachment/slike/440102/Poslasticar_Pag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reg.pravno-informacioni-sistem.rs/api/Attachment/slike/440102/Poslasticar_Page_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E" w:rsidRPr="0065671E" w:rsidRDefault="0065671E" w:rsidP="0065671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5671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6F4FFE09" wp14:editId="6AD183D2">
            <wp:extent cx="5472000" cy="7200000"/>
            <wp:effectExtent l="0" t="0" r="0" b="1270"/>
            <wp:docPr id="46" name="Picture 46" descr="https://reg.pravno-informacioni-sistem.rs/api/Attachment/slike/440102/Poslasticar_Pag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reg.pravno-informacioni-sistem.rs/api/Attachment/slike/440102/Poslasticar_Page_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E" w:rsidRPr="0065671E" w:rsidRDefault="0065671E" w:rsidP="0065671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5671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02BB0681" wp14:editId="5BF5360A">
            <wp:extent cx="5472000" cy="7200000"/>
            <wp:effectExtent l="0" t="0" r="0" b="1270"/>
            <wp:docPr id="45" name="Picture 45" descr="https://reg.pravno-informacioni-sistem.rs/api/Attachment/slike/440102/Poslasticar_Pag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reg.pravno-informacioni-sistem.rs/api/Attachment/slike/440102/Poslasticar_Page_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E" w:rsidRPr="0065671E" w:rsidRDefault="0065671E" w:rsidP="0065671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5671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6926F9CB" wp14:editId="1749E1A0">
            <wp:extent cx="5472000" cy="7200000"/>
            <wp:effectExtent l="0" t="0" r="0" b="1270"/>
            <wp:docPr id="44" name="Picture 44" descr="https://reg.pravno-informacioni-sistem.rs/api/Attachment/slike/440102/Poslasticar_Pag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reg.pravno-informacioni-sistem.rs/api/Attachment/slike/440102/Poslasticar_Page_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E" w:rsidRPr="0065671E" w:rsidRDefault="0065671E" w:rsidP="0065671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5671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08617ACA" wp14:editId="1EB04BAF">
            <wp:extent cx="5472000" cy="7200000"/>
            <wp:effectExtent l="0" t="0" r="0" b="1270"/>
            <wp:docPr id="43" name="Picture 43" descr="https://reg.pravno-informacioni-sistem.rs/api/Attachment/slike/440102/Poslasticar_Page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reg.pravno-informacioni-sistem.rs/api/Attachment/slike/440102/Poslasticar_Page_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E" w:rsidRPr="0065671E" w:rsidRDefault="0065671E" w:rsidP="0065671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5671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6C544A2B" wp14:editId="78AE4C67">
            <wp:extent cx="5472000" cy="7200000"/>
            <wp:effectExtent l="0" t="0" r="0" b="1270"/>
            <wp:docPr id="42" name="Picture 42" descr="https://reg.pravno-informacioni-sistem.rs/api/Attachment/slike/440102/Poslasticar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reg.pravno-informacioni-sistem.rs/api/Attachment/slike/440102/Poslasticar_Page_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E" w:rsidRPr="0065671E" w:rsidRDefault="0065671E" w:rsidP="0065671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5671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51B60420" wp14:editId="4EC93171">
            <wp:extent cx="5472000" cy="7200000"/>
            <wp:effectExtent l="0" t="0" r="0" b="1270"/>
            <wp:docPr id="41" name="Picture 41" descr="https://reg.pravno-informacioni-sistem.rs/api/Attachment/slike/440102/Poslasticar_Pag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reg.pravno-informacioni-sistem.rs/api/Attachment/slike/440102/Poslasticar_Page_0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E" w:rsidRPr="0065671E" w:rsidRDefault="0065671E" w:rsidP="0065671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5671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177A9285" wp14:editId="5453C352">
            <wp:extent cx="5472000" cy="7200000"/>
            <wp:effectExtent l="0" t="0" r="0" b="1270"/>
            <wp:docPr id="40" name="Picture 40" descr="https://reg.pravno-informacioni-sistem.rs/api/Attachment/slike/440102/Poslasticar_Pa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reg.pravno-informacioni-sistem.rs/api/Attachment/slike/440102/Poslasticar_Page_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E" w:rsidRPr="0065671E" w:rsidRDefault="0065671E" w:rsidP="0065671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5671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2C78F3D0" wp14:editId="372E2FEE">
            <wp:extent cx="5472000" cy="7200000"/>
            <wp:effectExtent l="0" t="0" r="0" b="1270"/>
            <wp:docPr id="39" name="Picture 39" descr="https://reg.pravno-informacioni-sistem.rs/api/Attachment/slike/440102/Poslasticar_Pag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reg.pravno-informacioni-sistem.rs/api/Attachment/slike/440102/Poslasticar_Page_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E" w:rsidRPr="0065671E" w:rsidRDefault="0065671E" w:rsidP="0065671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bookmarkStart w:id="2" w:name="_GoBack"/>
      <w:r w:rsidRPr="0065671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01F18E3D" wp14:editId="2AEA664B">
            <wp:extent cx="5472000" cy="7200000"/>
            <wp:effectExtent l="0" t="0" r="0" b="1270"/>
            <wp:docPr id="38" name="Picture 38" descr="https://reg.pravno-informacioni-sistem.rs/api/Attachment/slike/440102/Poslasticar_Pag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reg.pravno-informacioni-sistem.rs/api/Attachment/slike/440102/Poslasticar_Page_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C069C7" w:rsidRPr="00C069C7" w:rsidRDefault="00C069C7" w:rsidP="00C069C7">
      <w:pPr>
        <w:pStyle w:val="odluka-zakon"/>
        <w:rPr>
          <w:rFonts w:ascii="Arial" w:hAnsi="Arial"/>
          <w:color w:val="333333"/>
          <w:lang w:val="sr-Cyrl-RS"/>
        </w:rPr>
      </w:pPr>
    </w:p>
    <w:sectPr w:rsidR="00C069C7" w:rsidRPr="00C069C7" w:rsidSect="00FD359D">
      <w:footerReference w:type="default" r:id="rId21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B32" w:rsidRDefault="008A7B32" w:rsidP="00517A41">
      <w:r>
        <w:separator/>
      </w:r>
    </w:p>
  </w:endnote>
  <w:endnote w:type="continuationSeparator" w:id="0">
    <w:p w:rsidR="008A7B32" w:rsidRDefault="008A7B32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32" w:rsidRPr="00932A9A" w:rsidRDefault="008A7B32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C50E07">
      <w:rPr>
        <w:caps/>
        <w:noProof/>
        <w:color w:val="5B9BD5"/>
      </w:rPr>
      <w:t>13</w:t>
    </w:r>
    <w:r w:rsidRPr="00932A9A">
      <w:rPr>
        <w:caps/>
        <w:noProof/>
        <w:color w:val="5B9BD5"/>
      </w:rPr>
      <w:fldChar w:fldCharType="end"/>
    </w:r>
  </w:p>
  <w:p w:rsidR="008A7B32" w:rsidRDefault="008A7B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B32" w:rsidRDefault="008A7B32" w:rsidP="00517A41">
      <w:r>
        <w:separator/>
      </w:r>
    </w:p>
  </w:footnote>
  <w:footnote w:type="continuationSeparator" w:id="0">
    <w:p w:rsidR="008A7B32" w:rsidRDefault="008A7B32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hideSpellingErrors/>
  <w:hideGrammaticalErrors/>
  <w:proofState w:grammar="clean"/>
  <w:attachedTemplate r:id="rId1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6144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12422"/>
    <w:rsid w:val="00022832"/>
    <w:rsid w:val="0003305F"/>
    <w:rsid w:val="00044975"/>
    <w:rsid w:val="000540A1"/>
    <w:rsid w:val="00060FD2"/>
    <w:rsid w:val="0006514D"/>
    <w:rsid w:val="000831BD"/>
    <w:rsid w:val="000B1D00"/>
    <w:rsid w:val="000C5867"/>
    <w:rsid w:val="00172C45"/>
    <w:rsid w:val="0018073B"/>
    <w:rsid w:val="00192081"/>
    <w:rsid w:val="001C11FA"/>
    <w:rsid w:val="001E48E4"/>
    <w:rsid w:val="001F5BBF"/>
    <w:rsid w:val="00251BA3"/>
    <w:rsid w:val="002647B4"/>
    <w:rsid w:val="00264F12"/>
    <w:rsid w:val="002673D9"/>
    <w:rsid w:val="002A17CE"/>
    <w:rsid w:val="002E1620"/>
    <w:rsid w:val="002E5B4F"/>
    <w:rsid w:val="002E610A"/>
    <w:rsid w:val="0031444D"/>
    <w:rsid w:val="00350E81"/>
    <w:rsid w:val="00352BAB"/>
    <w:rsid w:val="003629AD"/>
    <w:rsid w:val="003678AF"/>
    <w:rsid w:val="00380192"/>
    <w:rsid w:val="003858A6"/>
    <w:rsid w:val="003960C1"/>
    <w:rsid w:val="0039763D"/>
    <w:rsid w:val="003C4BB6"/>
    <w:rsid w:val="003C7833"/>
    <w:rsid w:val="003D018B"/>
    <w:rsid w:val="003D6F7D"/>
    <w:rsid w:val="0042287B"/>
    <w:rsid w:val="00425885"/>
    <w:rsid w:val="00444726"/>
    <w:rsid w:val="0044547E"/>
    <w:rsid w:val="004777E6"/>
    <w:rsid w:val="00495177"/>
    <w:rsid w:val="004959A5"/>
    <w:rsid w:val="004A361C"/>
    <w:rsid w:val="004F1D94"/>
    <w:rsid w:val="004F4265"/>
    <w:rsid w:val="005029F7"/>
    <w:rsid w:val="00517A41"/>
    <w:rsid w:val="005472BA"/>
    <w:rsid w:val="005613EC"/>
    <w:rsid w:val="0056155A"/>
    <w:rsid w:val="005627C6"/>
    <w:rsid w:val="00590C0E"/>
    <w:rsid w:val="00596ED1"/>
    <w:rsid w:val="005B53B1"/>
    <w:rsid w:val="005B627F"/>
    <w:rsid w:val="005D6DF1"/>
    <w:rsid w:val="005F099A"/>
    <w:rsid w:val="005F6DF4"/>
    <w:rsid w:val="00606197"/>
    <w:rsid w:val="00612841"/>
    <w:rsid w:val="006351D3"/>
    <w:rsid w:val="00643E74"/>
    <w:rsid w:val="0065671E"/>
    <w:rsid w:val="00665421"/>
    <w:rsid w:val="006666A7"/>
    <w:rsid w:val="00674AB0"/>
    <w:rsid w:val="00692117"/>
    <w:rsid w:val="006C26FD"/>
    <w:rsid w:val="006E10C5"/>
    <w:rsid w:val="0073071D"/>
    <w:rsid w:val="00734AFA"/>
    <w:rsid w:val="007461F6"/>
    <w:rsid w:val="00747C51"/>
    <w:rsid w:val="007950A7"/>
    <w:rsid w:val="007A55AE"/>
    <w:rsid w:val="007B3801"/>
    <w:rsid w:val="007C567D"/>
    <w:rsid w:val="00800823"/>
    <w:rsid w:val="00801FF1"/>
    <w:rsid w:val="008050DD"/>
    <w:rsid w:val="0081111A"/>
    <w:rsid w:val="00812B2A"/>
    <w:rsid w:val="00820343"/>
    <w:rsid w:val="00824D13"/>
    <w:rsid w:val="008501BD"/>
    <w:rsid w:val="008A1FF3"/>
    <w:rsid w:val="008A7B32"/>
    <w:rsid w:val="008C673E"/>
    <w:rsid w:val="00905917"/>
    <w:rsid w:val="009238C2"/>
    <w:rsid w:val="00924BF9"/>
    <w:rsid w:val="00932A9A"/>
    <w:rsid w:val="00944E3C"/>
    <w:rsid w:val="00976DDB"/>
    <w:rsid w:val="00987BD4"/>
    <w:rsid w:val="00996045"/>
    <w:rsid w:val="00997767"/>
    <w:rsid w:val="009A1B18"/>
    <w:rsid w:val="009A29D1"/>
    <w:rsid w:val="009B37BC"/>
    <w:rsid w:val="009B5A12"/>
    <w:rsid w:val="009B7D5A"/>
    <w:rsid w:val="009D4583"/>
    <w:rsid w:val="009E6A39"/>
    <w:rsid w:val="00A31AF5"/>
    <w:rsid w:val="00A43155"/>
    <w:rsid w:val="00A461EE"/>
    <w:rsid w:val="00A62947"/>
    <w:rsid w:val="00A771D7"/>
    <w:rsid w:val="00B11EDB"/>
    <w:rsid w:val="00B20593"/>
    <w:rsid w:val="00B75805"/>
    <w:rsid w:val="00B77D99"/>
    <w:rsid w:val="00BD61DE"/>
    <w:rsid w:val="00C069C7"/>
    <w:rsid w:val="00C11D71"/>
    <w:rsid w:val="00C40AD5"/>
    <w:rsid w:val="00C4122F"/>
    <w:rsid w:val="00C50E07"/>
    <w:rsid w:val="00C64754"/>
    <w:rsid w:val="00C712F7"/>
    <w:rsid w:val="00CC528E"/>
    <w:rsid w:val="00D0146C"/>
    <w:rsid w:val="00D03A58"/>
    <w:rsid w:val="00D70371"/>
    <w:rsid w:val="00D80762"/>
    <w:rsid w:val="00DA3096"/>
    <w:rsid w:val="00DB1263"/>
    <w:rsid w:val="00DB33F7"/>
    <w:rsid w:val="00DD75D6"/>
    <w:rsid w:val="00DF039D"/>
    <w:rsid w:val="00DF72E5"/>
    <w:rsid w:val="00E110B2"/>
    <w:rsid w:val="00E15E5D"/>
    <w:rsid w:val="00E25874"/>
    <w:rsid w:val="00E72AD7"/>
    <w:rsid w:val="00EA69B2"/>
    <w:rsid w:val="00EF6DB6"/>
    <w:rsid w:val="00F058FC"/>
    <w:rsid w:val="00F0659D"/>
    <w:rsid w:val="00F3037B"/>
    <w:rsid w:val="00F54E5C"/>
    <w:rsid w:val="00F80650"/>
    <w:rsid w:val="00FA6A61"/>
    <w:rsid w:val="00FB1C21"/>
    <w:rsid w:val="00FB2014"/>
    <w:rsid w:val="00FB2F98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uiPriority w:val="22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7">
    <w:name w:val="Normal7"/>
    <w:basedOn w:val="Normal"/>
    <w:rsid w:val="00F54E5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val="sr-Latn-CS" w:eastAsia="sr-Latn-CS"/>
    </w:rPr>
  </w:style>
  <w:style w:type="paragraph" w:customStyle="1" w:styleId="levi-bold">
    <w:name w:val="levi-bold"/>
    <w:basedOn w:val="Normal"/>
    <w:rsid w:val="00C6475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uiPriority w:val="22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7">
    <w:name w:val="Normal7"/>
    <w:basedOn w:val="Normal"/>
    <w:rsid w:val="00F54E5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val="sr-Latn-CS" w:eastAsia="sr-Latn-CS"/>
    </w:rPr>
  </w:style>
  <w:style w:type="paragraph" w:customStyle="1" w:styleId="levi-bold">
    <w:name w:val="levi-bold"/>
    <w:basedOn w:val="Normal"/>
    <w:rsid w:val="00C6475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5</TotalTime>
  <Pages>13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6</cp:revision>
  <dcterms:created xsi:type="dcterms:W3CDTF">2026-05-15T06:35:00Z</dcterms:created>
  <dcterms:modified xsi:type="dcterms:W3CDTF">2026-05-15T06:40:00Z</dcterms:modified>
</cp:coreProperties>
</file>