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7ABA33B4" wp14:editId="545E73C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B10875" w:rsidRPr="00B10875" w:rsidRDefault="00B10875" w:rsidP="00B10875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УРЕДБА</w:t>
            </w:r>
          </w:p>
          <w:p w:rsidR="00932A9A" w:rsidRPr="00771D86" w:rsidRDefault="00B10875" w:rsidP="00B1087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ПРАВИЛИМА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ПОСТУПКА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НАБАВКЕ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ДОБАРА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УСЛУГА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ИЛИ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РАДОВА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ПОТРЕБНИХ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ЗА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РЕАЛИЗАЦИЈУ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МЕЂУНАРОДНЕ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СПЕЦИЈАЛИЗОВАНЕ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ИЗЛОЖБЕ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EXPO BELGRADE </w:t>
            </w:r>
            <w:r w:rsidRPr="00B1087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2027</w:t>
            </w:r>
          </w:p>
          <w:p w:rsidR="00932A9A" w:rsidRPr="00771D86" w:rsidRDefault="0006437C" w:rsidP="00B10875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B10875">
              <w:rPr>
                <w:sz w:val="18"/>
                <w:szCs w:val="18"/>
                <w:lang w:val="en-US"/>
              </w:rPr>
              <w:t>8</w:t>
            </w:r>
            <w:r w:rsidRPr="0006437C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1F79EF" w:rsidRDefault="001F79EF" w:rsidP="00B10875">
      <w:bookmarkStart w:id="0" w:name="str_1"/>
      <w:bookmarkEnd w:id="0"/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  <w:r w:rsidRPr="001624B2">
        <w:rPr>
          <w:noProof/>
          <w:lang w:eastAsia="sr-Latn-RS"/>
        </w:rPr>
        <w:drawing>
          <wp:inline distT="0" distB="0" distL="0" distR="0">
            <wp:extent cx="5734050" cy="804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0" w:rsidRPr="001624B2" w:rsidRDefault="00347CB0" w:rsidP="00347CB0">
      <w:pPr>
        <w:pStyle w:val="normal0"/>
        <w:jc w:val="center"/>
      </w:pPr>
    </w:p>
    <w:p w:rsidR="00B10875" w:rsidRDefault="00B10875" w:rsidP="00347CB0">
      <w:pPr>
        <w:jc w:val="center"/>
      </w:pPr>
    </w:p>
    <w:p w:rsidR="00B10875" w:rsidRDefault="00B10875" w:rsidP="00347CB0">
      <w:pPr>
        <w:jc w:val="center"/>
      </w:pPr>
    </w:p>
    <w:p w:rsidR="00B10875" w:rsidRDefault="00B10875" w:rsidP="00347CB0">
      <w:pPr>
        <w:jc w:val="center"/>
      </w:pPr>
    </w:p>
    <w:p w:rsidR="00B10875" w:rsidRPr="00B10875" w:rsidRDefault="00B10875" w:rsidP="00347CB0">
      <w:pPr>
        <w:jc w:val="center"/>
      </w:pPr>
    </w:p>
    <w:sectPr w:rsidR="00B10875" w:rsidRPr="00B10875" w:rsidSect="00FD359D">
      <w:footerReference w:type="default" r:id="rId1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347CB0">
      <w:rPr>
        <w:caps/>
        <w:noProof/>
        <w:color w:val="5B9BD5"/>
      </w:rPr>
      <w:t>2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252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437C"/>
    <w:rsid w:val="00080708"/>
    <w:rsid w:val="000831BD"/>
    <w:rsid w:val="000B7E24"/>
    <w:rsid w:val="000C5867"/>
    <w:rsid w:val="00172385"/>
    <w:rsid w:val="0018487A"/>
    <w:rsid w:val="00192081"/>
    <w:rsid w:val="001C11FA"/>
    <w:rsid w:val="001E651C"/>
    <w:rsid w:val="001F79EF"/>
    <w:rsid w:val="00251BA3"/>
    <w:rsid w:val="002A17CE"/>
    <w:rsid w:val="002D455C"/>
    <w:rsid w:val="00347CB0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F4265"/>
    <w:rsid w:val="0050263D"/>
    <w:rsid w:val="005029F7"/>
    <w:rsid w:val="00517A41"/>
    <w:rsid w:val="0054568E"/>
    <w:rsid w:val="005571C9"/>
    <w:rsid w:val="00596ED1"/>
    <w:rsid w:val="005D6DF1"/>
    <w:rsid w:val="005F386E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4389D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72128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10875"/>
    <w:rsid w:val="00B34F09"/>
    <w:rsid w:val="00B34F94"/>
    <w:rsid w:val="00C04704"/>
    <w:rsid w:val="00C21715"/>
    <w:rsid w:val="00C40AD5"/>
    <w:rsid w:val="00C56CC9"/>
    <w:rsid w:val="00C83A8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2F9C0B1"/>
  <w15:docId w15:val="{5E30B72C-FFF8-4186-8DB8-CD2B7CBD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347CB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E58A1-7A5B-40D0-B347-F8E9702C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10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2024-02-05T07:22:00Z</dcterms:created>
  <dcterms:modified xsi:type="dcterms:W3CDTF">2024-02-05T07:25:00Z</dcterms:modified>
</cp:coreProperties>
</file>