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0EBCF657" wp14:editId="02431D0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DC104D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DC104D">
              <w:rPr>
                <w:color w:val="FFE599"/>
                <w:sz w:val="20"/>
                <w:szCs w:val="18"/>
                <w:lang w:val="sr-Cyrl-RS"/>
              </w:rPr>
              <w:t>АКЦИОНИ ПЛАН</w:t>
            </w:r>
            <w:r w:rsidR="003E6F46" w:rsidRPr="003E6F46">
              <w:rPr>
                <w:color w:val="FFE599"/>
                <w:sz w:val="20"/>
                <w:szCs w:val="18"/>
                <w:lang w:val="sr-Cyrl-RS"/>
              </w:rPr>
              <w:t xml:space="preserve"> </w:t>
            </w:r>
          </w:p>
          <w:p w:rsidR="00932A9A" w:rsidRPr="00771D86" w:rsidRDefault="00DC104D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DC104D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ЗА ПЕРИОД ОД 2024. ДО 2026. ГОДИНE ЗА СПРОВОЂЕЊЕ СТРАТЕГИЈЕ ЗАПОШЉАВАЊА У РЕПУБЛИЦИ СРБИЈИ ЗА ПЕРИОД ОД 2021. ДО 2026. ГОДИНЕ</w:t>
            </w:r>
          </w:p>
          <w:p w:rsidR="00932A9A" w:rsidRPr="00771D86" w:rsidRDefault="00DC104D" w:rsidP="00DC104D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DC104D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>
              <w:rPr>
                <w:sz w:val="18"/>
                <w:szCs w:val="18"/>
                <w:lang w:val="en-US"/>
              </w:rPr>
              <w:t>22</w:t>
            </w:r>
            <w:r w:rsidRPr="00DC104D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End w:id="0"/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61AE8A1C" wp14:editId="7FF538CC">
            <wp:extent cx="6591600" cy="4680000"/>
            <wp:effectExtent l="0" t="0" r="0" b="0"/>
            <wp:docPr id="30" name="Picture 30" descr="https://www.pravno-informacioni-sistem.rs/SlGlasnikPortal/slike/Akcioni-plan_Page_36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pravno-informacioni-sistem.rs/SlGlasnikPortal/slike/Akcioni-plan_Page_36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D90E823" wp14:editId="3B2674A3">
            <wp:extent cx="6591600" cy="4680000"/>
            <wp:effectExtent l="0" t="0" r="0" b="0"/>
            <wp:docPr id="29" name="Picture 29" descr="https://www.pravno-informacioni-sistem.rs/SlGlasnikPortal/slike/Akcioni-plan_Page_37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pravno-informacioni-sistem.rs/SlGlasnikPortal/slike/Akcioni-plan_Page_37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4D5556AC" wp14:editId="5DEAECEF">
            <wp:extent cx="6591600" cy="4680000"/>
            <wp:effectExtent l="0" t="0" r="0" b="0"/>
            <wp:docPr id="28" name="Picture 28" descr="https://www.pravno-informacioni-sistem.rs/SlGlasnikPortal/slike/Akcioni-plan_Page_38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ravno-informacioni-sistem.rs/SlGlasnikPortal/slike/Akcioni-plan_Page_38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8906E9C" wp14:editId="77F00BB8">
            <wp:extent cx="6591600" cy="4680000"/>
            <wp:effectExtent l="0" t="0" r="0" b="0"/>
            <wp:docPr id="27" name="Picture 27" descr="https://www.pravno-informacioni-sistem.rs/SlGlasnikPortal/slike/Akcioni-plan_Page_39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ravno-informacioni-sistem.rs/SlGlasnikPortal/slike/Akcioni-plan_Page_39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4EFE82C3" wp14:editId="14EB427E">
            <wp:extent cx="6591600" cy="4680000"/>
            <wp:effectExtent l="0" t="0" r="0" b="0"/>
            <wp:docPr id="26" name="Picture 26" descr="https://www.pravno-informacioni-sistem.rs/SlGlasnikPortal/slike/Akcioni-plan_Page_40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pravno-informacioni-sistem.rs/SlGlasnikPortal/slike/Akcioni-plan_Page_40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0629279" wp14:editId="0099F65D">
            <wp:extent cx="6591600" cy="4680000"/>
            <wp:effectExtent l="0" t="0" r="0" b="0"/>
            <wp:docPr id="25" name="Picture 25" descr="https://www.pravno-informacioni-sistem.rs/SlGlasnikPortal/slike/Akcioni-plan_Page_41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pravno-informacioni-sistem.rs/SlGlasnikPortal/slike/Akcioni-plan_Page_41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2D8D0F6C" wp14:editId="17958093">
            <wp:extent cx="6591600" cy="4680000"/>
            <wp:effectExtent l="0" t="0" r="0" b="0"/>
            <wp:docPr id="24" name="Picture 24" descr="https://www.pravno-informacioni-sistem.rs/SlGlasnikPortal/slike/Akcioni-plan_Page_42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pravno-informacioni-sistem.rs/SlGlasnikPortal/slike/Akcioni-plan_Page_42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D723A51" wp14:editId="02340C62">
            <wp:extent cx="6591600" cy="4680000"/>
            <wp:effectExtent l="0" t="0" r="0" b="0"/>
            <wp:docPr id="23" name="Picture 23" descr="https://www.pravno-informacioni-sistem.rs/SlGlasnikPortal/slike/Akcioni-plan_Page_43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pravno-informacioni-sistem.rs/SlGlasnikPortal/slike/Akcioni-plan_Page_43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21CBCA65" wp14:editId="2220406A">
            <wp:extent cx="6591600" cy="4680000"/>
            <wp:effectExtent l="0" t="0" r="0" b="0"/>
            <wp:docPr id="22" name="Picture 22" descr="https://www.pravno-informacioni-sistem.rs/SlGlasnikPortal/slike/Akcioni-plan_Page_44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pravno-informacioni-sistem.rs/SlGlasnikPortal/slike/Akcioni-plan_Page_44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A53E412" wp14:editId="0F615DE9">
            <wp:extent cx="6591600" cy="4680000"/>
            <wp:effectExtent l="0" t="0" r="0" b="0"/>
            <wp:docPr id="21" name="Picture 21" descr="https://www.pravno-informacioni-sistem.rs/SlGlasnikPortal/slike/Akcioni-plan_Page_45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ravno-informacioni-sistem.rs/SlGlasnikPortal/slike/Akcioni-plan_Page_45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255C5F2E" wp14:editId="63BC2FA4">
            <wp:extent cx="6591600" cy="4680000"/>
            <wp:effectExtent l="0" t="0" r="0" b="0"/>
            <wp:docPr id="20" name="Picture 20" descr="https://www.pravno-informacioni-sistem.rs/SlGlasnikPortal/slike/Akcioni-plan_Page_46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pravno-informacioni-sistem.rs/SlGlasnikPortal/slike/Akcioni-plan_Page_46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57C8ECE" wp14:editId="567F41B6">
            <wp:extent cx="6591600" cy="4680000"/>
            <wp:effectExtent l="0" t="0" r="0" b="0"/>
            <wp:docPr id="19" name="Picture 19" descr="https://www.pravno-informacioni-sistem.rs/SlGlasnikPortal/slike/Akcioni-plan_Page_47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pravno-informacioni-sistem.rs/SlGlasnikPortal/slike/Akcioni-plan_Page_47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6B08CAE4" wp14:editId="4B5C7C9F">
            <wp:extent cx="6591600" cy="4680000"/>
            <wp:effectExtent l="0" t="0" r="0" b="0"/>
            <wp:docPr id="18" name="Picture 18" descr="https://www.pravno-informacioni-sistem.rs/SlGlasnikPortal/slike/Akcioni-plan_Page_48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pravno-informacioni-sistem.rs/SlGlasnikPortal/slike/Akcioni-plan_Page_48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625B9E7" wp14:editId="60599A19">
            <wp:extent cx="6591600" cy="4680000"/>
            <wp:effectExtent l="0" t="0" r="0" b="0"/>
            <wp:docPr id="17" name="Picture 17" descr="https://www.pravno-informacioni-sistem.rs/SlGlasnikPortal/slike/Akcioni-plan_Page_49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pravno-informacioni-sistem.rs/SlGlasnikPortal/slike/Akcioni-plan_Page_49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6879A059" wp14:editId="1D096C6C">
            <wp:extent cx="6591600" cy="4680000"/>
            <wp:effectExtent l="0" t="0" r="0" b="0"/>
            <wp:docPr id="16" name="Picture 16" descr="https://www.pravno-informacioni-sistem.rs/SlGlasnikPortal/slike/Akcioni-plan_Page_50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pravno-informacioni-sistem.rs/SlGlasnikPortal/slike/Akcioni-plan_Page_50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D9128E7" wp14:editId="14DAEC34">
            <wp:extent cx="6591600" cy="4680000"/>
            <wp:effectExtent l="0" t="0" r="0" b="0"/>
            <wp:docPr id="15" name="Picture 15" descr="https://www.pravno-informacioni-sistem.rs/SlGlasnikPortal/slike/Akcioni-plan_Page_51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pravno-informacioni-sistem.rs/SlGlasnikPortal/slike/Akcioni-plan_Page_51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2DA448E7" wp14:editId="128DA0BC">
            <wp:extent cx="6591600" cy="4680000"/>
            <wp:effectExtent l="0" t="0" r="0" b="0"/>
            <wp:docPr id="14" name="Picture 14" descr="https://www.pravno-informacioni-sistem.rs/SlGlasnikPortal/slike/Akcioni-plan_Page_52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pravno-informacioni-sistem.rs/SlGlasnikPortal/slike/Akcioni-plan_Page_52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E5C0577" wp14:editId="0B4A96C7">
            <wp:extent cx="6591600" cy="4680000"/>
            <wp:effectExtent l="0" t="0" r="0" b="0"/>
            <wp:docPr id="13" name="Picture 13" descr="https://www.pravno-informacioni-sistem.rs/SlGlasnikPortal/slike/Akcioni-plan_Page_53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pravno-informacioni-sistem.rs/SlGlasnikPortal/slike/Akcioni-plan_Page_53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4786FD06" wp14:editId="20A5B9E1">
            <wp:extent cx="6591600" cy="4680000"/>
            <wp:effectExtent l="0" t="0" r="0" b="0"/>
            <wp:docPr id="12" name="Picture 12" descr="https://www.pravno-informacioni-sistem.rs/SlGlasnikPortal/slike/Akcioni-plan_Page_54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pravno-informacioni-sistem.rs/SlGlasnikPortal/slike/Akcioni-plan_Page_54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0D8B965" wp14:editId="654D0432">
            <wp:extent cx="6591600" cy="4680000"/>
            <wp:effectExtent l="0" t="0" r="0" b="0"/>
            <wp:docPr id="10" name="Picture 10" descr="https://www.pravno-informacioni-sistem.rs/SlGlasnikPortal/slike/Akcioni-plan_Page_55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pravno-informacioni-sistem.rs/SlGlasnikPortal/slike/Akcioni-plan_Page_55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56A6EE52" wp14:editId="5D1198CD">
            <wp:extent cx="6591600" cy="4680000"/>
            <wp:effectExtent l="0" t="0" r="0" b="0"/>
            <wp:docPr id="9" name="Picture 9" descr="https://www.pravno-informacioni-sistem.rs/SlGlasnikPortal/slike/Akcioni-plan_Page_56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pravno-informacioni-sistem.rs/SlGlasnikPortal/slike/Akcioni-plan_Page_56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Pr="00BC2C46" w:rsidRDefault="00BC2C46" w:rsidP="00DC104D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C104D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71FE896" wp14:editId="6E2A7C7C">
            <wp:extent cx="6591600" cy="4680000"/>
            <wp:effectExtent l="0" t="0" r="0" b="0"/>
            <wp:docPr id="8" name="Picture 8" descr="https://www.pravno-informacioni-sistem.rs/SlGlasnikPortal/slike/Akcioni-plan_Page_57.png&amp;doctype=reg&amp;abc=cba&amp;eli=true&amp;eliActId=437033&amp;regactid=4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pravno-informacioni-sistem.rs/SlGlasnikPortal/slike/Akcioni-plan_Page_57.png&amp;doctype=reg&amp;abc=cba&amp;eli=true&amp;eliActId=437033&amp;regactid=4370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C2C46" w:rsidRPr="00BC2C46" w:rsidSect="00FD359D">
      <w:footerReference w:type="default" r:id="rId32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22965">
      <w:rPr>
        <w:caps/>
        <w:noProof/>
        <w:color w:val="5B9BD5"/>
      </w:rPr>
      <w:t>12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proofState w:grammar="clean"/>
  <w:attachedTemplate r:id="rId1"/>
  <w:defaultTabStop w:val="720"/>
  <w:hyphenationZone w:val="425"/>
  <w:characterSpacingControl w:val="doNotCompress"/>
  <w:hdrShapeDefaults>
    <o:shapedefaults v:ext="edit" spidmax="1638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708"/>
    <w:rsid w:val="000831BD"/>
    <w:rsid w:val="000B1D89"/>
    <w:rsid w:val="000B7E24"/>
    <w:rsid w:val="000C5867"/>
    <w:rsid w:val="00172385"/>
    <w:rsid w:val="00192081"/>
    <w:rsid w:val="001C11FA"/>
    <w:rsid w:val="00222965"/>
    <w:rsid w:val="00251BA3"/>
    <w:rsid w:val="002A17CE"/>
    <w:rsid w:val="00352BAB"/>
    <w:rsid w:val="003678AF"/>
    <w:rsid w:val="00380192"/>
    <w:rsid w:val="003858A6"/>
    <w:rsid w:val="0038696B"/>
    <w:rsid w:val="003960C1"/>
    <w:rsid w:val="003A55E1"/>
    <w:rsid w:val="003C4BB6"/>
    <w:rsid w:val="003D018B"/>
    <w:rsid w:val="003E6F46"/>
    <w:rsid w:val="0042287B"/>
    <w:rsid w:val="0044547E"/>
    <w:rsid w:val="00462924"/>
    <w:rsid w:val="004666EA"/>
    <w:rsid w:val="004777E6"/>
    <w:rsid w:val="004F4265"/>
    <w:rsid w:val="005029F7"/>
    <w:rsid w:val="00517A41"/>
    <w:rsid w:val="005571C9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B1692"/>
    <w:rsid w:val="008F6BE6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BC2C46"/>
    <w:rsid w:val="00C21715"/>
    <w:rsid w:val="00C40AD5"/>
    <w:rsid w:val="00C56CC9"/>
    <w:rsid w:val="00C83A85"/>
    <w:rsid w:val="00CA44BF"/>
    <w:rsid w:val="00CD40D8"/>
    <w:rsid w:val="00D70371"/>
    <w:rsid w:val="00DA3096"/>
    <w:rsid w:val="00DB1263"/>
    <w:rsid w:val="00DC104D"/>
    <w:rsid w:val="00DD75D6"/>
    <w:rsid w:val="00E110B2"/>
    <w:rsid w:val="00E25874"/>
    <w:rsid w:val="00E72AD7"/>
    <w:rsid w:val="00ED4389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BC2C46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footnote">
    <w:name w:val="footnote"/>
    <w:basedOn w:val="Normal"/>
    <w:rsid w:val="00BC2C46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BC2C46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BC2C46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footnote">
    <w:name w:val="footnote"/>
    <w:basedOn w:val="Normal"/>
    <w:rsid w:val="00BC2C46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BC2C46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8CAA0-8511-46E8-B0AD-9408B8B1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12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3</cp:revision>
  <dcterms:created xsi:type="dcterms:W3CDTF">2024-03-22T06:55:00Z</dcterms:created>
  <dcterms:modified xsi:type="dcterms:W3CDTF">2024-03-22T06:56:00Z</dcterms:modified>
</cp:coreProperties>
</file>