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EEAF6"/>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56"/>
        <w:gridCol w:w="9564"/>
      </w:tblGrid>
      <w:tr w:rsidR="00932A9A" w:rsidRPr="00424E7B" w:rsidTr="007E07C6">
        <w:trPr>
          <w:tblCellSpacing w:w="15" w:type="dxa"/>
        </w:trPr>
        <w:tc>
          <w:tcPr>
            <w:tcW w:w="476" w:type="pct"/>
            <w:shd w:val="clear" w:color="auto" w:fill="A41E1C"/>
            <w:vAlign w:val="center"/>
          </w:tcPr>
          <w:p w:rsidR="00932A9A" w:rsidRPr="00424E7B" w:rsidRDefault="004E34F3" w:rsidP="00692ADB">
            <w:pPr>
              <w:pStyle w:val="NASLOVZLATO"/>
              <w:spacing w:after="120"/>
            </w:pPr>
            <w:r>
              <w:rPr>
                <w:lang w:val="en-US" w:eastAsia="en-US"/>
              </w:rPr>
              <w:drawing>
                <wp:inline distT="0" distB="0" distL="0" distR="0" wp14:anchorId="31E4ABA8" wp14:editId="2C9A0773">
                  <wp:extent cx="523875" cy="561975"/>
                  <wp:effectExtent l="0" t="0" r="9525" b="9525"/>
                  <wp:docPr id="1"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2" w:type="pct"/>
            <w:shd w:val="clear" w:color="auto" w:fill="A41E1C"/>
            <w:vAlign w:val="center"/>
            <w:hideMark/>
          </w:tcPr>
          <w:p w:rsidR="007B3274" w:rsidRPr="00353A8A" w:rsidRDefault="00235B81" w:rsidP="00353A8A">
            <w:pPr>
              <w:pStyle w:val="NASLOVBELO"/>
              <w:spacing w:after="0"/>
              <w:contextualSpacing/>
              <w:rPr>
                <w:color w:val="FFE599"/>
                <w:lang w:val="en-US"/>
              </w:rPr>
            </w:pPr>
            <w:r w:rsidRPr="00235B81">
              <w:rPr>
                <w:color w:val="FFE599"/>
              </w:rPr>
              <w:t>ПРАВИЛНИК</w:t>
            </w:r>
          </w:p>
          <w:p w:rsidR="00932A9A" w:rsidRPr="00424E7B" w:rsidRDefault="000C4CB7" w:rsidP="00235B81">
            <w:pPr>
              <w:pStyle w:val="NASLOVBELO"/>
              <w:spacing w:after="0"/>
            </w:pPr>
            <w:r w:rsidRPr="000C4CB7">
              <w:t>O САДРЖИНИ, ОБРАСЦИМА, НАЧИНУ И УСЛОВИМА ЗА ИЗДАВАЊЕ И ВОЂЕЊЕ ДОКУМЕНАТА КОЈЕ ДОМАЋИ БРОД ПРЕДАЈЕ ПРИ ДОЛАСКУ И ОДЛАСКУ ИЗ ЛУКА ОБАЛНИХ ДРЖАВА</w:t>
            </w:r>
          </w:p>
          <w:p w:rsidR="00932A9A" w:rsidRPr="00424E7B" w:rsidRDefault="007E07C6" w:rsidP="00204E55">
            <w:pPr>
              <w:pStyle w:val="podnaslovpropisa"/>
              <w:spacing w:after="0" w:afterAutospacing="0"/>
            </w:pPr>
            <w:r w:rsidRPr="007E07C6">
              <w:t xml:space="preserve">("Сл. гласник РС", бр. </w:t>
            </w:r>
            <w:r w:rsidR="000C4CB7">
              <w:t>52</w:t>
            </w:r>
            <w:r w:rsidRPr="007E07C6">
              <w:t>/20</w:t>
            </w:r>
            <w:r w:rsidR="000C4CB7">
              <w:t>2</w:t>
            </w:r>
            <w:r w:rsidR="00235B81">
              <w:t>6</w:t>
            </w:r>
            <w:r w:rsidRPr="007E07C6">
              <w:t>)</w:t>
            </w:r>
          </w:p>
        </w:tc>
      </w:tr>
    </w:tbl>
    <w:p w:rsidR="000C4CB7" w:rsidRPr="000C4CB7" w:rsidRDefault="000C4CB7" w:rsidP="000C4CB7">
      <w:pPr>
        <w:spacing w:before="100" w:beforeAutospacing="1" w:after="0"/>
        <w:jc w:val="right"/>
        <w:rPr>
          <w:rFonts w:ascii="Arial" w:eastAsia="Times New Roman" w:hAnsi="Arial" w:cs="Arial"/>
          <w:noProof w:val="0"/>
          <w:color w:val="000000"/>
          <w:lang w:val="en-US"/>
        </w:rPr>
      </w:pPr>
      <w:bookmarkStart w:id="0" w:name="str_1"/>
      <w:bookmarkEnd w:id="0"/>
      <w:r w:rsidRPr="000C4CB7">
        <w:rPr>
          <w:rFonts w:ascii="Arial" w:eastAsia="Times New Roman" w:hAnsi="Arial" w:cs="Arial"/>
          <w:noProof w:val="0"/>
          <w:color w:val="000000"/>
          <w:lang w:val="en-US"/>
        </w:rPr>
        <w:t>ПРИЛОГ III</w:t>
      </w:r>
    </w:p>
    <w:p w:rsidR="000C4CB7" w:rsidRPr="000C4CB7" w:rsidRDefault="000C4CB7" w:rsidP="000C4CB7">
      <w:pPr>
        <w:spacing w:before="100" w:beforeAutospacing="1" w:after="0"/>
        <w:jc w:val="center"/>
        <w:rPr>
          <w:rFonts w:ascii="Arial" w:eastAsia="Times New Roman" w:hAnsi="Arial" w:cs="Arial"/>
          <w:noProof w:val="0"/>
          <w:color w:val="000000"/>
          <w:lang w:val="en-US"/>
        </w:rPr>
      </w:pPr>
      <w:r w:rsidRPr="000C4CB7">
        <w:rPr>
          <w:rFonts w:ascii="Arial" w:eastAsia="Times New Roman" w:hAnsi="Arial" w:cs="Arial"/>
          <w:noProof w:val="0"/>
          <w:color w:val="000000"/>
          <w:lang w:val="en-US"/>
        </w:rPr>
        <w:t>Списак обавеза у погледу извештавања које достављају домаћи бродови када пристају у луке држава чланица Европске уније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 – Обавезе у погледу извештавања које произлазе из правних аката Европске уније – Ова категорија обавеза у погледу извештавања обухвата информације које треба доставити у складу са следећим одредбама: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А1 – Обавештење за бродове који долазе у луке држава чланица и одлазе из тих лука,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А2 – Гранична контрола особа,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А3 – Обавештење о опасним или загађујућим теретима који се превозе на броду,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А4.1 – Претходно обавештење о испоруци отпада,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А4.2 – Потврда о испоруци отпада,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А5 – Информације о сигурносној заштити пре доласка,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А6.1 – Број особа које путују путничким бродовима,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А6.2 – Подаци о особама које путују путничким бродовима,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А7 – Царинске формалности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А7.1 – Обавештење о доласку,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А7.2 – Подношење робе царини,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А7.3 – Декларација за привремени смештај робе,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А7.4 – Царински статус робе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А7.5 – Електронске превозне исправе које се употребљавају за транзит,</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А7.6 – Обавештење о изласку,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А7.7 – Излазна скраћена декларација,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А7.8 – Обавештење о поновном извозу,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А8 – Безбедан укрцај и искрцај бродова за расути терет,</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А9 – Обавештење о доласку бродова који испуњавају услове за проширени инспекцијски преглед,</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А10 – Статистички подаци о поморском саобраћају,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 – FAL документи и обавезе у погледу извештавања које произлазе из</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B2 – FAL 2: Изјава о терету,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B3 – FAL 3: Изјава о бродским залихама,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B4 – FAL 4: Изјава о личним стварима чланова посаде,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B5 – FAL 5: Списак посаде,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B6 – FAL 6: Списак путника,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B7 – FAL 7: Опасне материје,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B8 – Поморска здравствена изјава,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C – Обaвезе у погледу извештавања које произлазе из националног законодавства и захтева.</w:t>
      </w:r>
    </w:p>
    <w:p w:rsidR="007E07C6" w:rsidRPr="000C4CB7" w:rsidRDefault="007E07C6" w:rsidP="000C4CB7">
      <w:pPr>
        <w:ind w:left="625"/>
        <w:jc w:val="center"/>
        <w:rPr>
          <w:rFonts w:ascii="Arial" w:hAnsi="Arial" w:cs="Arial"/>
          <w:color w:val="000000"/>
          <w:lang w:val="en-US"/>
        </w:rPr>
      </w:pPr>
    </w:p>
    <w:p w:rsidR="000C4CB7" w:rsidRPr="000C4CB7" w:rsidRDefault="000C4CB7" w:rsidP="000C4CB7">
      <w:pPr>
        <w:spacing w:before="100" w:beforeAutospacing="1" w:after="0"/>
        <w:jc w:val="right"/>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ПРИЛОГ IV</w:t>
      </w:r>
    </w:p>
    <w:p w:rsidR="000C4CB7" w:rsidRPr="000C4CB7" w:rsidRDefault="000C4CB7" w:rsidP="000C4CB7">
      <w:pPr>
        <w:spacing w:before="100" w:beforeAutospacing="1" w:after="0"/>
        <w:jc w:val="center"/>
        <w:rPr>
          <w:rFonts w:ascii="Arial" w:eastAsia="Times New Roman" w:hAnsi="Arial" w:cs="Arial"/>
          <w:noProof w:val="0"/>
          <w:color w:val="000000"/>
          <w:lang w:val="en-US"/>
        </w:rPr>
      </w:pPr>
      <w:r w:rsidRPr="000C4CB7">
        <w:rPr>
          <w:rFonts w:ascii="Arial" w:eastAsia="Times New Roman" w:hAnsi="Arial" w:cs="Arial"/>
          <w:noProof w:val="0"/>
          <w:color w:val="000000"/>
          <w:lang w:val="en-US"/>
        </w:rPr>
        <w:t>Скуп података окружења за јединствени европски поморски прозор</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ОДЕЉАК 1.</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Уводне напомене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Називи, формати и дефиниције елемената података из Прилога III примењују се у односу на скуп података EMSWе.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Елементи података су наведени у одељцима 2. и 3. по групама података. Сврха груписања података je олакшавање читања и сортирања елемената података.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Колона под насловом „Идентификатор” означава јединствени идентификациони број групе података (започиње префиксом „DG”) или елемента података (започиње префиксом „DE”) у оквиру скупа података EMSWе.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Колона под насловом „Назив” означава стандардни назив групе података или елемента података. Колона под насловом „Опис” садржи текстуални опис елемента података.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Колона под насловом „Формат” означава захтеве у вези врсте и дужине података. Ознаке за врсте података су следеће: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 – абецедни,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 – нумерички,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 – алфанумерички.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иза ознаке означaва дозвољену дужину података.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Примењује се следеће: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Опционе две тачке пре ознаке дужине означавају да податак нема утврђену дужину, али може имати највише онолико цифара колико је одређено ознаком дужине. Зарез у дужини података значи да атрибут може имати децималне бројеве, при чему цифре пре зареза означавају укупну дужину атрибута, а цифра после зареза означава максималан број цифара након децималне тачке.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Примери дужине поља и формата: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а1 – 1 абецедни знак, утврђена дужина,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 – 2 нумеричка знака, утврђена дужина,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 – 3 алфанумеричка знака, утврђена дужина,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a..4 – до 4 абецедна знака,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 – до 5 нумеричких знакова,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an..6 – до 6 алфанумеричких знакова,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n..7,2 – до 7 нумеричких знакова, укључујући највише 2 децимална места, разделник се може померати.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Колона под насловом „Збирка IMO-а” означава, ако постоји, идентификатор елемента података одговарајућег елемента података из Збирке IMO-а за олакшавање и електронско пословање како је објавила Међународна поморска организација са упућивањем на документ FAL.5/Circ.44.</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Колона под насловом „Прилог B CZU-у” означава, ако постоји, ознаку поступка одговарајућег елемента података.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Ако су информације у елементу података изражене у облику ознака, примењује се списак ознака наведен у колони под насловом „Списак ознака”. Спискови ознака дефинисани су у одељку 4, другим правним актима ЕУ или међународним нормама.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Колона под насловом „Пословна правила” означава, ако постоје, пословна правила наведена у одељку 5. која су примењива на елемент података.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Колоне у одељку 3. овог Прилога под насловима од „А1” до „C” означавају за које се обaвезе пријаве наведене у Прилогу III.</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ОДЕЉАК 2.</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Називи, формати и дефиниције елемената података</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87"/>
        <w:gridCol w:w="1650"/>
        <w:gridCol w:w="4079"/>
        <w:gridCol w:w="367"/>
        <w:gridCol w:w="545"/>
        <w:gridCol w:w="1018"/>
        <w:gridCol w:w="1803"/>
        <w:gridCol w:w="461"/>
      </w:tblGrid>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Идентификатор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Формат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Збирка IMO-a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При</w:t>
            </w:r>
            <w:bookmarkStart w:id="1" w:name="_GoBack"/>
            <w:bookmarkEnd w:id="1"/>
            <w:r w:rsidRPr="000C4CB7">
              <w:rPr>
                <w:rFonts w:ascii="Arial" w:eastAsia="Times New Roman" w:hAnsi="Arial" w:cs="Arial"/>
                <w:noProof w:val="0"/>
                <w:color w:val="000000"/>
                <w:lang w:val="en-US"/>
              </w:rPr>
              <w:t>лог B CZU-у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Списак ознака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Пословна правила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DG-001</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Опште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DE-001-01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Мерна јединица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представља измерене јединице одређене количине на пловилу, нпр. личних ствари чланова посаде, бродских залиха и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Препорука UN/ECE-a бр. 20 (ознаке EDIFACT 6411)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DE-001-02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Редни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Редни број додељен елементу на списку.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DE-001-03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Радња на измени података,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која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означава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каква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је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радња</w:t>
            </w:r>
            <w:r w:rsidRPr="000C4CB7">
              <w:rPr>
                <w:rFonts w:ascii="Arial" w:eastAsia="Times New Roman" w:hAnsi="Arial" w:cs="Arial"/>
                <w:noProof w:val="0"/>
                <w:color w:val="000000"/>
                <w:lang w:val="en-US"/>
              </w:rPr>
              <w:t> с</w:t>
            </w:r>
            <w:r w:rsidRPr="000C4CB7">
              <w:rPr>
                <w:rFonts w:ascii="Arial" w:eastAsia="Times New Roman" w:hAnsi="Arial" w:cs="Arial"/>
                <w:noProof w:val="0"/>
                <w:color w:val="000000"/>
                <w:lang w:val="ru-RU"/>
              </w:rPr>
              <w:t>проведена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на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појединачним</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подацима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ажурирање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брисање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унос</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‚ADD’, ‚UPDATE’, ‚DELETE’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DE-001-04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Универзални јединствени индикатор</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UUID</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податка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Универзални јединствени идентификатор податка који је генерирао систем доказа о статусу из Уније (PoUS)</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w:t>
            </w:r>
            <w:r w:rsidRPr="000C4CB7">
              <w:rPr>
                <w:rFonts w:ascii="Arial" w:eastAsia="Times New Roman" w:hAnsi="Arial" w:cs="Arial"/>
                <w:noProof w:val="0"/>
                <w:color w:val="000000"/>
                <w:lang w:val="en-US"/>
              </w:rPr>
              <w:lastRenderedPageBreak/>
              <w:t>002</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Наслов поруке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DE-002-02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 време овере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време </w:t>
            </w:r>
            <w:r w:rsidRPr="000C4CB7">
              <w:rPr>
                <w:rFonts w:ascii="Arial" w:eastAsia="Times New Roman" w:hAnsi="Arial" w:cs="Arial"/>
                <w:noProof w:val="0"/>
                <w:color w:val="000000"/>
                <w:lang w:val="en-US"/>
              </w:rPr>
              <w:t>у које је</w:t>
            </w:r>
            <w:r w:rsidRPr="000C4CB7">
              <w:rPr>
                <w:rFonts w:ascii="Arial" w:eastAsia="Times New Roman" w:hAnsi="Arial" w:cs="Arial"/>
                <w:noProof w:val="0"/>
                <w:color w:val="000000"/>
                <w:lang w:val="ru-RU"/>
              </w:rPr>
              <w:t> декларант потврдио информације </w:t>
            </w:r>
            <w:r w:rsidRPr="000C4CB7">
              <w:rPr>
                <w:rFonts w:ascii="Arial" w:eastAsia="Times New Roman" w:hAnsi="Arial" w:cs="Arial"/>
                <w:noProof w:val="0"/>
                <w:color w:val="000000"/>
                <w:lang w:val="en-US"/>
              </w:rPr>
              <w:t>из</w:t>
            </w:r>
            <w:r w:rsidRPr="000C4CB7">
              <w:rPr>
                <w:rFonts w:ascii="Arial" w:eastAsia="Times New Roman" w:hAnsi="Arial" w:cs="Arial"/>
                <w:noProof w:val="0"/>
                <w:color w:val="000000"/>
                <w:lang w:val="ru-RU"/>
              </w:rPr>
              <w:t> формалности.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1506000000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DE-002-03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w:t>
            </w:r>
            <w:r w:rsidRPr="000C4CB7">
              <w:rPr>
                <w:rFonts w:ascii="Arial" w:eastAsia="Times New Roman" w:hAnsi="Arial" w:cs="Arial"/>
                <w:noProof w:val="0"/>
                <w:color w:val="000000"/>
                <w:lang w:val="en-US"/>
              </w:rPr>
              <w:t>формалности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којом се одређује</w:t>
            </w:r>
            <w:r w:rsidRPr="000C4CB7">
              <w:rPr>
                <w:rFonts w:ascii="Arial" w:eastAsia="Times New Roman" w:hAnsi="Arial" w:cs="Arial"/>
                <w:noProof w:val="0"/>
                <w:color w:val="000000"/>
                <w:lang w:val="ru-RU"/>
              </w:rPr>
              <w:t> врста формалности.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IMO0192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Врсте формалности</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DE-002-04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царинске декларације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одговарајућу ознаку Уније.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1101000000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BR-047</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Идентификациона ознака поруке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w:t>
            </w:r>
            <w:r w:rsidRPr="000C4CB7">
              <w:rPr>
                <w:rFonts w:ascii="Arial" w:eastAsia="Times New Roman" w:hAnsi="Arial" w:cs="Arial"/>
                <w:noProof w:val="0"/>
                <w:color w:val="000000"/>
                <w:lang w:val="ru-RU"/>
              </w:rPr>
              <w:t>знака </w:t>
            </w:r>
            <w:r w:rsidRPr="000C4CB7">
              <w:rPr>
                <w:rFonts w:ascii="Arial" w:eastAsia="Times New Roman" w:hAnsi="Arial" w:cs="Arial"/>
                <w:noProof w:val="0"/>
                <w:color w:val="000000"/>
                <w:lang w:val="en-US"/>
              </w:rPr>
              <w:t>којом се идентификује </w:t>
            </w:r>
            <w:r w:rsidRPr="000C4CB7">
              <w:rPr>
                <w:rFonts w:ascii="Arial" w:eastAsia="Times New Roman" w:hAnsi="Arial" w:cs="Arial"/>
                <w:noProof w:val="0"/>
                <w:color w:val="000000"/>
                <w:lang w:val="ru-RU"/>
              </w:rPr>
              <w:t>порук</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Употребљава </w:t>
            </w:r>
            <w:r w:rsidRPr="000C4CB7">
              <w:rPr>
                <w:rFonts w:ascii="Arial" w:eastAsia="Times New Roman" w:hAnsi="Arial" w:cs="Arial"/>
                <w:noProof w:val="0"/>
                <w:color w:val="000000"/>
                <w:lang w:val="en-US"/>
              </w:rPr>
              <w:t>се за</w:t>
            </w:r>
            <w:r w:rsidRPr="000C4CB7">
              <w:rPr>
                <w:rFonts w:ascii="Arial" w:eastAsia="Times New Roman" w:hAnsi="Arial" w:cs="Arial"/>
                <w:noProof w:val="0"/>
                <w:color w:val="000000"/>
                <w:lang w:val="ru-RU"/>
              </w:rPr>
              <w:t> асинхроне поруке грешке </w:t>
            </w:r>
            <w:r w:rsidRPr="000C4CB7">
              <w:rPr>
                <w:rFonts w:ascii="Arial" w:eastAsia="Times New Roman" w:hAnsi="Arial" w:cs="Arial"/>
                <w:noProof w:val="0"/>
                <w:color w:val="000000"/>
                <w:lang w:val="en-US"/>
              </w:rPr>
              <w:t>или</w:t>
            </w:r>
            <w:r w:rsidRPr="000C4CB7">
              <w:rPr>
                <w:rFonts w:ascii="Arial" w:eastAsia="Times New Roman" w:hAnsi="Arial" w:cs="Arial"/>
                <w:noProof w:val="0"/>
                <w:color w:val="000000"/>
                <w:lang w:val="ru-RU"/>
              </w:rPr>
              <w:t> потврде повезане </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том</w:t>
            </w:r>
            <w:r w:rsidRPr="000C4CB7">
              <w:rPr>
                <w:rFonts w:ascii="Arial" w:eastAsia="Times New Roman" w:hAnsi="Arial" w:cs="Arial"/>
                <w:noProof w:val="0"/>
                <w:color w:val="000000"/>
                <w:lang w:val="ru-RU"/>
              </w:rPr>
              <w:t> поруком.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IMO0277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DE-002-08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Функција поруке, </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функцију поруке.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IMO0305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1225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BR-054</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DE-002-09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LRN</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Употребљава </w:t>
            </w:r>
            <w:r w:rsidRPr="000C4CB7">
              <w:rPr>
                <w:rFonts w:ascii="Arial" w:eastAsia="Times New Roman" w:hAnsi="Arial" w:cs="Arial"/>
                <w:noProof w:val="0"/>
                <w:color w:val="000000"/>
                <w:lang w:val="en-US"/>
              </w:rPr>
              <w:t>се</w:t>
            </w:r>
            <w:r w:rsidRPr="000C4CB7">
              <w:rPr>
                <w:rFonts w:ascii="Arial" w:eastAsia="Times New Roman" w:hAnsi="Arial" w:cs="Arial"/>
                <w:noProof w:val="0"/>
                <w:color w:val="000000"/>
                <w:lang w:val="ru-RU"/>
              </w:rPr>
              <w:t> локални референтни број (</w:t>
            </w:r>
            <w:r w:rsidRPr="000C4CB7">
              <w:rPr>
                <w:rFonts w:ascii="Arial" w:eastAsia="Times New Roman" w:hAnsi="Arial" w:cs="Arial"/>
                <w:noProof w:val="0"/>
                <w:color w:val="000000"/>
                <w:lang w:val="en-US"/>
              </w:rPr>
              <w:t>LRN</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w:t>
            </w:r>
            <w:r w:rsidRPr="000C4CB7">
              <w:rPr>
                <w:rFonts w:ascii="Arial" w:eastAsia="Times New Roman" w:hAnsi="Arial" w:cs="Arial"/>
                <w:noProof w:val="0"/>
                <w:color w:val="000000"/>
                <w:lang w:val="ru-RU"/>
              </w:rPr>
              <w:t>дређен </w:t>
            </w:r>
            <w:r w:rsidRPr="000C4CB7">
              <w:rPr>
                <w:rFonts w:ascii="Arial" w:eastAsia="Times New Roman" w:hAnsi="Arial" w:cs="Arial"/>
                <w:noProof w:val="0"/>
                <w:color w:val="000000"/>
                <w:lang w:val="en-US"/>
              </w:rPr>
              <w:t>је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националном нивоу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додељује </w:t>
            </w:r>
            <w:r w:rsidRPr="000C4CB7">
              <w:rPr>
                <w:rFonts w:ascii="Arial" w:eastAsia="Times New Roman" w:hAnsi="Arial" w:cs="Arial"/>
                <w:noProof w:val="0"/>
                <w:color w:val="000000"/>
                <w:lang w:val="en-US"/>
              </w:rPr>
              <w:t>га</w:t>
            </w:r>
            <w:r w:rsidRPr="000C4CB7">
              <w:rPr>
                <w:rFonts w:ascii="Arial" w:eastAsia="Times New Roman" w:hAnsi="Arial" w:cs="Arial"/>
                <w:noProof w:val="0"/>
                <w:color w:val="000000"/>
                <w:lang w:val="ru-RU"/>
              </w:rPr>
              <w:t> декларант </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договору </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 надлежним телима </w:t>
            </w:r>
            <w:r w:rsidRPr="000C4CB7">
              <w:rPr>
                <w:rFonts w:ascii="Arial" w:eastAsia="Times New Roman" w:hAnsi="Arial" w:cs="Arial"/>
                <w:noProof w:val="0"/>
                <w:color w:val="000000"/>
                <w:lang w:val="en-US"/>
              </w:rPr>
              <w:t>како би се</w:t>
            </w:r>
            <w:r w:rsidRPr="000C4CB7">
              <w:rPr>
                <w:rFonts w:ascii="Arial" w:eastAsia="Times New Roman" w:hAnsi="Arial" w:cs="Arial"/>
                <w:noProof w:val="0"/>
                <w:color w:val="000000"/>
                <w:lang w:val="ru-RU"/>
              </w:rPr>
              <w:t> препознала свака јединствена декларација.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1209000000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DE-002-10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Верзија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Идентификациона ознака верзије формалности или одговора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DE-002-11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Подврста поруке,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којом се одређује подврста формалности или одговора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списак ознака Подврста поруке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DE-002-12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LRN број претходне формалности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Локални референтни број</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(LRN) претходно пријављене повезане формалности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DE-002-13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MRN (главни 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Главни референтни број који додељују надлежна тела за идентификацију формалности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DG-003</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Додатни подаци</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DE-003-01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Напомене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Декларација </w:t>
            </w:r>
            <w:r w:rsidRPr="000C4CB7">
              <w:rPr>
                <w:rFonts w:ascii="Arial" w:eastAsia="Times New Roman" w:hAnsi="Arial" w:cs="Arial"/>
                <w:noProof w:val="0"/>
                <w:color w:val="000000"/>
                <w:lang w:val="en-US"/>
              </w:rPr>
              <w:t>било којих других</w:t>
            </w:r>
            <w:r w:rsidRPr="000C4CB7">
              <w:rPr>
                <w:rFonts w:ascii="Arial" w:eastAsia="Times New Roman" w:hAnsi="Arial" w:cs="Arial"/>
                <w:noProof w:val="0"/>
                <w:color w:val="000000"/>
                <w:lang w:val="ru-RU"/>
              </w:rPr>
              <w:t> информација релевантних </w:t>
            </w:r>
            <w:r w:rsidRPr="000C4CB7">
              <w:rPr>
                <w:rFonts w:ascii="Arial" w:eastAsia="Times New Roman" w:hAnsi="Arial" w:cs="Arial"/>
                <w:noProof w:val="0"/>
                <w:color w:val="000000"/>
                <w:lang w:val="en-US"/>
              </w:rPr>
              <w:t>за</w:t>
            </w:r>
            <w:r w:rsidRPr="000C4CB7">
              <w:rPr>
                <w:rFonts w:ascii="Arial" w:eastAsia="Times New Roman" w:hAnsi="Arial" w:cs="Arial"/>
                <w:noProof w:val="0"/>
                <w:color w:val="000000"/>
                <w:lang w:val="ru-RU"/>
              </w:rPr>
              <w:t> долазак, боравак </w:t>
            </w:r>
            <w:r w:rsidRPr="000C4CB7">
              <w:rPr>
                <w:rFonts w:ascii="Arial" w:eastAsia="Times New Roman" w:hAnsi="Arial" w:cs="Arial"/>
                <w:noProof w:val="0"/>
                <w:color w:val="000000"/>
                <w:lang w:val="en-US"/>
              </w:rPr>
              <w:t>или</w:t>
            </w:r>
            <w:r w:rsidRPr="000C4CB7">
              <w:rPr>
                <w:rFonts w:ascii="Arial" w:eastAsia="Times New Roman" w:hAnsi="Arial" w:cs="Arial"/>
                <w:noProof w:val="0"/>
                <w:color w:val="000000"/>
                <w:lang w:val="ru-RU"/>
              </w:rPr>
              <w:t> одлазак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IMO0196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DE-003-02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прилога, </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назив приложеног документа.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прилога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DE-003-03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прилога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Текстуални опис приложеног документа.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DE-003-04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Идентификатор прилога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Јединствени идентификациони број приложеног документа који додељује средишње складиште података о доказу о статусу из Уније (PoUS)</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DG-004</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Декларант</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декларантa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EORI број декларантa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1305017000,</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1310017000,</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1317017000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DE-004-02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декларантa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Пуно име 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према потреби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правни облик</w:t>
            </w:r>
            <w:r w:rsidRPr="000C4CB7">
              <w:rPr>
                <w:rFonts w:ascii="Arial" w:eastAsia="Times New Roman" w:hAnsi="Arial" w:cs="Arial"/>
                <w:noProof w:val="0"/>
                <w:color w:val="000000"/>
                <w:lang w:val="ru-RU"/>
              </w:rPr>
              <w:t> странке која </w:t>
            </w:r>
            <w:r w:rsidRPr="000C4CB7">
              <w:rPr>
                <w:rFonts w:ascii="Arial" w:eastAsia="Times New Roman" w:hAnsi="Arial" w:cs="Arial"/>
                <w:noProof w:val="0"/>
                <w:color w:val="000000"/>
                <w:lang w:val="en-US"/>
              </w:rPr>
              <w:t>јe</w:t>
            </w:r>
            <w:r w:rsidRPr="000C4CB7">
              <w:rPr>
                <w:rFonts w:ascii="Arial" w:eastAsia="Times New Roman" w:hAnsi="Arial" w:cs="Arial"/>
                <w:noProof w:val="0"/>
                <w:color w:val="000000"/>
                <w:lang w:val="ru-RU"/>
              </w:rPr>
              <w:t> декларант.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1305016000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Улога</w:t>
            </w:r>
            <w:r w:rsidRPr="000C4CB7">
              <w:rPr>
                <w:rFonts w:ascii="Arial" w:eastAsia="Times New Roman" w:hAnsi="Arial" w:cs="Arial"/>
                <w:noProof w:val="0"/>
                <w:color w:val="000000"/>
                <w:lang w:val="ru-RU"/>
              </w:rPr>
              <w:t> декларант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улогу декларант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IMO0128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(3035)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декларанта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на који службеници могу послати додатне упите.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IMO0516</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1310029015,</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1310029002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декларанта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на коју службеници могу послати додатне упите.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1310029015,</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1310029002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Улица адресе декларантa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улице у адреси декларанта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1305018023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Додатни </w:t>
            </w:r>
            <w:r w:rsidRPr="000C4CB7">
              <w:rPr>
                <w:rFonts w:ascii="Arial" w:eastAsia="Times New Roman" w:hAnsi="Arial" w:cs="Arial"/>
                <w:noProof w:val="0"/>
                <w:color w:val="000000"/>
                <w:lang w:val="en-US"/>
              </w:rPr>
              <w:t>ред</w:t>
            </w:r>
            <w:r w:rsidRPr="000C4CB7">
              <w:rPr>
                <w:rFonts w:ascii="Arial" w:eastAsia="Times New Roman" w:hAnsi="Arial" w:cs="Arial"/>
                <w:noProof w:val="0"/>
                <w:color w:val="000000"/>
                <w:lang w:val="ru-RU"/>
              </w:rPr>
              <w:t> за улицу адресе декларант</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Настав</w:t>
            </w:r>
            <w:r w:rsidRPr="000C4CB7">
              <w:rPr>
                <w:rFonts w:ascii="Arial" w:eastAsia="Times New Roman" w:hAnsi="Arial" w:cs="Arial"/>
                <w:noProof w:val="0"/>
                <w:color w:val="000000"/>
                <w:lang w:val="en-US"/>
              </w:rPr>
              <w:t>ак</w:t>
            </w:r>
            <w:r w:rsidRPr="000C4CB7">
              <w:rPr>
                <w:rFonts w:ascii="Arial" w:eastAsia="Times New Roman" w:hAnsi="Arial" w:cs="Arial"/>
                <w:noProof w:val="0"/>
                <w:color w:val="000000"/>
                <w:lang w:val="ru-RU"/>
              </w:rPr>
              <w:t> назива улице адресе странке ако назив улице адресе прелази поље „улица</w:t>
            </w:r>
            <w:r w:rsidRPr="000C4CB7">
              <w:rPr>
                <w:rFonts w:ascii="Arial" w:eastAsia="Times New Roman" w:hAnsi="Arial" w:cs="Arial"/>
                <w:noProof w:val="0"/>
                <w:color w:val="000000"/>
                <w:lang w:val="en-US"/>
              </w:rPr>
              <w:t> адресе декларанта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1305018024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Адреса декларантa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w:t>
            </w:r>
            <w:r w:rsidRPr="000C4CB7">
              <w:rPr>
                <w:rFonts w:ascii="Arial" w:eastAsia="Times New Roman" w:hAnsi="Arial" w:cs="Arial"/>
                <w:noProof w:val="0"/>
                <w:color w:val="000000"/>
                <w:lang w:val="ru-RU"/>
              </w:rPr>
              <w:t>рој или назив зграде или објекта.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IMO0511</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1305018025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Адреса поштанског сандучића декларантa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Пода</w:t>
            </w:r>
            <w:r w:rsidRPr="000C4CB7">
              <w:rPr>
                <w:rFonts w:ascii="Arial" w:eastAsia="Times New Roman" w:hAnsi="Arial" w:cs="Arial"/>
                <w:noProof w:val="0"/>
                <w:color w:val="000000"/>
                <w:lang w:val="en-US"/>
              </w:rPr>
              <w:t>ци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поштанском сандучићу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IMO0578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1305018026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Додатно поље адресе декларантa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Одређени регион или покрајина.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1305018027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 адресе декларантa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државе.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1305018020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адресе декларантa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w:t>
            </w:r>
            <w:r w:rsidRPr="000C4CB7">
              <w:rPr>
                <w:rFonts w:ascii="Arial" w:eastAsia="Times New Roman" w:hAnsi="Arial" w:cs="Arial"/>
                <w:noProof w:val="0"/>
                <w:color w:val="000000"/>
                <w:lang w:val="ru-RU"/>
              </w:rPr>
              <w:t>дговарајући поштански број за адрес</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1305018021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Место адресе декларантa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адресе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1305018022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особе за контакт при декларанту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1305074016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w:t>
            </w:r>
            <w:r w:rsidRPr="000C4CB7">
              <w:rPr>
                <w:rFonts w:ascii="Arial" w:eastAsia="Times New Roman" w:hAnsi="Arial" w:cs="Arial"/>
                <w:noProof w:val="0"/>
                <w:color w:val="000000"/>
                <w:lang w:val="ru-RU"/>
              </w:rPr>
              <w:t>особ</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за контакт</w:t>
            </w:r>
            <w:r w:rsidRPr="000C4CB7">
              <w:rPr>
                <w:rFonts w:ascii="Arial" w:eastAsia="Times New Roman" w:hAnsi="Arial" w:cs="Arial"/>
                <w:noProof w:val="0"/>
                <w:color w:val="000000"/>
                <w:lang w:val="en-US"/>
              </w:rPr>
              <w:t> декларанта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1305074075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DE-004-16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особ</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за контакт</w:t>
            </w:r>
            <w:r w:rsidRPr="000C4CB7">
              <w:rPr>
                <w:rFonts w:ascii="Arial" w:eastAsia="Times New Roman" w:hAnsi="Arial" w:cs="Arial"/>
                <w:noProof w:val="0"/>
                <w:color w:val="000000"/>
                <w:lang w:val="en-US"/>
              </w:rPr>
              <w:t> д</w:t>
            </w:r>
            <w:r w:rsidRPr="000C4CB7">
              <w:rPr>
                <w:rFonts w:ascii="Arial" w:eastAsia="Times New Roman" w:hAnsi="Arial" w:cs="Arial"/>
                <w:noProof w:val="0"/>
                <w:color w:val="000000"/>
                <w:lang w:val="ru-RU"/>
              </w:rPr>
              <w:t>екларант</w:t>
            </w:r>
            <w:r w:rsidRPr="000C4CB7">
              <w:rPr>
                <w:rFonts w:ascii="Arial" w:eastAsia="Times New Roman" w:hAnsi="Arial" w:cs="Arial"/>
                <w:noProof w:val="0"/>
                <w:color w:val="000000"/>
                <w:lang w:val="en-US"/>
              </w:rPr>
              <w:t>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1305074076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DG-005</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Брод</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брода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документима брода (нпр. сведочанства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постојања IMO броја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постојања IMO броја брода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BR-040</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 број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дентификациони број брода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документима брода (нпр. сведочанства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lastRenderedPageBreak/>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n7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IMO0140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1905017000,</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1906017000,</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1908017000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BR-041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DE-005-04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MMSI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која се употребљава за дигиталне селективне позиве (</w:t>
            </w:r>
            <w:r w:rsidRPr="000C4CB7">
              <w:rPr>
                <w:rFonts w:ascii="Arial" w:eastAsia="Times New Roman" w:hAnsi="Arial" w:cs="Arial"/>
                <w:noProof w:val="0"/>
                <w:color w:val="000000"/>
                <w:lang w:val="en-US"/>
              </w:rPr>
              <w:t>DSC</w:t>
            </w:r>
            <w:r w:rsidRPr="000C4CB7">
              <w:rPr>
                <w:rFonts w:ascii="Arial" w:eastAsia="Times New Roman" w:hAnsi="Arial" w:cs="Arial"/>
                <w:noProof w:val="0"/>
                <w:color w:val="000000"/>
                <w:lang w:val="ru-RU"/>
              </w:rPr>
              <w:t>), аутоматске идентификационе систем</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AIS</w:t>
            </w:r>
            <w:r w:rsidRPr="000C4CB7">
              <w:rPr>
                <w:rFonts w:ascii="Arial" w:eastAsia="Times New Roman" w:hAnsi="Arial" w:cs="Arial"/>
                <w:noProof w:val="0"/>
                <w:color w:val="000000"/>
                <w:lang w:val="ru-RU"/>
              </w:rPr>
              <w:t>) и одређену другу опрему за јединствену идентификацију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Позивни знак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дентификатор који се употребљава прв</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нствено за радио комуникацију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 у документима брода (нпр. сведочанства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IMO0136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ENI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Европски идентификациони број за пловила која плове европским унутрашњим водама.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BR-063</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CFR</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регистра рибарске флоте Заједнице за рибарска пловила </w:t>
            </w:r>
            <w:r w:rsidRPr="000C4CB7">
              <w:rPr>
                <w:rFonts w:ascii="Arial" w:eastAsia="Times New Roman" w:hAnsi="Arial" w:cs="Arial"/>
                <w:noProof w:val="0"/>
                <w:color w:val="000000"/>
                <w:lang w:val="en-US"/>
              </w:rPr>
              <w:t>ЕУ</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Друга идентификациона ознака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Додатни</w:t>
            </w:r>
            <w:r w:rsidRPr="000C4CB7">
              <w:rPr>
                <w:rFonts w:ascii="Arial" w:eastAsia="Times New Roman" w:hAnsi="Arial" w:cs="Arial"/>
                <w:noProof w:val="0"/>
                <w:color w:val="000000"/>
                <w:lang w:val="ru-RU"/>
              </w:rPr>
              <w:t> број</w:t>
            </w:r>
            <w:r w:rsidRPr="000C4CB7">
              <w:rPr>
                <w:rFonts w:ascii="Arial" w:eastAsia="Times New Roman" w:hAnsi="Arial" w:cs="Arial"/>
                <w:noProof w:val="0"/>
                <w:color w:val="000000"/>
                <w:lang w:val="en-US"/>
              </w:rPr>
              <w:t>еви или слова</w:t>
            </w:r>
            <w:r w:rsidRPr="000C4CB7">
              <w:rPr>
                <w:rFonts w:ascii="Arial" w:eastAsia="Times New Roman" w:hAnsi="Arial" w:cs="Arial"/>
                <w:noProof w:val="0"/>
                <w:color w:val="000000"/>
                <w:lang w:val="ru-RU"/>
              </w:rPr>
              <w:t> који</w:t>
            </w:r>
            <w:r w:rsidRPr="000C4CB7">
              <w:rPr>
                <w:rFonts w:ascii="Arial" w:eastAsia="Times New Roman" w:hAnsi="Arial" w:cs="Arial"/>
                <w:noProof w:val="0"/>
                <w:color w:val="000000"/>
                <w:lang w:val="en-US"/>
              </w:rPr>
              <w:t> се могу употребити за </w:t>
            </w:r>
            <w:r w:rsidRPr="000C4CB7">
              <w:rPr>
                <w:rFonts w:ascii="Arial" w:eastAsia="Times New Roman" w:hAnsi="Arial" w:cs="Arial"/>
                <w:noProof w:val="0"/>
                <w:color w:val="000000"/>
                <w:lang w:val="ru-RU"/>
              </w:rPr>
              <w:t>идентификацију брода</w:t>
            </w:r>
            <w:r w:rsidRPr="000C4CB7">
              <w:rPr>
                <w:rFonts w:ascii="Arial" w:eastAsia="Times New Roman" w:hAnsi="Arial" w:cs="Arial"/>
                <w:noProof w:val="0"/>
                <w:color w:val="000000"/>
                <w:lang w:val="en-US"/>
              </w:rPr>
              <w:t>, као алтернатива</w:t>
            </w:r>
            <w:r w:rsidRPr="000C4CB7">
              <w:rPr>
                <w:rFonts w:ascii="Arial" w:eastAsia="Times New Roman" w:hAnsi="Arial" w:cs="Arial"/>
                <w:noProof w:val="0"/>
                <w:color w:val="000000"/>
                <w:lang w:val="ru-RU"/>
              </w:rPr>
              <w:t> и</w:t>
            </w:r>
            <w:r w:rsidRPr="000C4CB7">
              <w:rPr>
                <w:rFonts w:ascii="Arial" w:eastAsia="Times New Roman" w:hAnsi="Arial" w:cs="Arial"/>
                <w:noProof w:val="0"/>
                <w:color w:val="000000"/>
                <w:lang w:val="en-US"/>
              </w:rPr>
              <w:t>ли уз позивни знак брода,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MMSI број,</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број</w:t>
            </w:r>
            <w:r w:rsidRPr="000C4CB7">
              <w:rPr>
                <w:rFonts w:ascii="Arial" w:eastAsia="Times New Roman" w:hAnsi="Arial" w:cs="Arial"/>
                <w:noProof w:val="0"/>
                <w:color w:val="000000"/>
                <w:lang w:val="en-US"/>
              </w:rPr>
              <w:t>, ENI број или број CFR</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IMO0551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заставе брода,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државну припадност брода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наведена у документима брода (нпр. сведочанства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IMO0138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BR-025</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Уписник</w:t>
            </w:r>
            <w:r w:rsidRPr="000C4CB7">
              <w:rPr>
                <w:rFonts w:ascii="Arial" w:eastAsia="Times New Roman" w:hAnsi="Arial" w:cs="Arial"/>
                <w:noProof w:val="0"/>
                <w:color w:val="000000"/>
                <w:lang w:val="ru-RU"/>
              </w:rPr>
              <w:t> брода,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Уписник заставе брода у којем је брод уписан.</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Прилог </w:t>
            </w:r>
            <w:r w:rsidRPr="000C4CB7">
              <w:rPr>
                <w:rFonts w:ascii="Arial" w:eastAsia="Times New Roman" w:hAnsi="Arial" w:cs="Arial"/>
                <w:noProof w:val="0"/>
                <w:color w:val="000000"/>
                <w:lang w:val="en-US"/>
              </w:rPr>
              <w:t>V</w:t>
            </w:r>
            <w:r w:rsidRPr="000C4CB7">
              <w:rPr>
                <w:rFonts w:ascii="Arial" w:eastAsia="Times New Roman" w:hAnsi="Arial" w:cs="Arial"/>
                <w:noProof w:val="0"/>
                <w:color w:val="000000"/>
                <w:lang w:val="ru-RU"/>
              </w:rPr>
              <w:t>. Директиви 2009/42/</w:t>
            </w:r>
            <w:r w:rsidRPr="000C4CB7">
              <w:rPr>
                <w:rFonts w:ascii="Arial" w:eastAsia="Times New Roman" w:hAnsi="Arial" w:cs="Arial"/>
                <w:noProof w:val="0"/>
                <w:color w:val="000000"/>
                <w:lang w:val="en-US"/>
              </w:rPr>
              <w:t>EZ</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BR-046</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луке уписа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и држава луке уписа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 документима брода (нпр. сведочанства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IMO0148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BR-000</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уписа брода,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луку уписа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наведена у документима брода (нпр. сведочанства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IMO0147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издавања уписника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издавања наведен у потврди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упису.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IMO0145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уписника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Јединствена алфанумеричка идентификациона ознака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упису коју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одредила држава која ју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у сврху праћења.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IMO0146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Државна припадност отпремног</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превозног средства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државну припадност превозног средства на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роба директно утоварена у тренутку извозних или </w:t>
            </w:r>
            <w:r w:rsidRPr="000C4CB7">
              <w:rPr>
                <w:rFonts w:ascii="Arial" w:eastAsia="Times New Roman" w:hAnsi="Arial" w:cs="Arial"/>
                <w:noProof w:val="0"/>
                <w:color w:val="000000"/>
                <w:lang w:val="en-US"/>
              </w:rPr>
              <w:t>транзитних</w:t>
            </w:r>
            <w:r w:rsidRPr="000C4CB7">
              <w:rPr>
                <w:rFonts w:ascii="Arial" w:eastAsia="Times New Roman" w:hAnsi="Arial" w:cs="Arial"/>
                <w:noProof w:val="0"/>
                <w:color w:val="000000"/>
                <w:lang w:val="ru-RU"/>
              </w:rPr>
              <w:t> формалности.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1905062000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брода,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брода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наведена у документима брода (нпр. сведочанства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IMO0160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1908067000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Препорука UN/ECE-a бр. 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BR-060</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одобрења плана сигурносне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заштите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w:t>
            </w:r>
            <w:r w:rsidRPr="000C4CB7">
              <w:rPr>
                <w:rFonts w:ascii="Arial" w:eastAsia="Times New Roman" w:hAnsi="Arial" w:cs="Arial"/>
                <w:noProof w:val="0"/>
                <w:color w:val="000000"/>
                <w:lang w:val="en-US"/>
              </w:rPr>
              <w:t> да</w:t>
            </w:r>
            <w:r w:rsidRPr="000C4CB7">
              <w:rPr>
                <w:rFonts w:ascii="Arial" w:eastAsia="Times New Roman" w:hAnsi="Arial" w:cs="Arial"/>
                <w:noProof w:val="0"/>
                <w:color w:val="000000"/>
                <w:lang w:val="ru-RU"/>
              </w:rPr>
              <w:t> ли брод има одобрени план сигурносне заштите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који се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налази на броду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IMO0130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Тренутни степен сигурносне заштите брода,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степен сигурносне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заштите брода у луци доласка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дефинисано </w:t>
            </w:r>
            <w:r w:rsidRPr="000C4CB7">
              <w:rPr>
                <w:rFonts w:ascii="Arial" w:eastAsia="Times New Roman" w:hAnsi="Arial" w:cs="Arial"/>
                <w:noProof w:val="0"/>
                <w:color w:val="000000"/>
                <w:lang w:val="en-US"/>
              </w:rPr>
              <w:t>ISPS</w:t>
            </w:r>
            <w:r w:rsidRPr="000C4CB7">
              <w:rPr>
                <w:rFonts w:ascii="Arial" w:eastAsia="Times New Roman" w:hAnsi="Arial" w:cs="Arial"/>
                <w:noProof w:val="0"/>
                <w:color w:val="000000"/>
                <w:lang w:val="ru-RU"/>
              </w:rPr>
              <w:t> Правилником</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IMO0137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DE-005-19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сателитске услуге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озивни број признате мобилне сателитске услуге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оператер доделио броду и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забележен у његовом</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именику бродова ако он постоји.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IMO0141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Пружалац сателитске услуге брода,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Признати пружалац мобилне сателитске услуге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IMO0274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Спољне ознаке пловила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слова приказани на спољн</w:t>
            </w:r>
            <w:r w:rsidRPr="000C4CB7">
              <w:rPr>
                <w:rFonts w:ascii="Arial" w:eastAsia="Times New Roman" w:hAnsi="Arial" w:cs="Arial"/>
                <w:noProof w:val="0"/>
                <w:color w:val="000000"/>
                <w:lang w:val="en-US"/>
              </w:rPr>
              <w:t>о</w:t>
            </w:r>
            <w:r w:rsidRPr="000C4CB7">
              <w:rPr>
                <w:rFonts w:ascii="Arial" w:eastAsia="Times New Roman" w:hAnsi="Arial" w:cs="Arial"/>
                <w:noProof w:val="0"/>
                <w:color w:val="000000"/>
                <w:lang w:val="ru-RU"/>
              </w:rPr>
              <w:t>м делу пловила.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превоза брода,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превоза повезану с врстом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w:t>
            </w:r>
            <w:r w:rsidRPr="000C4CB7">
              <w:rPr>
                <w:rFonts w:ascii="Arial" w:eastAsia="Times New Roman" w:hAnsi="Arial" w:cs="Arial"/>
                <w:noProof w:val="0"/>
                <w:color w:val="000000"/>
                <w:lang w:val="ru-RU"/>
              </w:rPr>
              <w:t>порука </w:t>
            </w:r>
            <w:r w:rsidRPr="000C4CB7">
              <w:rPr>
                <w:rFonts w:ascii="Arial" w:eastAsia="Times New Roman" w:hAnsi="Arial" w:cs="Arial"/>
                <w:noProof w:val="0"/>
                <w:color w:val="000000"/>
                <w:lang w:val="en-US"/>
              </w:rPr>
              <w:t>UN</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ECE</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бр</w:t>
            </w:r>
            <w:r w:rsidRPr="000C4CB7">
              <w:rPr>
                <w:rFonts w:ascii="Arial" w:eastAsia="Times New Roman" w:hAnsi="Arial" w:cs="Arial"/>
                <w:noProof w:val="0"/>
                <w:color w:val="000000"/>
                <w:lang w:val="ru-RU"/>
              </w:rPr>
              <w:t>. 19 (1: </w:t>
            </w:r>
            <w:r w:rsidRPr="000C4CB7">
              <w:rPr>
                <w:rFonts w:ascii="Arial" w:eastAsia="Times New Roman" w:hAnsi="Arial" w:cs="Arial"/>
                <w:noProof w:val="0"/>
                <w:color w:val="000000"/>
                <w:lang w:val="en-US"/>
              </w:rPr>
              <w:t>Поморски</w:t>
            </w:r>
            <w:r w:rsidRPr="000C4CB7">
              <w:rPr>
                <w:rFonts w:ascii="Arial" w:eastAsia="Times New Roman" w:hAnsi="Arial" w:cs="Arial"/>
                <w:noProof w:val="0"/>
                <w:color w:val="000000"/>
                <w:lang w:val="ru-RU"/>
              </w:rPr>
              <w:t> превоз, 8: Превоз унутрашњим </w:t>
            </w:r>
            <w:r w:rsidRPr="000C4CB7">
              <w:rPr>
                <w:rFonts w:ascii="Arial" w:eastAsia="Times New Roman" w:hAnsi="Arial" w:cs="Arial"/>
                <w:noProof w:val="0"/>
                <w:color w:val="000000"/>
                <w:lang w:val="en-US"/>
              </w:rPr>
              <w:t>пловним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путевима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пловидбе брода,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Допуштена врста пловидбе брода, како је наведено у потврдама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списак ознака Врста пловидбе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DE-005-24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брод има ENI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брод има ENI број у облику ознаке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DG-006</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Потврде брода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потврде,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IMO0307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потврде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исправне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w:t>
            </w:r>
            <w:r w:rsidRPr="000C4CB7">
              <w:rPr>
                <w:rFonts w:ascii="Arial" w:eastAsia="Times New Roman" w:hAnsi="Arial" w:cs="Arial"/>
                <w:noProof w:val="0"/>
                <w:color w:val="000000"/>
                <w:lang w:val="en-US"/>
              </w:rPr>
              <w:t> да ли брод </w:t>
            </w:r>
            <w:r w:rsidRPr="000C4CB7">
              <w:rPr>
                <w:rFonts w:ascii="Arial" w:eastAsia="Times New Roman" w:hAnsi="Arial" w:cs="Arial"/>
                <w:noProof w:val="0"/>
                <w:color w:val="000000"/>
                <w:lang w:val="ru-RU"/>
              </w:rPr>
              <w:t>има исправну потврду одређен</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 врсте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IMO0067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Идентификациона ознака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Идентификациони број </w:t>
            </w:r>
            <w:r w:rsidRPr="000C4CB7">
              <w:rPr>
                <w:rFonts w:ascii="Arial" w:eastAsia="Times New Roman" w:hAnsi="Arial" w:cs="Arial"/>
                <w:noProof w:val="0"/>
                <w:color w:val="000000"/>
                <w:lang w:val="en-US"/>
              </w:rPr>
              <w:t>потврде</w:t>
            </w:r>
            <w:r w:rsidRPr="000C4CB7">
              <w:rPr>
                <w:rFonts w:ascii="Arial" w:eastAsia="Times New Roman" w:hAnsi="Arial" w:cs="Arial"/>
                <w:noProof w:val="0"/>
                <w:color w:val="000000"/>
                <w:lang w:val="ru-RU"/>
              </w:rPr>
              <w:t>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дефинисала организација која</w:t>
            </w:r>
            <w:r w:rsidRPr="000C4CB7">
              <w:rPr>
                <w:rFonts w:ascii="Arial" w:eastAsia="Times New Roman" w:hAnsi="Arial" w:cs="Arial"/>
                <w:noProof w:val="0"/>
                <w:color w:val="000000"/>
                <w:lang w:val="en-US"/>
              </w:rPr>
              <w:t> ју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IMO0310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BR-055</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Стање потврде,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стање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Стање потврде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издаваоца потврде,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организације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потврду.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IMO0314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заставе издаваоца потврде,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заставе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потврду.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BR-056</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Издавалац потврде,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тело/организацију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потврду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призната организација/призната организација за сигурност</w:t>
            </w:r>
            <w:r w:rsidRPr="000C4CB7">
              <w:rPr>
                <w:rFonts w:ascii="Arial" w:eastAsia="Times New Roman" w:hAnsi="Arial" w:cs="Arial"/>
                <w:noProof w:val="0"/>
                <w:color w:val="000000"/>
                <w:lang w:val="ru-RU"/>
              </w:rPr>
              <w:t>/класификационо друштво).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Издавалац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BR-057</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издаваоца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тела/организације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потврду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одобрено тело, осигуравајуће друштво или друго).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IMO0129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BR-058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издавања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потврда издата.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IMO0145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важења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важења наведен на потврди.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IMO0071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Напомене o потврди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Додатне информације или опажања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потврди.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DE-006-13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Место издавања потврде,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место на којем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потврда издата.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издавања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места на којем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потврда издата.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почетка важења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потврда ступа на снагу.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важења продужења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до којег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продужена важност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DE-006-17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годишњег инспекцијског пегледа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обављања годишњег инспекцијског пегледа потврде.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DG-007</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Информације o броду – управљање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 број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Јединствени идентификациони број компаније наведен у (</w:t>
            </w:r>
            <w:r w:rsidRPr="000C4CB7">
              <w:rPr>
                <w:rFonts w:ascii="Arial" w:eastAsia="Times New Roman" w:hAnsi="Arial" w:cs="Arial"/>
                <w:noProof w:val="0"/>
                <w:color w:val="000000"/>
                <w:lang w:val="en-US"/>
              </w:rPr>
              <w:t>CSR</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IMO0031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IMO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компаније наведено у трајном скраћеном запису (</w:t>
            </w:r>
            <w:r w:rsidRPr="000C4CB7">
              <w:rPr>
                <w:rFonts w:ascii="Arial" w:eastAsia="Times New Roman" w:hAnsi="Arial" w:cs="Arial"/>
                <w:noProof w:val="0"/>
                <w:color w:val="000000"/>
                <w:lang w:val="en-US"/>
              </w:rPr>
              <w:t>CSR</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IMO0032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Улица и број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улице и број адресе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компаније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IMO0239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IMO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адресе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компаније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IMO0240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IMO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места адресе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компаније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IMO0241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компаније,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адресе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компаније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IMO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Телефонски број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компаније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E-адреса IMO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компаније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 број уписаног власника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број компаније уписаног власника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уписаног власника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уписаног власника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Улица и број уписаног власника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улице и број адресе уписаног власника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an..99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уписаног власника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адресе уписаног власника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уписаног власника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места адресе уписаног власника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an..99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уписаног власника,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адресе уписаног власника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клуба за </w:t>
            </w:r>
            <w:r w:rsidRPr="000C4CB7">
              <w:rPr>
                <w:rFonts w:ascii="Arial" w:eastAsia="Times New Roman" w:hAnsi="Arial" w:cs="Arial"/>
                <w:noProof w:val="0"/>
                <w:color w:val="000000"/>
                <w:lang w:val="en-US"/>
              </w:rPr>
              <w:t>P</w:t>
            </w:r>
            <w:r w:rsidRPr="000C4CB7">
              <w:rPr>
                <w:rFonts w:ascii="Arial" w:eastAsia="Times New Roman" w:hAnsi="Arial" w:cs="Arial"/>
                <w:noProof w:val="0"/>
                <w:color w:val="000000"/>
                <w:lang w:val="ru-RU"/>
              </w:rPr>
              <w:t>&amp;</w:t>
            </w:r>
            <w:r w:rsidRPr="000C4CB7">
              <w:rPr>
                <w:rFonts w:ascii="Arial" w:eastAsia="Times New Roman" w:hAnsi="Arial" w:cs="Arial"/>
                <w:noProof w:val="0"/>
                <w:color w:val="000000"/>
                <w:lang w:val="en-US"/>
              </w:rPr>
              <w:t>I</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осигуравајућег клуба за заштиту и обештећење (</w:t>
            </w:r>
            <w:r w:rsidRPr="000C4CB7">
              <w:rPr>
                <w:rFonts w:ascii="Arial" w:eastAsia="Times New Roman" w:hAnsi="Arial" w:cs="Arial"/>
                <w:noProof w:val="0"/>
                <w:color w:val="000000"/>
                <w:lang w:val="en-US"/>
              </w:rPr>
              <w:t>P</w:t>
            </w:r>
            <w:r w:rsidRPr="000C4CB7">
              <w:rPr>
                <w:rFonts w:ascii="Arial" w:eastAsia="Times New Roman" w:hAnsi="Arial" w:cs="Arial"/>
                <w:noProof w:val="0"/>
                <w:color w:val="000000"/>
                <w:lang w:val="ru-RU"/>
              </w:rPr>
              <w:t>&amp;</w:t>
            </w:r>
            <w:r w:rsidRPr="000C4CB7">
              <w:rPr>
                <w:rFonts w:ascii="Arial" w:eastAsia="Times New Roman" w:hAnsi="Arial" w:cs="Arial"/>
                <w:noProof w:val="0"/>
                <w:color w:val="000000"/>
                <w:lang w:val="en-US"/>
              </w:rPr>
              <w:t>I</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закупца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закупца брода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закупљен.</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комерцијалног менаџера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комерцијалног менаџера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007-18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Улица и број </w:t>
            </w:r>
            <w:r w:rsidRPr="000C4CB7">
              <w:rPr>
                <w:rFonts w:ascii="Arial" w:eastAsia="Times New Roman" w:hAnsi="Arial" w:cs="Arial"/>
                <w:noProof w:val="0"/>
                <w:color w:val="000000"/>
                <w:lang w:val="ru-RU"/>
              </w:rPr>
              <w:lastRenderedPageBreak/>
              <w:t>комерцијалног менаџера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Назив улице и број адресе комерцијалног </w:t>
            </w:r>
            <w:r w:rsidRPr="000C4CB7">
              <w:rPr>
                <w:rFonts w:ascii="Arial" w:eastAsia="Times New Roman" w:hAnsi="Arial" w:cs="Arial"/>
                <w:noProof w:val="0"/>
                <w:color w:val="000000"/>
                <w:lang w:val="ru-RU"/>
              </w:rPr>
              <w:lastRenderedPageBreak/>
              <w:t>менаџера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w:t>
            </w:r>
            <w:r w:rsidRPr="000C4CB7">
              <w:rPr>
                <w:rFonts w:ascii="Arial" w:eastAsia="Times New Roman" w:hAnsi="Arial" w:cs="Arial"/>
                <w:noProof w:val="0"/>
                <w:color w:val="000000"/>
                <w:lang w:val="en-US"/>
              </w:rPr>
              <w:lastRenderedPageBreak/>
              <w:t>.99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DE-007-19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комерцијалног менаџера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адресе комерцијалног менаџера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комерцијалног менаџера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места адресе комерцијалног менаџера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an..99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комерцијалног менаџера,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адресе комерцијалног менаџера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техничког менаџера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техничког менаџера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Улица и број техничког менаџера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улице и број адресе техничког менаџера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an..99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техничког менаџера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адресе техничког менаџера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техничког менаџера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места адресе техничког менаџера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an..99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техничког менаџера,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адресе техничког менаџера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DE-007-27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закупопримца,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врсту закупопримца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закупопримца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закупопримца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закупопримца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DE-007-29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Улица и број закупопримца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улице и број адресе закупопримца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an..99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DE-007-30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закупопримца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адресе закупопримца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DE-007-31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закупопримца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места адресе закупопримца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an..99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DE-007-32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закупопримца,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адресе закупопримца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DE-007-33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фонда за </w:t>
            </w:r>
            <w:r w:rsidRPr="000C4CB7">
              <w:rPr>
                <w:rFonts w:ascii="Arial" w:eastAsia="Times New Roman" w:hAnsi="Arial" w:cs="Arial"/>
                <w:noProof w:val="0"/>
                <w:color w:val="000000"/>
                <w:lang w:val="en-US"/>
              </w:rPr>
              <w:t>NOx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организације бродара у регистру фондова за NOx.</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DE-007-34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корисника фонда за </w:t>
            </w:r>
            <w:r w:rsidRPr="000C4CB7">
              <w:rPr>
                <w:rFonts w:ascii="Arial" w:eastAsia="Times New Roman" w:hAnsi="Arial" w:cs="Arial"/>
                <w:noProof w:val="0"/>
                <w:color w:val="000000"/>
                <w:lang w:val="en-US"/>
              </w:rPr>
              <w:t>NOx</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корисника фонда за </w:t>
            </w:r>
            <w:r w:rsidRPr="000C4CB7">
              <w:rPr>
                <w:rFonts w:ascii="Arial" w:eastAsia="Times New Roman" w:hAnsi="Arial" w:cs="Arial"/>
                <w:noProof w:val="0"/>
                <w:color w:val="000000"/>
                <w:lang w:val="en-US"/>
              </w:rPr>
              <w:t>NOx</w:t>
            </w:r>
            <w:r w:rsidRPr="000C4CB7">
              <w:rPr>
                <w:rFonts w:ascii="Arial" w:eastAsia="Times New Roman" w:hAnsi="Arial" w:cs="Arial"/>
                <w:noProof w:val="0"/>
                <w:color w:val="000000"/>
                <w:lang w:val="ru-RU"/>
              </w:rPr>
              <w:t> брода</w:t>
            </w:r>
            <w:r w:rsidRPr="000C4CB7">
              <w:rPr>
                <w:rFonts w:ascii="Arial" w:eastAsia="Times New Roman" w:hAnsi="Arial" w:cs="Arial"/>
                <w:noProof w:val="0"/>
                <w:color w:val="000000"/>
                <w:lang w:val="en-US"/>
              </w:rPr>
              <w:t>рске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компаније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SMDG oзнака бродарске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Идентификациона ознака бродарске компаније у складу са списком ознака SMDG бродара.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Списак SMDG ознака бродара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DE-007-36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власника брода у складу с Конвенцијом о раду помораца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власника брода како је дефинирано у члану II. ставу 1. тaчки (ј) Конвенције о раду помораца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DG-008</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Информације o броду – димензије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Дужина између перпендикулара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Дужина брода између перпендикулара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DE-008-02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Предња удаљеност паралелног средњака од средње тачке разделног прикључка, потпуно натоварен 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ужин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брода при чему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средњак уједначене површине и облика, од прамца средње тачке разделног прикључка, док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потпуно натоварен,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Стражња удаљеност паралелног средњака од средње тачке разделног прикључка, потпуно натоварен 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ужин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брода при чему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средњак уједначене површин</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 и облик</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од крме до средње тачке разделног прикључка, док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потпуно натоварен,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Предња удаљеност паралелног средњака од средње тачке разделног прикључка, с баластом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ужин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брода при чему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средњак уједначене површине и облика, од прамца до средње тачке разделног прикључка, док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 броду баласт,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Стражња удаљеност паралелног средњака од средње тачке разделног</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прикључка, с баластом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Дужин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брода при чему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средњак уједначене површине и облика, од крме до средње тачке разделног</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прикључка, док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 броду баласт,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Дужина паралелног средњака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ужин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брода при чему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средњак уједначене површине и облика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Дужина од прамца до моста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даљеност од прамца до моста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Дужина од крме до моста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даљеност од крме до моста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Летња носивост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w:t>
            </w:r>
            <w:r w:rsidRPr="000C4CB7">
              <w:rPr>
                <w:rFonts w:ascii="Arial" w:eastAsia="Times New Roman" w:hAnsi="Arial" w:cs="Arial"/>
                <w:noProof w:val="0"/>
                <w:color w:val="000000"/>
                <w:lang w:val="ru-RU"/>
              </w:rPr>
              <w:t>етњ</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носивост у метричким тонама.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Максимални капацитет TEU пловила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Максимални капацитет пловила у двадесетостопним еквивалентним јединицама (</w:t>
            </w:r>
            <w:r w:rsidRPr="000C4CB7">
              <w:rPr>
                <w:rFonts w:ascii="Arial" w:eastAsia="Times New Roman" w:hAnsi="Arial" w:cs="Arial"/>
                <w:noProof w:val="0"/>
                <w:color w:val="000000"/>
                <w:lang w:val="en-US"/>
              </w:rPr>
              <w:t>TEU</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Летњи газ</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w:t>
            </w:r>
            <w:r w:rsidRPr="000C4CB7">
              <w:rPr>
                <w:rFonts w:ascii="Arial" w:eastAsia="Times New Roman" w:hAnsi="Arial" w:cs="Arial"/>
                <w:noProof w:val="0"/>
                <w:color w:val="000000"/>
                <w:lang w:val="ru-RU"/>
              </w:rPr>
              <w:t>аз натовареног брода коригована за најгоре могуће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сезонске услове.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Газ у слатким водама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w:t>
            </w:r>
            <w:r w:rsidRPr="000C4CB7">
              <w:rPr>
                <w:rFonts w:ascii="Arial" w:eastAsia="Times New Roman" w:hAnsi="Arial" w:cs="Arial"/>
                <w:noProof w:val="0"/>
                <w:color w:val="000000"/>
                <w:lang w:val="ru-RU"/>
              </w:rPr>
              <w:t>аз у слатким водама за пловила унутрашње пловидбе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Ширина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ајвећ</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ширин</w:t>
            </w:r>
            <w:r w:rsidRPr="000C4CB7">
              <w:rPr>
                <w:rFonts w:ascii="Arial" w:eastAsia="Times New Roman" w:hAnsi="Arial" w:cs="Arial"/>
                <w:noProof w:val="0"/>
                <w:color w:val="000000"/>
                <w:lang w:val="en-US"/>
              </w:rPr>
              <w:t>а </w:t>
            </w:r>
            <w:r w:rsidRPr="000C4CB7">
              <w:rPr>
                <w:rFonts w:ascii="Arial" w:eastAsia="Times New Roman" w:hAnsi="Arial" w:cs="Arial"/>
                <w:noProof w:val="0"/>
                <w:color w:val="000000"/>
                <w:lang w:val="ru-RU"/>
              </w:rPr>
              <w:t>пловила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Површина кормила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овршин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кормила 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квадратним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Површина изложена ветру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овршин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на коју може деловати ветар и проузроковати отклон у квадратним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Смањена бруто тонажа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мањен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бруто тонаж</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израчуната у складу с</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MSC</w:t>
            </w:r>
            <w:r w:rsidRPr="000C4CB7">
              <w:rPr>
                <w:rFonts w:ascii="Arial" w:eastAsia="Times New Roman" w:hAnsi="Arial" w:cs="Arial"/>
                <w:noProof w:val="0"/>
                <w:color w:val="000000"/>
                <w:lang w:val="ru-RU"/>
              </w:rPr>
              <w:t> 82/24/</w:t>
            </w:r>
            <w:r w:rsidRPr="000C4CB7">
              <w:rPr>
                <w:rFonts w:ascii="Arial" w:eastAsia="Times New Roman" w:hAnsi="Arial" w:cs="Arial"/>
                <w:noProof w:val="0"/>
                <w:color w:val="000000"/>
                <w:lang w:val="en-US"/>
              </w:rPr>
              <w:t>Add</w:t>
            </w:r>
            <w:r w:rsidRPr="000C4CB7">
              <w:rPr>
                <w:rFonts w:ascii="Arial" w:eastAsia="Times New Roman" w:hAnsi="Arial" w:cs="Arial"/>
                <w:noProof w:val="0"/>
                <w:color w:val="000000"/>
                <w:lang w:val="ru-RU"/>
              </w:rPr>
              <w:t>.2.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n..6,1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008-17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Висина јарбола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w:t>
            </w:r>
            <w:r w:rsidRPr="000C4CB7">
              <w:rPr>
                <w:rFonts w:ascii="Arial" w:eastAsia="Times New Roman" w:hAnsi="Arial" w:cs="Arial"/>
                <w:noProof w:val="0"/>
                <w:color w:val="000000"/>
                <w:lang w:val="ru-RU"/>
              </w:rPr>
              <w:t>исин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од најниже тачке кобилиц</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 xml:space="preserve"> до највише </w:t>
            </w:r>
            <w:r w:rsidRPr="000C4CB7">
              <w:rPr>
                <w:rFonts w:ascii="Arial" w:eastAsia="Times New Roman" w:hAnsi="Arial" w:cs="Arial"/>
                <w:noProof w:val="0"/>
                <w:color w:val="000000"/>
                <w:lang w:val="ru-RU"/>
              </w:rPr>
              <w:lastRenderedPageBreak/>
              <w:t>фиксне тачке на пловилу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n..</w:t>
            </w:r>
            <w:r w:rsidRPr="000C4CB7">
              <w:rPr>
                <w:rFonts w:ascii="Arial" w:eastAsia="Times New Roman" w:hAnsi="Arial" w:cs="Arial"/>
                <w:noProof w:val="0"/>
                <w:color w:val="000000"/>
                <w:lang w:val="en-US"/>
              </w:rPr>
              <w:lastRenderedPageBreak/>
              <w:t>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DE-008-18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Удаљеност од кобилиц</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 до јарбола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висине од најниже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тачке кобилиц</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 до највише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фиксне тачке на пловилу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Додатна дужина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одатн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дужин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која прелази дужину пловила преко свега у метрима, нпр. </w:t>
            </w:r>
            <w:r w:rsidRPr="000C4CB7">
              <w:rPr>
                <w:rFonts w:ascii="Arial" w:eastAsia="Times New Roman" w:hAnsi="Arial" w:cs="Arial"/>
                <w:noProof w:val="0"/>
                <w:color w:val="000000"/>
                <w:lang w:val="en-US"/>
              </w:rPr>
              <w:t>косник</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хеликоптерска платформа итд</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Додатна ширина десног бока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одатн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ширин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десног</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бока, од теоретског трупа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брода, у метрима, нпр. крила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моста, </w:t>
            </w:r>
            <w:r w:rsidRPr="000C4CB7">
              <w:rPr>
                <w:rFonts w:ascii="Arial" w:eastAsia="Times New Roman" w:hAnsi="Arial" w:cs="Arial"/>
                <w:noProof w:val="0"/>
                <w:color w:val="000000"/>
                <w:lang w:val="en-US"/>
              </w:rPr>
              <w:t>хеликоптерска платформа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Додатна ширина левог бока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одатн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ширин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левог бока, од теоретског трупа брода, у метрима, нпр. крила моста.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Максимални газ</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w:t>
            </w:r>
            <w:r w:rsidRPr="000C4CB7">
              <w:rPr>
                <w:rFonts w:ascii="Arial" w:eastAsia="Times New Roman" w:hAnsi="Arial" w:cs="Arial"/>
                <w:noProof w:val="0"/>
                <w:color w:val="000000"/>
                <w:lang w:val="ru-RU"/>
              </w:rPr>
              <w:t>ертикалн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удаљеност од водне линије до дна трупа брода на највећем делу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Дубина пловила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дубин</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вертикална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удаљеност од </w:t>
            </w:r>
            <w:r w:rsidRPr="000C4CB7">
              <w:rPr>
                <w:rFonts w:ascii="Arial" w:eastAsia="Times New Roman" w:hAnsi="Arial" w:cs="Arial"/>
                <w:noProof w:val="0"/>
                <w:color w:val="000000"/>
                <w:lang w:val="en-US"/>
              </w:rPr>
              <w:t>врха</w:t>
            </w:r>
            <w:r w:rsidRPr="000C4CB7">
              <w:rPr>
                <w:rFonts w:ascii="Arial" w:eastAsia="Times New Roman" w:hAnsi="Arial" w:cs="Arial"/>
                <w:noProof w:val="0"/>
                <w:color w:val="000000"/>
                <w:lang w:val="ru-RU"/>
              </w:rPr>
              <w:t> кобилиц</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 до </w:t>
            </w:r>
            <w:r w:rsidRPr="000C4CB7">
              <w:rPr>
                <w:rFonts w:ascii="Arial" w:eastAsia="Times New Roman" w:hAnsi="Arial" w:cs="Arial"/>
                <w:noProof w:val="0"/>
                <w:color w:val="000000"/>
                <w:lang w:val="en-US"/>
              </w:rPr>
              <w:t>доњe</w:t>
            </w:r>
            <w:r w:rsidRPr="000C4CB7">
              <w:rPr>
                <w:rFonts w:ascii="Arial" w:eastAsia="Times New Roman" w:hAnsi="Arial" w:cs="Arial"/>
                <w:noProof w:val="0"/>
                <w:color w:val="000000"/>
                <w:lang w:val="ru-RU"/>
              </w:rPr>
              <w:t> стране горње палубе на боку 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Максимална истиснина пловила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Истиснина</w:t>
            </w:r>
            <w:r w:rsidRPr="000C4CB7">
              <w:rPr>
                <w:rFonts w:ascii="Arial" w:eastAsia="Times New Roman" w:hAnsi="Arial" w:cs="Arial"/>
                <w:noProof w:val="0"/>
                <w:color w:val="000000"/>
                <w:lang w:val="ru-RU"/>
              </w:rPr>
              <w:t> брода док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потпуно натоварен теретом, путницима, горивом, залихама итд. у метричким тонама.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n..6,1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Дужина брода преко свега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Удаљеност од најудаљенијег предњег до крајњег стражњег дела брода изражена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Дужина теретног подручја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Дужина теретног подручја од предње пражњице најудаљенијег предњег гротла до стражње пражњице крајњег стражњег гротла у које ће се терет укрцавати или ће се из њега искрцавати.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DE-008-27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Бруто тонажа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Бруто тонажа наведена у </w:t>
            </w:r>
            <w:r w:rsidRPr="000C4CB7">
              <w:rPr>
                <w:rFonts w:ascii="Arial" w:eastAsia="Times New Roman" w:hAnsi="Arial" w:cs="Arial"/>
                <w:noProof w:val="0"/>
                <w:color w:val="000000"/>
                <w:lang w:val="en-US"/>
              </w:rPr>
              <w:t>међународном сведочанству о баждарењу</w:t>
            </w:r>
            <w:r w:rsidRPr="000C4CB7">
              <w:rPr>
                <w:rFonts w:ascii="Arial" w:eastAsia="Times New Roman" w:hAnsi="Arial" w:cs="Arial"/>
                <w:noProof w:val="0"/>
                <w:color w:val="000000"/>
                <w:lang w:val="ru-RU"/>
              </w:rPr>
              <w:t> или другом документу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држава заставе или призната организација.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n..14,3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IMO0139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Нето тонажа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Нето тонажа наведена у </w:t>
            </w:r>
            <w:r w:rsidRPr="000C4CB7">
              <w:rPr>
                <w:rFonts w:ascii="Arial" w:eastAsia="Times New Roman" w:hAnsi="Arial" w:cs="Arial"/>
                <w:noProof w:val="0"/>
                <w:color w:val="000000"/>
                <w:lang w:val="en-US"/>
              </w:rPr>
              <w:t>међународном сведочанству о баждарењу</w:t>
            </w:r>
            <w:r w:rsidRPr="000C4CB7">
              <w:rPr>
                <w:rFonts w:ascii="Arial" w:eastAsia="Times New Roman" w:hAnsi="Arial" w:cs="Arial"/>
                <w:noProof w:val="0"/>
                <w:color w:val="000000"/>
                <w:lang w:val="ru-RU"/>
              </w:rPr>
              <w:t> или другом документу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држава заставе или призната организација.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n..14,3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IMO0143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DE-008-29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Тонажа носивости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Тонажа носивости брода изражена у метричким тонама.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n..14,3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DG-009</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Информације o броду – конструкција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одвојених баластних танкова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Укупан број одвојених баластних танкова.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Укупна запремина одвојених баластних танкова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купн</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запремин</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одвојених баластних танкова у кубним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Класа леда,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w:t>
            </w:r>
            <w:r w:rsidRPr="000C4CB7">
              <w:rPr>
                <w:rFonts w:ascii="Arial" w:eastAsia="Times New Roman" w:hAnsi="Arial" w:cs="Arial"/>
                <w:noProof w:val="0"/>
                <w:color w:val="000000"/>
                <w:lang w:val="en-US"/>
              </w:rPr>
              <w:t>класу</w:t>
            </w:r>
            <w:r w:rsidRPr="000C4CB7">
              <w:rPr>
                <w:rFonts w:ascii="Arial" w:eastAsia="Times New Roman" w:hAnsi="Arial" w:cs="Arial"/>
                <w:noProof w:val="0"/>
                <w:color w:val="000000"/>
                <w:lang w:val="ru-RU"/>
              </w:rPr>
              <w:t> леда у складу с </w:t>
            </w:r>
            <w:r w:rsidRPr="000C4CB7">
              <w:rPr>
                <w:rFonts w:ascii="Arial" w:eastAsia="Times New Roman" w:hAnsi="Arial" w:cs="Arial"/>
                <w:noProof w:val="0"/>
                <w:color w:val="000000"/>
                <w:lang w:val="en-US"/>
              </w:rPr>
              <w:t>финско-шведским</w:t>
            </w:r>
            <w:r w:rsidRPr="000C4CB7">
              <w:rPr>
                <w:rFonts w:ascii="Arial" w:eastAsia="Times New Roman" w:hAnsi="Arial" w:cs="Arial"/>
                <w:noProof w:val="0"/>
                <w:color w:val="000000"/>
                <w:lang w:val="ru-RU"/>
              </w:rPr>
              <w:t> системом који се примењује на пловила која су намењена за пловидбу у хладним водама с распоном од услова </w:t>
            </w:r>
            <w:r w:rsidRPr="000C4CB7">
              <w:rPr>
                <w:rFonts w:ascii="Arial" w:eastAsia="Times New Roman" w:hAnsi="Arial" w:cs="Arial"/>
                <w:noProof w:val="0"/>
                <w:color w:val="000000"/>
                <w:lang w:val="en-US"/>
              </w:rPr>
              <w:t>благо залеђене воде</w:t>
            </w:r>
            <w:r w:rsidRPr="000C4CB7">
              <w:rPr>
                <w:rFonts w:ascii="Arial" w:eastAsia="Times New Roman" w:hAnsi="Arial" w:cs="Arial"/>
                <w:noProof w:val="0"/>
                <w:color w:val="000000"/>
                <w:lang w:val="ru-RU"/>
              </w:rPr>
              <w:t> до </w:t>
            </w:r>
            <w:r w:rsidRPr="000C4CB7">
              <w:rPr>
                <w:rFonts w:ascii="Arial" w:eastAsia="Times New Roman" w:hAnsi="Arial" w:cs="Arial"/>
                <w:noProof w:val="0"/>
                <w:color w:val="000000"/>
                <w:lang w:val="en-US"/>
              </w:rPr>
              <w:t>разбијања и ломљења леда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Класа </w:t>
            </w:r>
            <w:r w:rsidRPr="000C4CB7">
              <w:rPr>
                <w:rFonts w:ascii="Arial" w:eastAsia="Times New Roman" w:hAnsi="Arial" w:cs="Arial"/>
                <w:noProof w:val="0"/>
                <w:color w:val="000000"/>
                <w:lang w:val="en-US"/>
              </w:rPr>
              <w:t>леда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009-04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Датум изградње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изградње пловила.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w:t>
            </w:r>
            <w:r w:rsidRPr="000C4CB7">
              <w:rPr>
                <w:rFonts w:ascii="Arial" w:eastAsia="Times New Roman" w:hAnsi="Arial" w:cs="Arial"/>
                <w:noProof w:val="0"/>
                <w:color w:val="000000"/>
                <w:lang w:val="en-US"/>
              </w:rPr>
              <w:lastRenderedPageBreak/>
              <w:t>.35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DE-009-05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полагања кобилицe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полагања кобилицe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IMO0384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уговора o градњи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уговора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градњи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Дужина рампе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Укупна дужина рампе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n..3,1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Положај</w:t>
            </w:r>
            <w:r w:rsidRPr="000C4CB7">
              <w:rPr>
                <w:rFonts w:ascii="Arial" w:eastAsia="Times New Roman" w:hAnsi="Arial" w:cs="Arial"/>
                <w:noProof w:val="0"/>
                <w:color w:val="000000"/>
                <w:lang w:val="en-US"/>
              </w:rPr>
              <w:t> рампе</w:t>
            </w:r>
            <w:r w:rsidRPr="000C4CB7">
              <w:rPr>
                <w:rFonts w:ascii="Arial" w:eastAsia="Times New Roman" w:hAnsi="Arial" w:cs="Arial"/>
                <w:noProof w:val="0"/>
                <w:color w:val="000000"/>
                <w:lang w:val="ru-RU"/>
              </w:rPr>
              <w:t>, у облику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Положај рампе.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Део брода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Ширина рампе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купн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ширин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сваке</w:t>
            </w:r>
            <w:r w:rsidRPr="000C4CB7">
              <w:rPr>
                <w:rFonts w:ascii="Arial" w:eastAsia="Times New Roman" w:hAnsi="Arial" w:cs="Arial"/>
                <w:noProof w:val="0"/>
                <w:color w:val="000000"/>
                <w:lang w:val="ru-RU"/>
              </w:rPr>
              <w:t> рампе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Положај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витла за привезивање,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положај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витла за привезивање.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Део брода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врсте витла за привезивање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врсте витла. Витла се могу категорисати према врсти управљања (аутоматско или ручно), врсти погона (парни, хидреулични или електрични), броју бубњева сваког погона, врсти бубњева (</w:t>
            </w:r>
            <w:r w:rsidRPr="000C4CB7">
              <w:rPr>
                <w:rFonts w:ascii="Arial" w:eastAsia="Times New Roman" w:hAnsi="Arial" w:cs="Arial"/>
                <w:noProof w:val="0"/>
                <w:color w:val="000000"/>
                <w:lang w:val="en-US"/>
              </w:rPr>
              <w:t>спојени, раздвојени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врсти </w:t>
            </w:r>
            <w:r w:rsidRPr="000C4CB7">
              <w:rPr>
                <w:rFonts w:ascii="Arial" w:eastAsia="Times New Roman" w:hAnsi="Arial" w:cs="Arial"/>
                <w:noProof w:val="0"/>
                <w:color w:val="000000"/>
                <w:lang w:val="en-US"/>
              </w:rPr>
              <w:t>кочница</w:t>
            </w:r>
            <w:r w:rsidRPr="000C4CB7">
              <w:rPr>
                <w:rFonts w:ascii="Arial" w:eastAsia="Times New Roman" w:hAnsi="Arial" w:cs="Arial"/>
                <w:noProof w:val="0"/>
                <w:color w:val="000000"/>
                <w:lang w:val="ru-RU"/>
              </w:rPr>
              <w:t> и </w:t>
            </w:r>
            <w:r w:rsidRPr="000C4CB7">
              <w:rPr>
                <w:rFonts w:ascii="Arial" w:eastAsia="Times New Roman" w:hAnsi="Arial" w:cs="Arial"/>
                <w:noProof w:val="0"/>
                <w:color w:val="000000"/>
                <w:lang w:val="en-US"/>
              </w:rPr>
              <w:t>кочења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трака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диск</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механички навој</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опруга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витла за привезивање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витла за привезивање.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Граница радног оптерећења витла за привезивање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Максимална</w:t>
            </w:r>
            <w:r w:rsidRPr="000C4CB7">
              <w:rPr>
                <w:rFonts w:ascii="Arial" w:eastAsia="Times New Roman" w:hAnsi="Arial" w:cs="Arial"/>
                <w:noProof w:val="0"/>
                <w:color w:val="000000"/>
                <w:lang w:val="ru-RU"/>
              </w:rPr>
              <w:t> тежин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витла за привезивање могу поднети 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метричким тонама,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дефинисано у складу с оценом сигурносног радног оптерећења.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n..10,1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танкова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теретних танкова.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Укупан капацитет танкова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куп</w:t>
            </w:r>
            <w:r w:rsidRPr="000C4CB7">
              <w:rPr>
                <w:rFonts w:ascii="Arial" w:eastAsia="Times New Roman" w:hAnsi="Arial" w:cs="Arial"/>
                <w:noProof w:val="0"/>
                <w:color w:val="000000"/>
                <w:lang w:val="en-US"/>
              </w:rPr>
              <w:t>ан </w:t>
            </w:r>
            <w:r w:rsidRPr="000C4CB7">
              <w:rPr>
                <w:rFonts w:ascii="Arial" w:eastAsia="Times New Roman" w:hAnsi="Arial" w:cs="Arial"/>
                <w:noProof w:val="0"/>
                <w:color w:val="000000"/>
                <w:lang w:val="ru-RU"/>
              </w:rPr>
              <w:t>капацитет свих теретних танкова у кубним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Капацитет највећег танка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w:t>
            </w:r>
            <w:r w:rsidRPr="000C4CB7">
              <w:rPr>
                <w:rFonts w:ascii="Arial" w:eastAsia="Times New Roman" w:hAnsi="Arial" w:cs="Arial"/>
                <w:noProof w:val="0"/>
                <w:color w:val="000000"/>
                <w:lang w:val="ru-RU"/>
              </w:rPr>
              <w:t>апацитет највећег</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теретног танка у кубним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системa инертног гаса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брод опремљен системом инертног гаса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карактеристика конструкције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посебних карактеристика конструкције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an..99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прамчаног булба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брод</w:t>
            </w:r>
            <w:r w:rsidRPr="000C4CB7">
              <w:rPr>
                <w:rFonts w:ascii="Arial" w:eastAsia="Times New Roman" w:hAnsi="Arial" w:cs="Arial"/>
                <w:noProof w:val="0"/>
                <w:color w:val="000000"/>
                <w:lang w:val="en-US"/>
              </w:rPr>
              <w:t> има</w:t>
            </w:r>
            <w:r w:rsidRPr="000C4CB7">
              <w:rPr>
                <w:rFonts w:ascii="Arial" w:eastAsia="Times New Roman" w:hAnsi="Arial" w:cs="Arial"/>
                <w:noProof w:val="0"/>
                <w:color w:val="000000"/>
                <w:lang w:val="ru-RU"/>
              </w:rPr>
              <w:t> прамчани булб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Облик оплате танкера,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Облик: </w:t>
            </w:r>
            <w:r w:rsidRPr="000C4CB7">
              <w:rPr>
                <w:rFonts w:ascii="Arial" w:eastAsia="Times New Roman" w:hAnsi="Arial" w:cs="Arial"/>
                <w:noProof w:val="0"/>
                <w:color w:val="000000"/>
                <w:lang w:val="en-US"/>
              </w:rPr>
              <w:t>једнострука оплата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једнострука оплата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SBT</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oм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двострука</w:t>
            </w:r>
            <w:r w:rsidRPr="000C4CB7">
              <w:rPr>
                <w:rFonts w:ascii="Arial" w:eastAsia="Times New Roman" w:hAnsi="Arial" w:cs="Arial"/>
                <w:noProof w:val="0"/>
                <w:color w:val="000000"/>
                <w:lang w:val="ru-RU"/>
              </w:rPr>
              <w:t> оплата.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Облик оплате танкера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DE-009-21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Појединости о опреми за</w:t>
            </w:r>
            <w:r w:rsidRPr="000C4CB7">
              <w:rPr>
                <w:rFonts w:ascii="Arial" w:eastAsia="Times New Roman" w:hAnsi="Arial" w:cs="Arial"/>
                <w:noProof w:val="0"/>
                <w:color w:val="000000"/>
                <w:lang w:val="ru-RU"/>
              </w:rPr>
              <w:t> руковање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теретом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Појединости о опреми за руковање теретом</w:t>
            </w:r>
            <w:r w:rsidRPr="000C4CB7">
              <w:rPr>
                <w:rFonts w:ascii="Arial" w:eastAsia="Times New Roman" w:hAnsi="Arial" w:cs="Arial"/>
                <w:noProof w:val="0"/>
                <w:color w:val="000000"/>
                <w:lang w:val="en-US"/>
              </w:rPr>
              <w:t>, ако постоји.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DG-010</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Информације o броду – мотори</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доступности главног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пловило </w:t>
            </w:r>
            <w:r w:rsidRPr="000C4CB7">
              <w:rPr>
                <w:rFonts w:ascii="Arial" w:eastAsia="Times New Roman" w:hAnsi="Arial" w:cs="Arial"/>
                <w:noProof w:val="0"/>
                <w:color w:val="000000"/>
                <w:lang w:val="en-US"/>
              </w:rPr>
              <w:t>самоходно</w:t>
            </w:r>
            <w:r w:rsidRPr="000C4CB7">
              <w:rPr>
                <w:rFonts w:ascii="Arial" w:eastAsia="Times New Roman" w:hAnsi="Arial" w:cs="Arial"/>
                <w:noProof w:val="0"/>
                <w:color w:val="000000"/>
                <w:lang w:val="ru-RU"/>
              </w:rPr>
              <w:t> и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главни мотор функционалан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главних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главних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DE-010-03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Главн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класа издувних емисија,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w:t>
            </w:r>
            <w:r w:rsidRPr="000C4CB7">
              <w:rPr>
                <w:rFonts w:ascii="Arial" w:eastAsia="Times New Roman" w:hAnsi="Arial" w:cs="Arial"/>
                <w:noProof w:val="0"/>
                <w:color w:val="000000"/>
                <w:lang w:val="en-US"/>
              </w:rPr>
              <w:t> класе</w:t>
            </w:r>
            <w:r w:rsidRPr="000C4CB7">
              <w:rPr>
                <w:rFonts w:ascii="Arial" w:eastAsia="Times New Roman" w:hAnsi="Arial" w:cs="Arial"/>
                <w:noProof w:val="0"/>
                <w:color w:val="000000"/>
                <w:lang w:val="ru-RU"/>
              </w:rPr>
              <w:t> издувних емисија главних мотора из унутрашње пловидбе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(CCNR/NRMM).</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г</w:t>
            </w:r>
            <w:r w:rsidRPr="000C4CB7">
              <w:rPr>
                <w:rFonts w:ascii="Arial" w:eastAsia="Times New Roman" w:hAnsi="Arial" w:cs="Arial"/>
                <w:noProof w:val="0"/>
                <w:color w:val="000000"/>
                <w:lang w:val="ru-RU"/>
              </w:rPr>
              <w:t>лавн</w:t>
            </w:r>
            <w:r w:rsidRPr="000C4CB7">
              <w:rPr>
                <w:rFonts w:ascii="Arial" w:eastAsia="Times New Roman" w:hAnsi="Arial" w:cs="Arial"/>
                <w:noProof w:val="0"/>
                <w:color w:val="000000"/>
                <w:lang w:val="en-US"/>
              </w:rPr>
              <w:t>их</w:t>
            </w:r>
            <w:r w:rsidRPr="000C4CB7">
              <w:rPr>
                <w:rFonts w:ascii="Arial" w:eastAsia="Times New Roman" w:hAnsi="Arial" w:cs="Arial"/>
                <w:noProof w:val="0"/>
                <w:color w:val="000000"/>
                <w:lang w:val="ru-RU"/>
              </w:rPr>
              <w:t> клас</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издувних емисија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произвођача главног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произвођача главних мотора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последњег испитивања главног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последњи </w:t>
            </w:r>
            <w:r w:rsidRPr="000C4CB7">
              <w:rPr>
                <w:rFonts w:ascii="Arial" w:eastAsia="Times New Roman" w:hAnsi="Arial" w:cs="Arial"/>
                <w:noProof w:val="0"/>
                <w:color w:val="000000"/>
                <w:lang w:val="en-US"/>
              </w:rPr>
              <w:t>пут</w:t>
            </w:r>
            <w:r w:rsidRPr="000C4CB7">
              <w:rPr>
                <w:rFonts w:ascii="Arial" w:eastAsia="Times New Roman" w:hAnsi="Arial" w:cs="Arial"/>
                <w:noProof w:val="0"/>
                <w:color w:val="000000"/>
                <w:lang w:val="ru-RU"/>
              </w:rPr>
              <w:t> обављено испитивање главног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Снага главног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Снага</w:t>
            </w:r>
            <w:r w:rsidRPr="000C4CB7">
              <w:rPr>
                <w:rFonts w:ascii="Arial" w:eastAsia="Times New Roman" w:hAnsi="Arial" w:cs="Arial"/>
                <w:noProof w:val="0"/>
                <w:color w:val="000000"/>
                <w:lang w:val="ru-RU"/>
              </w:rPr>
              <w:t> главног мотора у </w:t>
            </w:r>
            <w:r w:rsidRPr="000C4CB7">
              <w:rPr>
                <w:rFonts w:ascii="Arial" w:eastAsia="Times New Roman" w:hAnsi="Arial" w:cs="Arial"/>
                <w:noProof w:val="0"/>
                <w:color w:val="000000"/>
                <w:lang w:val="en-US"/>
              </w:rPr>
              <w:t>киловатима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Брзина главног мотора с </w:t>
            </w:r>
            <w:r w:rsidRPr="000C4CB7">
              <w:rPr>
                <w:rFonts w:ascii="Arial" w:eastAsia="Times New Roman" w:hAnsi="Arial" w:cs="Arial"/>
                <w:noProof w:val="0"/>
                <w:color w:val="000000"/>
                <w:lang w:val="en-US"/>
              </w:rPr>
              <w:t>максималним</w:t>
            </w:r>
            <w:r w:rsidRPr="000C4CB7">
              <w:rPr>
                <w:rFonts w:ascii="Arial" w:eastAsia="Times New Roman" w:hAnsi="Arial" w:cs="Arial"/>
                <w:noProof w:val="0"/>
                <w:color w:val="000000"/>
                <w:lang w:val="ru-RU"/>
              </w:rPr>
              <w:t> теретом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Максималн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брзин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уз употребу главног мотора и с максималним теретом у чворовима.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Брзина главног мотора с баластом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максималне брзине уз употребу главног мотора и с максималним баластом у чворовима.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помоћних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помоћних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Снага помоћног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снаге помоћног мотора у </w:t>
            </w:r>
            <w:r w:rsidRPr="000C4CB7">
              <w:rPr>
                <w:rFonts w:ascii="Arial" w:eastAsia="Times New Roman" w:hAnsi="Arial" w:cs="Arial"/>
                <w:noProof w:val="0"/>
                <w:color w:val="000000"/>
                <w:lang w:val="en-US"/>
              </w:rPr>
              <w:t>киловатима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пропелера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пропелера.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пропелера,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пропелера.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пропелера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Положај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пропелера,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положај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пропелера.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Део брода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Снага пропелера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наг</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пропелера у коњским снагама.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пропелера променљивих корака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je брод опремљен пропелером променљивих корака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Смер окретања пропелера с кораком,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w:t>
            </w:r>
            <w:r w:rsidRPr="000C4CB7">
              <w:rPr>
                <w:rFonts w:ascii="Arial" w:eastAsia="Times New Roman" w:hAnsi="Arial" w:cs="Arial"/>
                <w:noProof w:val="0"/>
                <w:color w:val="000000"/>
                <w:lang w:val="en-US"/>
              </w:rPr>
              <w:t> има</w:t>
            </w:r>
            <w:r w:rsidRPr="000C4CB7">
              <w:rPr>
                <w:rFonts w:ascii="Arial" w:eastAsia="Times New Roman" w:hAnsi="Arial" w:cs="Arial"/>
                <w:noProof w:val="0"/>
                <w:color w:val="000000"/>
                <w:lang w:val="ru-RU"/>
              </w:rPr>
              <w:t> пропелер десни </w:t>
            </w:r>
            <w:r w:rsidRPr="000C4CB7">
              <w:rPr>
                <w:rFonts w:ascii="Arial" w:eastAsia="Times New Roman" w:hAnsi="Arial" w:cs="Arial"/>
                <w:noProof w:val="0"/>
                <w:color w:val="000000"/>
                <w:lang w:val="en-US"/>
              </w:rPr>
              <w:t>избој</w:t>
            </w:r>
            <w:r w:rsidRPr="000C4CB7">
              <w:rPr>
                <w:rFonts w:ascii="Arial" w:eastAsia="Times New Roman" w:hAnsi="Arial" w:cs="Arial"/>
                <w:noProof w:val="0"/>
                <w:color w:val="000000"/>
                <w:lang w:val="ru-RU"/>
              </w:rPr>
              <w:t> (окреће се у смеру казаљке на </w:t>
            </w:r>
            <w:r w:rsidRPr="000C4CB7">
              <w:rPr>
                <w:rFonts w:ascii="Arial" w:eastAsia="Times New Roman" w:hAnsi="Arial" w:cs="Arial"/>
                <w:noProof w:val="0"/>
                <w:color w:val="000000"/>
                <w:lang w:val="en-US"/>
              </w:rPr>
              <w:t>сату при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вожњи</w:t>
            </w:r>
            <w:r w:rsidRPr="000C4CB7">
              <w:rPr>
                <w:rFonts w:ascii="Arial" w:eastAsia="Times New Roman" w:hAnsi="Arial" w:cs="Arial"/>
                <w:noProof w:val="0"/>
                <w:color w:val="000000"/>
                <w:lang w:val="ru-RU"/>
              </w:rPr>
              <w:t> напред</w:t>
            </w:r>
            <w:r w:rsidRPr="000C4CB7">
              <w:rPr>
                <w:rFonts w:ascii="Arial" w:eastAsia="Times New Roman" w:hAnsi="Arial" w:cs="Arial"/>
                <w:noProof w:val="0"/>
                <w:color w:val="000000"/>
                <w:lang w:val="en-US"/>
              </w:rPr>
              <w:t> кад се гледа са крме</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леви избој</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Ознака смера окретања пропелера с кораком</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поривника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je брод опремљен поривницима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прамчаних поривника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прамчаних поривника.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крмених поривника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крмених поривника.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Снага прамчаног поривника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наг</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прамчаног поривника у </w:t>
            </w:r>
            <w:r w:rsidRPr="000C4CB7">
              <w:rPr>
                <w:rFonts w:ascii="Arial" w:eastAsia="Times New Roman" w:hAnsi="Arial" w:cs="Arial"/>
                <w:noProof w:val="0"/>
                <w:color w:val="000000"/>
                <w:lang w:val="en-US"/>
              </w:rPr>
              <w:t>kW.</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Снага поривника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наг</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крменог поривника у </w:t>
            </w:r>
            <w:r w:rsidRPr="000C4CB7">
              <w:rPr>
                <w:rFonts w:ascii="Arial" w:eastAsia="Times New Roman" w:hAnsi="Arial" w:cs="Arial"/>
                <w:noProof w:val="0"/>
                <w:color w:val="000000"/>
                <w:lang w:val="en-US"/>
              </w:rPr>
              <w:t>kW</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Радна брзина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Рa</w:t>
            </w:r>
            <w:r w:rsidRPr="000C4CB7">
              <w:rPr>
                <w:rFonts w:ascii="Arial" w:eastAsia="Times New Roman" w:hAnsi="Arial" w:cs="Arial"/>
                <w:noProof w:val="0"/>
                <w:color w:val="000000"/>
                <w:lang w:val="ru-RU"/>
              </w:rPr>
              <w:t>дна брзина брода у чворовима.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IMO0616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DE-010-23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кормила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кормила.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погона,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погона (у </w:t>
            </w:r>
            <w:r w:rsidRPr="000C4CB7">
              <w:rPr>
                <w:rFonts w:ascii="Arial" w:eastAsia="Times New Roman" w:hAnsi="Arial" w:cs="Arial"/>
                <w:noProof w:val="0"/>
                <w:color w:val="000000"/>
                <w:lang w:val="en-US"/>
              </w:rPr>
              <w:t>односу</w:t>
            </w:r>
            <w:r w:rsidRPr="000C4CB7">
              <w:rPr>
                <w:rFonts w:ascii="Arial" w:eastAsia="Times New Roman" w:hAnsi="Arial" w:cs="Arial"/>
                <w:noProof w:val="0"/>
                <w:color w:val="000000"/>
                <w:lang w:val="ru-RU"/>
              </w:rPr>
              <w:t> и на </w:t>
            </w:r>
            <w:r w:rsidRPr="000C4CB7">
              <w:rPr>
                <w:rFonts w:ascii="Arial" w:eastAsia="Times New Roman" w:hAnsi="Arial" w:cs="Arial"/>
                <w:noProof w:val="0"/>
                <w:color w:val="000000"/>
                <w:lang w:val="en-US"/>
              </w:rPr>
              <w:t>гориво</w:t>
            </w:r>
            <w:r w:rsidRPr="000C4CB7">
              <w:rPr>
                <w:rFonts w:ascii="Arial" w:eastAsia="Times New Roman" w:hAnsi="Arial" w:cs="Arial"/>
                <w:noProof w:val="0"/>
                <w:color w:val="000000"/>
                <w:lang w:val="ru-RU"/>
              </w:rPr>
              <w:t> и на </w:t>
            </w:r>
            <w:r w:rsidRPr="000C4CB7">
              <w:rPr>
                <w:rFonts w:ascii="Arial" w:eastAsia="Times New Roman" w:hAnsi="Arial" w:cs="Arial"/>
                <w:noProof w:val="0"/>
                <w:color w:val="000000"/>
                <w:lang w:val="en-US"/>
              </w:rPr>
              <w:t>погонску технологију</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погона брода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прикључка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 електричну енергију с копна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w:t>
            </w:r>
            <w:r w:rsidRPr="000C4CB7">
              <w:rPr>
                <w:rFonts w:ascii="Arial" w:eastAsia="Times New Roman" w:hAnsi="Arial" w:cs="Arial"/>
                <w:noProof w:val="0"/>
                <w:color w:val="000000"/>
                <w:lang w:val="en-US"/>
              </w:rPr>
              <w:t> је</w:t>
            </w:r>
            <w:r w:rsidRPr="000C4CB7">
              <w:rPr>
                <w:rFonts w:ascii="Arial" w:eastAsia="Times New Roman" w:hAnsi="Arial" w:cs="Arial"/>
                <w:noProof w:val="0"/>
                <w:color w:val="000000"/>
                <w:lang w:val="ru-RU"/>
              </w:rPr>
              <w:t> на броду доступан прикључак за електричну енергију с копна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DE-010-26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главног мотора,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главног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главног мотора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DG-011</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према брода </w:t>
            </w:r>
            <w:r w:rsidRPr="000C4CB7">
              <w:rPr>
                <w:rFonts w:ascii="Arial" w:eastAsia="Times New Roman" w:hAnsi="Arial" w:cs="Arial"/>
                <w:noProof w:val="0"/>
                <w:color w:val="000000"/>
                <w:lang w:val="en-US"/>
              </w:rPr>
              <w:t>у вези са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околином</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DE-011-01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систем</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пре</w:t>
            </w:r>
            <w:r w:rsidRPr="000C4CB7">
              <w:rPr>
                <w:rFonts w:ascii="Arial" w:eastAsia="Times New Roman" w:hAnsi="Arial" w:cs="Arial"/>
                <w:noProof w:val="0"/>
                <w:color w:val="000000"/>
                <w:lang w:val="en-US"/>
              </w:rPr>
              <w:t>ч</w:t>
            </w:r>
            <w:r w:rsidRPr="000C4CB7">
              <w:rPr>
                <w:rFonts w:ascii="Arial" w:eastAsia="Times New Roman" w:hAnsi="Arial" w:cs="Arial"/>
                <w:noProof w:val="0"/>
                <w:color w:val="000000"/>
                <w:lang w:val="ru-RU"/>
              </w:rPr>
              <w:t>ишћавање отпадних вода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w:t>
            </w:r>
            <w:r w:rsidRPr="000C4CB7">
              <w:rPr>
                <w:rFonts w:ascii="Arial" w:eastAsia="Times New Roman" w:hAnsi="Arial" w:cs="Arial"/>
                <w:noProof w:val="0"/>
                <w:color w:val="000000"/>
                <w:lang w:val="en-US"/>
              </w:rPr>
              <w:t>уграђеног</w:t>
            </w:r>
            <w:r w:rsidRPr="000C4CB7">
              <w:rPr>
                <w:rFonts w:ascii="Arial" w:eastAsia="Times New Roman" w:hAnsi="Arial" w:cs="Arial"/>
                <w:noProof w:val="0"/>
                <w:color w:val="000000"/>
                <w:lang w:val="ru-RU"/>
              </w:rPr>
              <w:t> систем</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пре</w:t>
            </w:r>
            <w:r w:rsidRPr="000C4CB7">
              <w:rPr>
                <w:rFonts w:ascii="Arial" w:eastAsia="Times New Roman" w:hAnsi="Arial" w:cs="Arial"/>
                <w:noProof w:val="0"/>
                <w:color w:val="000000"/>
                <w:lang w:val="en-US"/>
              </w:rPr>
              <w:t>ч</w:t>
            </w:r>
            <w:r w:rsidRPr="000C4CB7">
              <w:rPr>
                <w:rFonts w:ascii="Arial" w:eastAsia="Times New Roman" w:hAnsi="Arial" w:cs="Arial"/>
                <w:noProof w:val="0"/>
                <w:color w:val="000000"/>
                <w:lang w:val="ru-RU"/>
              </w:rPr>
              <w:t>ишћавање отпадних вода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DE-011-02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систем</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чишћење издувних гасова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је</w:t>
            </w:r>
            <w:r w:rsidRPr="000C4CB7">
              <w:rPr>
                <w:rFonts w:ascii="Arial" w:eastAsia="Times New Roman" w:hAnsi="Arial" w:cs="Arial"/>
                <w:noProof w:val="0"/>
                <w:color w:val="000000"/>
                <w:lang w:val="ru-RU"/>
              </w:rPr>
              <w:t> брод опремљен системом за чишћење издувних гасова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DE-011-03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системa пречишћавања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има брод уграђен систем за пречишћавање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DE-011-04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систем</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пречишћавања</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w:t>
            </w:r>
            <w:r w:rsidRPr="000C4CB7">
              <w:rPr>
                <w:rFonts w:ascii="Arial" w:eastAsia="Times New Roman" w:hAnsi="Arial" w:cs="Arial"/>
                <w:noProof w:val="0"/>
                <w:color w:val="000000"/>
                <w:lang w:val="en-US"/>
              </w:rPr>
              <w:t>уграђени</w:t>
            </w:r>
            <w:r w:rsidRPr="000C4CB7">
              <w:rPr>
                <w:rFonts w:ascii="Arial" w:eastAsia="Times New Roman" w:hAnsi="Arial" w:cs="Arial"/>
                <w:noProof w:val="0"/>
                <w:color w:val="000000"/>
                <w:lang w:val="ru-RU"/>
              </w:rPr>
              <w:t> систем </w:t>
            </w:r>
            <w:r w:rsidRPr="000C4CB7">
              <w:rPr>
                <w:rFonts w:ascii="Arial" w:eastAsia="Times New Roman" w:hAnsi="Arial" w:cs="Arial"/>
                <w:noProof w:val="0"/>
                <w:color w:val="000000"/>
                <w:lang w:val="en-US"/>
              </w:rPr>
              <w:t>пречишћавања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систем</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пречишћавања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DE-011-05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IGF-a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је</w:t>
            </w:r>
            <w:r w:rsidRPr="000C4CB7">
              <w:rPr>
                <w:rFonts w:ascii="Arial" w:eastAsia="Times New Roman" w:hAnsi="Arial" w:cs="Arial"/>
                <w:noProof w:val="0"/>
                <w:color w:val="000000"/>
                <w:lang w:val="ru-RU"/>
              </w:rPr>
              <w:t> брод </w:t>
            </w:r>
            <w:r w:rsidRPr="000C4CB7">
              <w:rPr>
                <w:rFonts w:ascii="Arial" w:eastAsia="Times New Roman" w:hAnsi="Arial" w:cs="Arial"/>
                <w:noProof w:val="0"/>
                <w:color w:val="000000"/>
                <w:lang w:val="en-US"/>
              </w:rPr>
              <w:t>подложан</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IGF</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Правилнику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Међународни правилник о безбедности бродова који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користе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гасове</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горива</w:t>
            </w:r>
            <w:r w:rsidRPr="000C4CB7">
              <w:rPr>
                <w:rFonts w:ascii="Arial" w:eastAsia="Times New Roman" w:hAnsi="Arial" w:cs="Arial"/>
                <w:noProof w:val="0"/>
                <w:color w:val="000000"/>
                <w:lang w:val="ru-RU"/>
              </w:rPr>
              <w:t> с </w:t>
            </w:r>
            <w:r w:rsidRPr="000C4CB7">
              <w:rPr>
                <w:rFonts w:ascii="Arial" w:eastAsia="Times New Roman" w:hAnsi="Arial" w:cs="Arial"/>
                <w:noProof w:val="0"/>
                <w:color w:val="000000"/>
                <w:lang w:val="en-US"/>
              </w:rPr>
              <w:t>ниском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тачком паљења</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DE-011-06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Категорија мотора,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Стандард</w:t>
            </w:r>
            <w:r w:rsidRPr="000C4CB7">
              <w:rPr>
                <w:rFonts w:ascii="Arial" w:eastAsia="Times New Roman" w:hAnsi="Arial" w:cs="Arial"/>
                <w:noProof w:val="0"/>
                <w:color w:val="000000"/>
                <w:lang w:val="ru-RU"/>
              </w:rPr>
              <w:t> емисија </w:t>
            </w:r>
            <w:r w:rsidRPr="000C4CB7">
              <w:rPr>
                <w:rFonts w:ascii="Arial" w:eastAsia="Times New Roman" w:hAnsi="Arial" w:cs="Arial"/>
                <w:noProof w:val="0"/>
                <w:color w:val="000000"/>
                <w:lang w:val="en-US"/>
              </w:rPr>
              <w:t>NOx</w:t>
            </w:r>
            <w:r w:rsidRPr="000C4CB7">
              <w:rPr>
                <w:rFonts w:ascii="Arial" w:eastAsia="Times New Roman" w:hAnsi="Arial" w:cs="Arial"/>
                <w:noProof w:val="0"/>
                <w:color w:val="000000"/>
                <w:lang w:val="ru-RU"/>
              </w:rPr>
              <w:t> у складу с </w:t>
            </w:r>
            <w:r w:rsidRPr="000C4CB7">
              <w:rPr>
                <w:rFonts w:ascii="Arial" w:eastAsia="Times New Roman" w:hAnsi="Arial" w:cs="Arial"/>
                <w:noProof w:val="0"/>
                <w:color w:val="000000"/>
                <w:lang w:val="en-US"/>
              </w:rPr>
              <w:t>MARPOL</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Конвенцијом</w:t>
            </w:r>
            <w:r w:rsidRPr="000C4CB7">
              <w:rPr>
                <w:rFonts w:ascii="Arial" w:eastAsia="Times New Roman" w:hAnsi="Arial" w:cs="Arial"/>
                <w:noProof w:val="0"/>
                <w:color w:val="000000"/>
                <w:lang w:val="ru-RU"/>
              </w:rPr>
              <w:t> (Прилог </w:t>
            </w:r>
            <w:r w:rsidRPr="000C4CB7">
              <w:rPr>
                <w:rFonts w:ascii="Arial" w:eastAsia="Times New Roman" w:hAnsi="Arial" w:cs="Arial"/>
                <w:noProof w:val="0"/>
                <w:color w:val="000000"/>
                <w:lang w:val="en-US"/>
              </w:rPr>
              <w:t>VI</w:t>
            </w:r>
            <w:r w:rsidRPr="000C4CB7">
              <w:rPr>
                <w:rFonts w:ascii="Arial" w:eastAsia="Times New Roman" w:hAnsi="Arial" w:cs="Arial"/>
                <w:noProof w:val="0"/>
                <w:color w:val="000000"/>
                <w:lang w:val="ru-RU"/>
              </w:rPr>
              <w:t>),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w:t>
            </w:r>
            <w:r w:rsidRPr="000C4CB7">
              <w:rPr>
                <w:rFonts w:ascii="Arial" w:eastAsia="Times New Roman" w:hAnsi="Arial" w:cs="Arial"/>
                <w:noProof w:val="0"/>
                <w:color w:val="000000"/>
                <w:lang w:val="en-US"/>
              </w:rPr>
              <w:t>међународном сведочанству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спречавању загађења ваздуха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w:t>
            </w:r>
            <w:r w:rsidRPr="000C4CB7">
              <w:rPr>
                <w:rFonts w:ascii="Arial" w:eastAsia="Times New Roman" w:hAnsi="Arial" w:cs="Arial"/>
                <w:noProof w:val="0"/>
                <w:color w:val="000000"/>
                <w:lang w:val="en-US"/>
              </w:rPr>
              <w:t> Стандард за </w:t>
            </w:r>
            <w:r w:rsidRPr="000C4CB7">
              <w:rPr>
                <w:rFonts w:ascii="Arial" w:eastAsia="Times New Roman" w:hAnsi="Arial" w:cs="Arial"/>
                <w:noProof w:val="0"/>
                <w:color w:val="000000"/>
                <w:lang w:val="ru-RU"/>
              </w:rPr>
              <w:t>емисиј</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NOx</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DE-011-07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IGF-a мотора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мотор подложан </w:t>
            </w:r>
            <w:r w:rsidRPr="000C4CB7">
              <w:rPr>
                <w:rFonts w:ascii="Arial" w:eastAsia="Times New Roman" w:hAnsi="Arial" w:cs="Arial"/>
                <w:noProof w:val="0"/>
                <w:color w:val="000000"/>
                <w:lang w:val="en-US"/>
              </w:rPr>
              <w:t>IGF Правилнику </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Међународни правилник о безбедности бродовакоји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користе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гасове</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горива</w:t>
            </w:r>
            <w:r w:rsidRPr="000C4CB7">
              <w:rPr>
                <w:rFonts w:ascii="Arial" w:eastAsia="Times New Roman" w:hAnsi="Arial" w:cs="Arial"/>
                <w:noProof w:val="0"/>
                <w:color w:val="000000"/>
                <w:lang w:val="ru-RU"/>
              </w:rPr>
              <w:t> с </w:t>
            </w:r>
            <w:r w:rsidRPr="000C4CB7">
              <w:rPr>
                <w:rFonts w:ascii="Arial" w:eastAsia="Times New Roman" w:hAnsi="Arial" w:cs="Arial"/>
                <w:noProof w:val="0"/>
                <w:color w:val="000000"/>
                <w:lang w:val="en-US"/>
              </w:rPr>
              <w:t>ниском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тачком паљења</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DE-011-08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систем</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w:t>
            </w:r>
            <w:r w:rsidRPr="000C4CB7">
              <w:rPr>
                <w:rFonts w:ascii="Arial" w:eastAsia="Times New Roman" w:hAnsi="Arial" w:cs="Arial"/>
                <w:noProof w:val="0"/>
                <w:color w:val="000000"/>
                <w:lang w:val="en-US"/>
              </w:rPr>
              <w:t>смањење</w:t>
            </w:r>
            <w:r w:rsidRPr="000C4CB7">
              <w:rPr>
                <w:rFonts w:ascii="Arial" w:eastAsia="Times New Roman" w:hAnsi="Arial" w:cs="Arial"/>
                <w:noProof w:val="0"/>
                <w:color w:val="000000"/>
                <w:lang w:val="ru-RU"/>
              </w:rPr>
              <w:t> емисија </w:t>
            </w:r>
            <w:r w:rsidRPr="000C4CB7">
              <w:rPr>
                <w:rFonts w:ascii="Arial" w:eastAsia="Times New Roman" w:hAnsi="Arial" w:cs="Arial"/>
                <w:noProof w:val="0"/>
                <w:color w:val="000000"/>
                <w:lang w:val="en-US"/>
              </w:rPr>
              <w:t>NOx</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w:t>
            </w:r>
            <w:r w:rsidRPr="000C4CB7">
              <w:rPr>
                <w:rFonts w:ascii="Arial" w:eastAsia="Times New Roman" w:hAnsi="Arial" w:cs="Arial"/>
                <w:noProof w:val="0"/>
                <w:color w:val="000000"/>
                <w:lang w:val="en-US"/>
              </w:rPr>
              <w:t>уграђеног</w:t>
            </w:r>
            <w:r w:rsidRPr="000C4CB7">
              <w:rPr>
                <w:rFonts w:ascii="Arial" w:eastAsia="Times New Roman" w:hAnsi="Arial" w:cs="Arial"/>
                <w:noProof w:val="0"/>
                <w:color w:val="000000"/>
                <w:lang w:val="ru-RU"/>
              </w:rPr>
              <w:t> систем</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w:t>
            </w:r>
            <w:r w:rsidRPr="000C4CB7">
              <w:rPr>
                <w:rFonts w:ascii="Arial" w:eastAsia="Times New Roman" w:hAnsi="Arial" w:cs="Arial"/>
                <w:noProof w:val="0"/>
                <w:color w:val="000000"/>
                <w:lang w:val="en-US"/>
              </w:rPr>
              <w:t>смањење</w:t>
            </w:r>
            <w:r w:rsidRPr="000C4CB7">
              <w:rPr>
                <w:rFonts w:ascii="Arial" w:eastAsia="Times New Roman" w:hAnsi="Arial" w:cs="Arial"/>
                <w:noProof w:val="0"/>
                <w:color w:val="000000"/>
                <w:lang w:val="ru-RU"/>
              </w:rPr>
              <w:t> емисија </w:t>
            </w:r>
            <w:r w:rsidRPr="000C4CB7">
              <w:rPr>
                <w:rFonts w:ascii="Arial" w:eastAsia="Times New Roman" w:hAnsi="Arial" w:cs="Arial"/>
                <w:noProof w:val="0"/>
                <w:color w:val="000000"/>
                <w:lang w:val="en-US"/>
              </w:rPr>
              <w:t>NOx</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DE-011-09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постројења</w:t>
            </w:r>
            <w:r w:rsidRPr="000C4CB7">
              <w:rPr>
                <w:rFonts w:ascii="Arial" w:eastAsia="Times New Roman" w:hAnsi="Arial" w:cs="Arial"/>
                <w:noProof w:val="0"/>
                <w:color w:val="000000"/>
                <w:lang w:val="ru-RU"/>
              </w:rPr>
              <w:t> за </w:t>
            </w:r>
            <w:r w:rsidRPr="000C4CB7">
              <w:rPr>
                <w:rFonts w:ascii="Arial" w:eastAsia="Times New Roman" w:hAnsi="Arial" w:cs="Arial"/>
                <w:noProof w:val="0"/>
                <w:color w:val="000000"/>
                <w:lang w:val="en-US"/>
              </w:rPr>
              <w:t>спаљивање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се налази на броду постројење за спаљивање отпада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DE-011-10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w:t>
            </w:r>
            <w:r w:rsidRPr="000C4CB7">
              <w:rPr>
                <w:rFonts w:ascii="Arial" w:eastAsia="Times New Roman" w:hAnsi="Arial" w:cs="Arial"/>
                <w:noProof w:val="0"/>
                <w:color w:val="000000"/>
                <w:lang w:val="en-US"/>
              </w:rPr>
              <w:t>постројења</w:t>
            </w:r>
            <w:r w:rsidRPr="000C4CB7">
              <w:rPr>
                <w:rFonts w:ascii="Arial" w:eastAsia="Times New Roman" w:hAnsi="Arial" w:cs="Arial"/>
                <w:noProof w:val="0"/>
                <w:color w:val="000000"/>
                <w:lang w:val="ru-RU"/>
              </w:rPr>
              <w:t> за </w:t>
            </w:r>
            <w:r w:rsidRPr="000C4CB7">
              <w:rPr>
                <w:rFonts w:ascii="Arial" w:eastAsia="Times New Roman" w:hAnsi="Arial" w:cs="Arial"/>
                <w:noProof w:val="0"/>
                <w:color w:val="000000"/>
                <w:lang w:val="en-US"/>
              </w:rPr>
              <w:t>спаљивање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врсте </w:t>
            </w:r>
            <w:r w:rsidRPr="000C4CB7">
              <w:rPr>
                <w:rFonts w:ascii="Arial" w:eastAsia="Times New Roman" w:hAnsi="Arial" w:cs="Arial"/>
                <w:noProof w:val="0"/>
                <w:color w:val="000000"/>
                <w:lang w:val="en-US"/>
              </w:rPr>
              <w:t>постројења</w:t>
            </w:r>
            <w:r w:rsidRPr="000C4CB7">
              <w:rPr>
                <w:rFonts w:ascii="Arial" w:eastAsia="Times New Roman" w:hAnsi="Arial" w:cs="Arial"/>
                <w:noProof w:val="0"/>
                <w:color w:val="000000"/>
                <w:lang w:val="ru-RU"/>
              </w:rPr>
              <w:t> за </w:t>
            </w:r>
            <w:r w:rsidRPr="000C4CB7">
              <w:rPr>
                <w:rFonts w:ascii="Arial" w:eastAsia="Times New Roman" w:hAnsi="Arial" w:cs="Arial"/>
                <w:noProof w:val="0"/>
                <w:color w:val="000000"/>
                <w:lang w:val="en-US"/>
              </w:rPr>
              <w:t>спаљивање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отпада</w:t>
            </w:r>
            <w:r w:rsidRPr="000C4CB7">
              <w:rPr>
                <w:rFonts w:ascii="Arial" w:eastAsia="Times New Roman" w:hAnsi="Arial" w:cs="Arial"/>
                <w:noProof w:val="0"/>
                <w:color w:val="000000"/>
                <w:lang w:val="ru-RU"/>
              </w:rPr>
              <w:t>. С </w:t>
            </w:r>
            <w:r w:rsidRPr="000C4CB7">
              <w:rPr>
                <w:rFonts w:ascii="Arial" w:eastAsia="Times New Roman" w:hAnsi="Arial" w:cs="Arial"/>
                <w:noProof w:val="0"/>
                <w:color w:val="000000"/>
                <w:lang w:val="en-US"/>
              </w:rPr>
              <w:t>обзиром </w:t>
            </w:r>
            <w:r w:rsidRPr="000C4CB7">
              <w:rPr>
                <w:rFonts w:ascii="Arial" w:eastAsia="Times New Roman" w:hAnsi="Arial" w:cs="Arial"/>
                <w:noProof w:val="0"/>
                <w:color w:val="000000"/>
                <w:lang w:val="ru-RU"/>
              </w:rPr>
              <w:t>на </w:t>
            </w:r>
            <w:r w:rsidRPr="000C4CB7">
              <w:rPr>
                <w:rFonts w:ascii="Arial" w:eastAsia="Times New Roman" w:hAnsi="Arial" w:cs="Arial"/>
                <w:noProof w:val="0"/>
                <w:color w:val="000000"/>
                <w:lang w:val="en-US"/>
              </w:rPr>
              <w:t>oтпад</w:t>
            </w:r>
            <w:r w:rsidRPr="000C4CB7">
              <w:rPr>
                <w:rFonts w:ascii="Arial" w:eastAsia="Times New Roman" w:hAnsi="Arial" w:cs="Arial"/>
                <w:noProof w:val="0"/>
                <w:color w:val="000000"/>
                <w:lang w:val="ru-RU"/>
              </w:rPr>
              <w:t> брода, </w:t>
            </w:r>
            <w:r w:rsidRPr="000C4CB7">
              <w:rPr>
                <w:rFonts w:ascii="Arial" w:eastAsia="Times New Roman" w:hAnsi="Arial" w:cs="Arial"/>
                <w:noProof w:val="0"/>
                <w:color w:val="000000"/>
                <w:lang w:val="en-US"/>
              </w:rPr>
              <w:t>ти</w:t>
            </w:r>
            <w:r w:rsidRPr="000C4CB7">
              <w:rPr>
                <w:rFonts w:ascii="Arial" w:eastAsia="Times New Roman" w:hAnsi="Arial" w:cs="Arial"/>
                <w:noProof w:val="0"/>
                <w:color w:val="000000"/>
                <w:lang w:val="ru-RU"/>
              </w:rPr>
              <w:t> подаци су</w:t>
            </w:r>
            <w:r w:rsidRPr="000C4CB7">
              <w:rPr>
                <w:rFonts w:ascii="Arial" w:eastAsia="Times New Roman" w:hAnsi="Arial" w:cs="Arial"/>
                <w:noProof w:val="0"/>
                <w:color w:val="000000"/>
                <w:lang w:val="en-US"/>
              </w:rPr>
              <w:t> повезани</w:t>
            </w:r>
            <w:r w:rsidRPr="000C4CB7">
              <w:rPr>
                <w:rFonts w:ascii="Arial" w:eastAsia="Times New Roman" w:hAnsi="Arial" w:cs="Arial"/>
                <w:noProof w:val="0"/>
                <w:color w:val="000000"/>
                <w:lang w:val="ru-RU"/>
              </w:rPr>
              <w:t> с </w:t>
            </w:r>
            <w:r w:rsidRPr="000C4CB7">
              <w:rPr>
                <w:rFonts w:ascii="Arial" w:eastAsia="Times New Roman" w:hAnsi="Arial" w:cs="Arial"/>
                <w:noProof w:val="0"/>
                <w:color w:val="000000"/>
                <w:lang w:val="en-US"/>
              </w:rPr>
              <w:t>количином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пепела</w:t>
            </w:r>
            <w:r w:rsidRPr="000C4CB7">
              <w:rPr>
                <w:rFonts w:ascii="Arial" w:eastAsia="Times New Roman" w:hAnsi="Arial" w:cs="Arial"/>
                <w:noProof w:val="0"/>
                <w:color w:val="000000"/>
                <w:lang w:val="ru-RU"/>
              </w:rPr>
              <w:t> који се </w:t>
            </w:r>
            <w:r w:rsidRPr="000C4CB7">
              <w:rPr>
                <w:rFonts w:ascii="Arial" w:eastAsia="Times New Roman" w:hAnsi="Arial" w:cs="Arial"/>
                <w:noProof w:val="0"/>
                <w:color w:val="000000"/>
                <w:lang w:val="en-US"/>
              </w:rPr>
              <w:t>таложо</w:t>
            </w:r>
            <w:r w:rsidRPr="000C4CB7">
              <w:rPr>
                <w:rFonts w:ascii="Arial" w:eastAsia="Times New Roman" w:hAnsi="Arial" w:cs="Arial"/>
                <w:noProof w:val="0"/>
                <w:color w:val="000000"/>
                <w:lang w:val="ru-RU"/>
              </w:rPr>
              <w:t> и </w:t>
            </w:r>
            <w:r w:rsidRPr="000C4CB7">
              <w:rPr>
                <w:rFonts w:ascii="Arial" w:eastAsia="Times New Roman" w:hAnsi="Arial" w:cs="Arial"/>
                <w:noProof w:val="0"/>
                <w:color w:val="000000"/>
                <w:lang w:val="en-US"/>
              </w:rPr>
              <w:t>узима</w:t>
            </w:r>
            <w:r w:rsidRPr="000C4CB7">
              <w:rPr>
                <w:rFonts w:ascii="Arial" w:eastAsia="Times New Roman" w:hAnsi="Arial" w:cs="Arial"/>
                <w:noProof w:val="0"/>
                <w:color w:val="000000"/>
                <w:lang w:val="ru-RU"/>
              </w:rPr>
              <w:t> се у </w:t>
            </w:r>
            <w:r w:rsidRPr="000C4CB7">
              <w:rPr>
                <w:rFonts w:ascii="Arial" w:eastAsia="Times New Roman" w:hAnsi="Arial" w:cs="Arial"/>
                <w:noProof w:val="0"/>
                <w:color w:val="000000"/>
                <w:lang w:val="en-US"/>
              </w:rPr>
              <w:t>обзир</w:t>
            </w:r>
            <w:r w:rsidRPr="000C4CB7">
              <w:rPr>
                <w:rFonts w:ascii="Arial" w:eastAsia="Times New Roman" w:hAnsi="Arial" w:cs="Arial"/>
                <w:noProof w:val="0"/>
                <w:color w:val="000000"/>
                <w:lang w:val="ru-RU"/>
              </w:rPr>
              <w:t>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потребно утврдити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довољну количину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складишног</w:t>
            </w:r>
            <w:r w:rsidRPr="000C4CB7">
              <w:rPr>
                <w:rFonts w:ascii="Arial" w:eastAsia="Times New Roman" w:hAnsi="Arial" w:cs="Arial"/>
                <w:noProof w:val="0"/>
                <w:color w:val="000000"/>
                <w:lang w:val="ru-RU"/>
              </w:rPr>
              <w:t> капацитета за пловидбу до </w:t>
            </w:r>
            <w:r w:rsidRPr="000C4CB7">
              <w:rPr>
                <w:rFonts w:ascii="Arial" w:eastAsia="Times New Roman" w:hAnsi="Arial" w:cs="Arial"/>
                <w:noProof w:val="0"/>
                <w:color w:val="000000"/>
                <w:lang w:val="en-US"/>
              </w:rPr>
              <w:t>следеће луке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DG-012</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Контакт с бродом</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012-01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Презиме заповедн</w:t>
            </w:r>
            <w:r w:rsidRPr="000C4CB7">
              <w:rPr>
                <w:rFonts w:ascii="Arial" w:eastAsia="Times New Roman" w:hAnsi="Arial" w:cs="Arial"/>
                <w:noProof w:val="0"/>
                <w:color w:val="000000"/>
                <w:lang w:val="en-US"/>
              </w:rPr>
              <w:lastRenderedPageBreak/>
              <w:t>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Презиме</w:t>
            </w:r>
            <w:r w:rsidRPr="000C4CB7">
              <w:rPr>
                <w:rFonts w:ascii="Arial" w:eastAsia="Times New Roman" w:hAnsi="Arial" w:cs="Arial"/>
                <w:noProof w:val="0"/>
                <w:color w:val="000000"/>
                <w:lang w:val="ru-RU"/>
              </w:rPr>
              <w:t> особе која заповеда бродом.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w:t>
            </w:r>
            <w:r w:rsidRPr="000C4CB7">
              <w:rPr>
                <w:rFonts w:ascii="Arial" w:eastAsia="Times New Roman" w:hAnsi="Arial" w:cs="Arial"/>
                <w:noProof w:val="0"/>
                <w:color w:val="000000"/>
                <w:lang w:val="en-US"/>
              </w:rPr>
              <w:lastRenderedPageBreak/>
              <w:t>.70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IMO0</w:t>
            </w:r>
            <w:r w:rsidRPr="000C4CB7">
              <w:rPr>
                <w:rFonts w:ascii="Arial" w:eastAsia="Times New Roman" w:hAnsi="Arial" w:cs="Arial"/>
                <w:noProof w:val="0"/>
                <w:color w:val="000000"/>
                <w:lang w:val="en-US"/>
              </w:rPr>
              <w:lastRenderedPageBreak/>
              <w:t>083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DE-012-02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Држављанство заповедника брода,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држављанство заповедника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DE-012-03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укрцаја заповедника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се заповедник брода </w:t>
            </w:r>
            <w:r w:rsidRPr="000C4CB7">
              <w:rPr>
                <w:rFonts w:ascii="Arial" w:eastAsia="Times New Roman" w:hAnsi="Arial" w:cs="Arial"/>
                <w:noProof w:val="0"/>
                <w:color w:val="000000"/>
                <w:lang w:val="en-US"/>
              </w:rPr>
              <w:t>укрцао</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DE-012-04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особе за контакт с бродом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особе од које се могу добити детаљне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пристајању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DE-012-05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Телефонски број особе за контакт с бродом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Телефонски број особе </w:t>
            </w:r>
            <w:r w:rsidRPr="000C4CB7">
              <w:rPr>
                <w:rFonts w:ascii="Arial" w:eastAsia="Times New Roman" w:hAnsi="Arial" w:cs="Arial"/>
                <w:noProof w:val="0"/>
                <w:color w:val="000000"/>
                <w:lang w:val="en-US"/>
              </w:rPr>
              <w:t>на броду </w:t>
            </w:r>
            <w:r w:rsidRPr="000C4CB7">
              <w:rPr>
                <w:rFonts w:ascii="Arial" w:eastAsia="Times New Roman" w:hAnsi="Arial" w:cs="Arial"/>
                <w:noProof w:val="0"/>
                <w:color w:val="000000"/>
                <w:lang w:val="ru-RU"/>
              </w:rPr>
              <w:t>од које се могу добити детаљне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пристајању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DE-012-06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особе за контакт с бродом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особе од које се могу добити детаљне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пристајању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Адреса особе за контакт с бродом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Адреса особе од које се могу добити детаљне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пристајању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DE-012-08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заповедника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особе која заповеда бродом.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IMO0580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DG-013</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Кварови на броду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DE-013-01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квара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на броду постоји квар повезан с важном опремом или проблем који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ограничава способност навигације или маневрисања брода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DE-013-02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Квар брода,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опрему брода која</w:t>
            </w:r>
            <w:r w:rsidRPr="000C4CB7">
              <w:rPr>
                <w:rFonts w:ascii="Arial" w:eastAsia="Times New Roman" w:hAnsi="Arial" w:cs="Arial"/>
                <w:noProof w:val="0"/>
                <w:color w:val="000000"/>
                <w:lang w:val="en-US"/>
              </w:rPr>
              <w:t> je</w:t>
            </w:r>
            <w:r w:rsidRPr="000C4CB7">
              <w:rPr>
                <w:rFonts w:ascii="Arial" w:eastAsia="Times New Roman" w:hAnsi="Arial" w:cs="Arial"/>
                <w:noProof w:val="0"/>
                <w:color w:val="000000"/>
                <w:lang w:val="ru-RU"/>
              </w:rPr>
              <w:t> у квару или ограничења повезана с његовом способношћу навигације или маневрисања.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квара брода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DE-013-03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квара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кварова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IMO0372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DG-014</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Пристајање у луку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посета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Референтни број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јединствени национални поморски прозор или лучка управа доделила боравку брода у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Референтна ознака коју бродар додељује путовању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IMO0191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1902000000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превоза на граници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врсту превоза која одговара предвиђеном активном превозном средству на којем ће се роба </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нети на царинско подручје Уније.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1903000000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Увек 1 (поморски превоз)</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пристајања,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луку у коју брод пристаје.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IMO0108,</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IMO0111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Лучко оперативно подручје,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лучко оперативно подручје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IMO0184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 –</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лучког оперативног подручја (нпр. </w:t>
            </w:r>
            <w:r w:rsidRPr="000C4CB7">
              <w:rPr>
                <w:rFonts w:ascii="Arial" w:eastAsia="Times New Roman" w:hAnsi="Arial" w:cs="Arial"/>
                <w:noProof w:val="0"/>
                <w:color w:val="000000"/>
                <w:lang w:val="en-US"/>
              </w:rPr>
              <w:t>NLRTM- 0406)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BR-006</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014-06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Положај у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xml:space="preserve"> пристаништа, терминала или </w:t>
            </w:r>
            <w:r w:rsidRPr="000C4CB7">
              <w:rPr>
                <w:rFonts w:ascii="Arial" w:eastAsia="Times New Roman" w:hAnsi="Arial" w:cs="Arial"/>
                <w:noProof w:val="0"/>
                <w:color w:val="000000"/>
                <w:lang w:val="ru-RU"/>
              </w:rPr>
              <w:lastRenderedPageBreak/>
              <w:t>привезишта на којем се брод налази у одговарајућој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w:t>
            </w:r>
            <w:r w:rsidRPr="000C4CB7">
              <w:rPr>
                <w:rFonts w:ascii="Arial" w:eastAsia="Times New Roman" w:hAnsi="Arial" w:cs="Arial"/>
                <w:noProof w:val="0"/>
                <w:color w:val="000000"/>
                <w:lang w:val="en-US"/>
              </w:rPr>
              <w:lastRenderedPageBreak/>
              <w:t>.70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IMO0</w:t>
            </w:r>
            <w:r w:rsidRPr="000C4CB7">
              <w:rPr>
                <w:rFonts w:ascii="Arial" w:eastAsia="Times New Roman" w:hAnsi="Arial" w:cs="Arial"/>
                <w:noProof w:val="0"/>
                <w:color w:val="000000"/>
                <w:lang w:val="en-US"/>
              </w:rPr>
              <w:lastRenderedPageBreak/>
              <w:t>144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DE-014-07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могућег сидришта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брод</w:t>
            </w:r>
            <w:r w:rsidRPr="000C4CB7">
              <w:rPr>
                <w:rFonts w:ascii="Arial" w:eastAsia="Times New Roman" w:hAnsi="Arial" w:cs="Arial"/>
                <w:noProof w:val="0"/>
                <w:color w:val="000000"/>
                <w:lang w:val="en-US"/>
              </w:rPr>
              <w:t> плови</w:t>
            </w:r>
            <w:r w:rsidRPr="000C4CB7">
              <w:rPr>
                <w:rFonts w:ascii="Arial" w:eastAsia="Times New Roman" w:hAnsi="Arial" w:cs="Arial"/>
                <w:noProof w:val="0"/>
                <w:color w:val="000000"/>
                <w:lang w:val="ru-RU"/>
              </w:rPr>
              <w:t> према сидришту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у надлежности луке пристајања и </w:t>
            </w:r>
            <w:r w:rsidRPr="000C4CB7">
              <w:rPr>
                <w:rFonts w:ascii="Arial" w:eastAsia="Times New Roman" w:hAnsi="Arial" w:cs="Arial"/>
                <w:noProof w:val="0"/>
                <w:color w:val="000000"/>
                <w:lang w:val="en-US"/>
              </w:rPr>
              <w:t>да ли </w:t>
            </w:r>
            <w:r w:rsidRPr="000C4CB7">
              <w:rPr>
                <w:rFonts w:ascii="Arial" w:eastAsia="Times New Roman" w:hAnsi="Arial" w:cs="Arial"/>
                <w:noProof w:val="0"/>
                <w:color w:val="000000"/>
                <w:lang w:val="ru-RU"/>
              </w:rPr>
              <w:t>има прозор брод/лука.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Безбедност, остале напомене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Објашњавање свих других питања у вези са безбедношћу које треба напоменути.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IMO0131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брода за кружно путовање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је </w:t>
            </w:r>
            <w:r w:rsidRPr="000C4CB7">
              <w:rPr>
                <w:rFonts w:ascii="Arial" w:eastAsia="Times New Roman" w:hAnsi="Arial" w:cs="Arial"/>
                <w:noProof w:val="0"/>
                <w:color w:val="000000"/>
                <w:lang w:val="ru-RU"/>
              </w:rPr>
              <w:t>брод</w:t>
            </w:r>
            <w:r w:rsidRPr="000C4CB7">
              <w:rPr>
                <w:rFonts w:ascii="Arial" w:eastAsia="Times New Roman" w:hAnsi="Arial" w:cs="Arial"/>
                <w:noProof w:val="0"/>
                <w:color w:val="000000"/>
                <w:lang w:val="en-US"/>
              </w:rPr>
              <w:t> намењен</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пружању туристичког искуства путницима</w:t>
            </w:r>
            <w:r w:rsidRPr="000C4CB7">
              <w:rPr>
                <w:rFonts w:ascii="Arial" w:eastAsia="Times New Roman" w:hAnsi="Arial" w:cs="Arial"/>
                <w:noProof w:val="0"/>
                <w:color w:val="000000"/>
                <w:lang w:val="ru-RU"/>
              </w:rPr>
              <w:t> у облику да/не.</w:t>
            </w:r>
            <w:r w:rsidRPr="000C4CB7">
              <w:rPr>
                <w:rFonts w:ascii="Arial" w:eastAsia="Times New Roman" w:hAnsi="Arial" w:cs="Arial"/>
                <w:noProof w:val="0"/>
                <w:color w:val="000000"/>
                <w:lang w:val="en-US"/>
              </w:rPr>
              <w:t> Укључена су средства за разоноду на броду. Бродови који обављају редовне трајектне услуге су искључени, чак и ако неки путници сматрају ту услугу кружним путовањем. Искључени су и теретни бродови који могу превозити ограничен број путника у кабинама. Искључени су и бродови намењени искључиво дневним излетима.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Главна сврха пристајања,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главни разлог због којег брод пристаје у одговарајућу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IMO0172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(8025)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превоза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брод </w:t>
            </w:r>
            <w:r w:rsidRPr="000C4CB7">
              <w:rPr>
                <w:rFonts w:ascii="Arial" w:eastAsia="Times New Roman" w:hAnsi="Arial" w:cs="Arial"/>
                <w:noProof w:val="0"/>
                <w:color w:val="000000"/>
                <w:lang w:val="ru-RU"/>
              </w:rPr>
              <w:t>превози опасне материје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IMO0046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Планиране активности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п</w:t>
            </w:r>
            <w:r w:rsidRPr="000C4CB7">
              <w:rPr>
                <w:rFonts w:ascii="Arial" w:eastAsia="Times New Roman" w:hAnsi="Arial" w:cs="Arial"/>
                <w:noProof w:val="0"/>
                <w:color w:val="000000"/>
                <w:lang w:val="ru-RU"/>
              </w:rPr>
              <w:t>ланиран</w:t>
            </w:r>
            <w:r w:rsidRPr="000C4CB7">
              <w:rPr>
                <w:rFonts w:ascii="Arial" w:eastAsia="Times New Roman" w:hAnsi="Arial" w:cs="Arial"/>
                <w:noProof w:val="0"/>
                <w:color w:val="000000"/>
                <w:lang w:val="en-US"/>
              </w:rPr>
              <w:t>их</w:t>
            </w:r>
            <w:r w:rsidRPr="000C4CB7">
              <w:rPr>
                <w:rFonts w:ascii="Arial" w:eastAsia="Times New Roman" w:hAnsi="Arial" w:cs="Arial"/>
                <w:noProof w:val="0"/>
                <w:color w:val="000000"/>
                <w:lang w:val="ru-RU"/>
              </w:rPr>
              <w:t> активности у луци пристајања или на сидришту одредишта (утовар, истовар, друго).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Планирани радови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п</w:t>
            </w:r>
            <w:r w:rsidRPr="000C4CB7">
              <w:rPr>
                <w:rFonts w:ascii="Arial" w:eastAsia="Times New Roman" w:hAnsi="Arial" w:cs="Arial"/>
                <w:noProof w:val="0"/>
                <w:color w:val="000000"/>
                <w:lang w:val="ru-RU"/>
              </w:rPr>
              <w:t>ланирани</w:t>
            </w:r>
            <w:r w:rsidRPr="000C4CB7">
              <w:rPr>
                <w:rFonts w:ascii="Arial" w:eastAsia="Times New Roman" w:hAnsi="Arial" w:cs="Arial"/>
                <w:noProof w:val="0"/>
                <w:color w:val="000000"/>
                <w:lang w:val="en-US"/>
              </w:rPr>
              <w:t>х</w:t>
            </w:r>
            <w:r w:rsidRPr="000C4CB7">
              <w:rPr>
                <w:rFonts w:ascii="Arial" w:eastAsia="Times New Roman" w:hAnsi="Arial" w:cs="Arial"/>
                <w:noProof w:val="0"/>
                <w:color w:val="000000"/>
                <w:lang w:val="ru-RU"/>
              </w:rPr>
              <w:t> прописани</w:t>
            </w:r>
            <w:r w:rsidRPr="000C4CB7">
              <w:rPr>
                <w:rFonts w:ascii="Arial" w:eastAsia="Times New Roman" w:hAnsi="Arial" w:cs="Arial"/>
                <w:noProof w:val="0"/>
                <w:color w:val="000000"/>
                <w:lang w:val="en-US"/>
              </w:rPr>
              <w:t>х</w:t>
            </w:r>
            <w:r w:rsidRPr="000C4CB7">
              <w:rPr>
                <w:rFonts w:ascii="Arial" w:eastAsia="Times New Roman" w:hAnsi="Arial" w:cs="Arial"/>
                <w:noProof w:val="0"/>
                <w:color w:val="000000"/>
                <w:lang w:val="ru-RU"/>
              </w:rPr>
              <w:t> инспекцијски</w:t>
            </w:r>
            <w:r w:rsidRPr="000C4CB7">
              <w:rPr>
                <w:rFonts w:ascii="Arial" w:eastAsia="Times New Roman" w:hAnsi="Arial" w:cs="Arial"/>
                <w:noProof w:val="0"/>
                <w:color w:val="000000"/>
                <w:lang w:val="en-US"/>
              </w:rPr>
              <w:t>х</w:t>
            </w:r>
            <w:r w:rsidRPr="000C4CB7">
              <w:rPr>
                <w:rFonts w:ascii="Arial" w:eastAsia="Times New Roman" w:hAnsi="Arial" w:cs="Arial"/>
                <w:noProof w:val="0"/>
                <w:color w:val="000000"/>
                <w:lang w:val="ru-RU"/>
              </w:rPr>
              <w:t> преглед</w:t>
            </w:r>
            <w:r w:rsidRPr="000C4CB7">
              <w:rPr>
                <w:rFonts w:ascii="Arial" w:eastAsia="Times New Roman" w:hAnsi="Arial" w:cs="Arial"/>
                <w:noProof w:val="0"/>
                <w:color w:val="000000"/>
                <w:lang w:val="en-US"/>
              </w:rPr>
              <w:t>а и</w:t>
            </w:r>
            <w:r w:rsidRPr="000C4CB7">
              <w:rPr>
                <w:rFonts w:ascii="Arial" w:eastAsia="Times New Roman" w:hAnsi="Arial" w:cs="Arial"/>
                <w:noProof w:val="0"/>
                <w:color w:val="000000"/>
                <w:lang w:val="ru-RU"/>
              </w:rPr>
              <w:t> већи</w:t>
            </w:r>
            <w:r w:rsidRPr="000C4CB7">
              <w:rPr>
                <w:rFonts w:ascii="Arial" w:eastAsia="Times New Roman" w:hAnsi="Arial" w:cs="Arial"/>
                <w:noProof w:val="0"/>
                <w:color w:val="000000"/>
                <w:lang w:val="en-US"/>
              </w:rPr>
              <w:t>х</w:t>
            </w:r>
            <w:r w:rsidRPr="000C4CB7">
              <w:rPr>
                <w:rFonts w:ascii="Arial" w:eastAsia="Times New Roman" w:hAnsi="Arial" w:cs="Arial"/>
                <w:noProof w:val="0"/>
                <w:color w:val="000000"/>
                <w:lang w:val="ru-RU"/>
              </w:rPr>
              <w:t> радов</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на одржавању и поправци које треба обавити у луци одредишта.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Стање танкова терета и баласт</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Стање танкова терета и баласт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пуни, празни, инертирани.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пристајања на сидришту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брод пристаје на сидришту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у надлежности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луке пристајања и</w:t>
            </w:r>
            <w:r w:rsidRPr="000C4CB7">
              <w:rPr>
                <w:rFonts w:ascii="Arial" w:eastAsia="Times New Roman" w:hAnsi="Arial" w:cs="Arial"/>
                <w:noProof w:val="0"/>
                <w:color w:val="000000"/>
                <w:lang w:val="en-US"/>
              </w:rPr>
              <w:t> да ли има</w:t>
            </w:r>
            <w:r w:rsidRPr="000C4CB7">
              <w:rPr>
                <w:rFonts w:ascii="Arial" w:eastAsia="Times New Roman" w:hAnsi="Arial" w:cs="Arial"/>
                <w:noProof w:val="0"/>
                <w:color w:val="000000"/>
                <w:lang w:val="ru-RU"/>
              </w:rPr>
              <w:t> прозор брод/лука</w:t>
            </w:r>
            <w:r w:rsidRPr="000C4CB7">
              <w:rPr>
                <w:rFonts w:ascii="Arial" w:eastAsia="Times New Roman" w:hAnsi="Arial" w:cs="Arial"/>
                <w:noProof w:val="0"/>
                <w:color w:val="000000"/>
                <w:lang w:val="en-US"/>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Кратки опис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Општи опис врсте терета који брод превози.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IMO0019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Запремина и врста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Запремина и врста терета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 танкеру.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ужади за привезивање.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ужади за привезивање.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ужади за привезивање.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ужади за привезивање.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редовне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брод </w:t>
            </w:r>
            <w:r w:rsidRPr="000C4CB7">
              <w:rPr>
                <w:rFonts w:ascii="Arial" w:eastAsia="Times New Roman" w:hAnsi="Arial" w:cs="Arial"/>
                <w:noProof w:val="0"/>
                <w:color w:val="000000"/>
                <w:lang w:val="ru-RU"/>
              </w:rPr>
              <w:t>обавља редовну услугу која укључује луку пристајања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Идентификациона ознака редовне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редовне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путовања,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путовања према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w:t>
            </w:r>
            <w:r w:rsidRPr="000C4CB7">
              <w:rPr>
                <w:rFonts w:ascii="Arial" w:eastAsia="Times New Roman" w:hAnsi="Arial" w:cs="Arial"/>
                <w:noProof w:val="0"/>
                <w:color w:val="000000"/>
                <w:lang w:val="en-US"/>
              </w:rPr>
              <w:t>путовања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каботаже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брод </w:t>
            </w:r>
            <w:r w:rsidRPr="000C4CB7">
              <w:rPr>
                <w:rFonts w:ascii="Arial" w:eastAsia="Times New Roman" w:hAnsi="Arial" w:cs="Arial"/>
                <w:noProof w:val="0"/>
                <w:color w:val="000000"/>
                <w:lang w:val="en-US"/>
              </w:rPr>
              <w:t>има </w:t>
            </w:r>
            <w:r w:rsidRPr="000C4CB7">
              <w:rPr>
                <w:rFonts w:ascii="Arial" w:eastAsia="Times New Roman" w:hAnsi="Arial" w:cs="Arial"/>
                <w:noProof w:val="0"/>
                <w:color w:val="000000"/>
                <w:lang w:val="ru-RU"/>
              </w:rPr>
              <w:t>овлашћење за каботажу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xml:space="preserve">Идентификациона ознака трговачке </w:t>
            </w:r>
            <w:r w:rsidRPr="000C4CB7">
              <w:rPr>
                <w:rFonts w:ascii="Arial" w:eastAsia="Times New Roman" w:hAnsi="Arial" w:cs="Arial"/>
                <w:noProof w:val="0"/>
                <w:color w:val="000000"/>
                <w:lang w:val="en-US"/>
              </w:rPr>
              <w:lastRenderedPageBreak/>
              <w:t>линије.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Идентификациони број трговачке линије.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DE-014-25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линијске пловидбе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брод на линијској или слободној пловидби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линијске пловидбе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линијске пловидбе.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DE-014-27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Трговачко подручје,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трговачко подручје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Трговачко подручје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државног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w:t>
            </w:r>
            <w:r w:rsidRPr="000C4CB7">
              <w:rPr>
                <w:rFonts w:ascii="Arial" w:eastAsia="Times New Roman" w:hAnsi="Arial" w:cs="Arial"/>
                <w:noProof w:val="0"/>
                <w:color w:val="000000"/>
                <w:lang w:val="en-US"/>
              </w:rPr>
              <w:t> да </w:t>
            </w:r>
            <w:r w:rsidRPr="000C4CB7">
              <w:rPr>
                <w:rFonts w:ascii="Arial" w:eastAsia="Times New Roman" w:hAnsi="Arial" w:cs="Arial"/>
                <w:noProof w:val="0"/>
                <w:color w:val="000000"/>
                <w:lang w:val="ru-RU"/>
              </w:rPr>
              <w:t>ли се брод</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употребљава само у некомерцијалне јавне сврхе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DE-014-29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слања на фрек</w:t>
            </w:r>
            <w:r w:rsidRPr="000C4CB7">
              <w:rPr>
                <w:rFonts w:ascii="Arial" w:eastAsia="Times New Roman" w:hAnsi="Arial" w:cs="Arial"/>
                <w:noProof w:val="0"/>
                <w:color w:val="000000"/>
                <w:lang w:val="en-US"/>
              </w:rPr>
              <w:t>в</w:t>
            </w:r>
            <w:r w:rsidRPr="000C4CB7">
              <w:rPr>
                <w:rFonts w:ascii="Arial" w:eastAsia="Times New Roman" w:hAnsi="Arial" w:cs="Arial"/>
                <w:noProof w:val="0"/>
                <w:color w:val="000000"/>
                <w:lang w:val="ru-RU"/>
              </w:rPr>
              <w:t>енцији од 6 </w:t>
            </w:r>
            <w:r w:rsidRPr="000C4CB7">
              <w:rPr>
                <w:rFonts w:ascii="Arial" w:eastAsia="Times New Roman" w:hAnsi="Arial" w:cs="Arial"/>
                <w:noProof w:val="0"/>
                <w:color w:val="000000"/>
                <w:lang w:val="en-US"/>
              </w:rPr>
              <w:t>GHz</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брод </w:t>
            </w:r>
            <w:r w:rsidRPr="000C4CB7">
              <w:rPr>
                <w:rFonts w:ascii="Arial" w:eastAsia="Times New Roman" w:hAnsi="Arial" w:cs="Arial"/>
                <w:noProof w:val="0"/>
                <w:color w:val="000000"/>
                <w:lang w:val="en-US"/>
              </w:rPr>
              <w:t>шаље </w:t>
            </w:r>
            <w:r w:rsidRPr="000C4CB7">
              <w:rPr>
                <w:rFonts w:ascii="Arial" w:eastAsia="Times New Roman" w:hAnsi="Arial" w:cs="Arial"/>
                <w:noProof w:val="0"/>
                <w:color w:val="000000"/>
                <w:lang w:val="ru-RU"/>
              </w:rPr>
              <w:t>на фрек</w:t>
            </w:r>
            <w:r w:rsidRPr="000C4CB7">
              <w:rPr>
                <w:rFonts w:ascii="Arial" w:eastAsia="Times New Roman" w:hAnsi="Arial" w:cs="Arial"/>
                <w:noProof w:val="0"/>
                <w:color w:val="000000"/>
                <w:lang w:val="en-US"/>
              </w:rPr>
              <w:t>в</w:t>
            </w:r>
            <w:r w:rsidRPr="000C4CB7">
              <w:rPr>
                <w:rFonts w:ascii="Arial" w:eastAsia="Times New Roman" w:hAnsi="Arial" w:cs="Arial"/>
                <w:noProof w:val="0"/>
                <w:color w:val="000000"/>
                <w:lang w:val="ru-RU"/>
              </w:rPr>
              <w:t>енцији од 6 гигахерца [</w:t>
            </w:r>
            <w:r w:rsidRPr="000C4CB7">
              <w:rPr>
                <w:rFonts w:ascii="Arial" w:eastAsia="Times New Roman" w:hAnsi="Arial" w:cs="Arial"/>
                <w:noProof w:val="0"/>
                <w:color w:val="000000"/>
                <w:lang w:val="en-US"/>
              </w:rPr>
              <w:t>GHz</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DE-014-30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избочених делова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делова који </w:t>
            </w:r>
            <w:r w:rsidRPr="000C4CB7">
              <w:rPr>
                <w:rFonts w:ascii="Arial" w:eastAsia="Times New Roman" w:hAnsi="Arial" w:cs="Arial"/>
                <w:noProof w:val="0"/>
                <w:color w:val="000000"/>
                <w:lang w:val="en-US"/>
              </w:rPr>
              <w:t>су</w:t>
            </w:r>
            <w:r w:rsidRPr="000C4CB7">
              <w:rPr>
                <w:rFonts w:ascii="Arial" w:eastAsia="Times New Roman" w:hAnsi="Arial" w:cs="Arial"/>
                <w:noProof w:val="0"/>
                <w:color w:val="000000"/>
                <w:lang w:val="ru-RU"/>
              </w:rPr>
              <w:t> изван граничних димензија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DE-014-31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потребе </w:t>
            </w:r>
            <w:r w:rsidRPr="000C4CB7">
              <w:rPr>
                <w:rFonts w:ascii="Arial" w:eastAsia="Times New Roman" w:hAnsi="Arial" w:cs="Arial"/>
                <w:noProof w:val="0"/>
                <w:color w:val="000000"/>
                <w:lang w:val="en-US"/>
              </w:rPr>
              <w:t>за здравственом комисијом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 при доласку потребна здравствена комисија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DE-014-32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Одлука </w:t>
            </w:r>
            <w:r w:rsidRPr="000C4CB7">
              <w:rPr>
                <w:rFonts w:ascii="Arial" w:eastAsia="Times New Roman" w:hAnsi="Arial" w:cs="Arial"/>
                <w:noProof w:val="0"/>
                <w:color w:val="000000"/>
                <w:lang w:val="en-US"/>
              </w:rPr>
              <w:t>здравствене комисије</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представља о</w:t>
            </w:r>
            <w:r w:rsidRPr="000C4CB7">
              <w:rPr>
                <w:rFonts w:ascii="Arial" w:eastAsia="Times New Roman" w:hAnsi="Arial" w:cs="Arial"/>
                <w:noProof w:val="0"/>
                <w:color w:val="000000"/>
                <w:lang w:val="ru-RU"/>
              </w:rPr>
              <w:t>длук</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комисије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бира се здравствена комисија</w:t>
            </w:r>
            <w:r w:rsidRPr="000C4CB7">
              <w:rPr>
                <w:rFonts w:ascii="Arial" w:eastAsia="Times New Roman" w:hAnsi="Arial" w:cs="Arial"/>
                <w:noProof w:val="0"/>
                <w:color w:val="000000"/>
                <w:lang w:val="ru-RU"/>
              </w:rPr>
              <w:t> или агент).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Одлука комисије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DE-014-33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режима продуженог боравка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боравак пловила у луци подложан </w:t>
            </w:r>
            <w:r w:rsidRPr="000C4CB7">
              <w:rPr>
                <w:rFonts w:ascii="Arial" w:eastAsia="Times New Roman" w:hAnsi="Arial" w:cs="Arial"/>
                <w:noProof w:val="0"/>
                <w:color w:val="000000"/>
                <w:lang w:val="en-US"/>
              </w:rPr>
              <w:t>стопама</w:t>
            </w:r>
            <w:r w:rsidRPr="000C4CB7">
              <w:rPr>
                <w:rFonts w:ascii="Arial" w:eastAsia="Times New Roman" w:hAnsi="Arial" w:cs="Arial"/>
                <w:noProof w:val="0"/>
                <w:color w:val="000000"/>
                <w:lang w:val="ru-RU"/>
              </w:rPr>
              <w:t> за </w:t>
            </w:r>
            <w:r w:rsidRPr="000C4CB7">
              <w:rPr>
                <w:rFonts w:ascii="Arial" w:eastAsia="Times New Roman" w:hAnsi="Arial" w:cs="Arial"/>
                <w:noProof w:val="0"/>
                <w:color w:val="000000"/>
                <w:lang w:val="en-US"/>
              </w:rPr>
              <w:t>дугорочни</w:t>
            </w:r>
            <w:r w:rsidRPr="000C4CB7">
              <w:rPr>
                <w:rFonts w:ascii="Arial" w:eastAsia="Times New Roman" w:hAnsi="Arial" w:cs="Arial"/>
                <w:noProof w:val="0"/>
                <w:color w:val="000000"/>
                <w:lang w:val="ru-RU"/>
              </w:rPr>
              <w:t> боравак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DE-014-34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потребе за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пољопривредном комисијом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при доласку постоји потреба за пољопривредном комисијом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Одлука </w:t>
            </w:r>
            <w:r w:rsidRPr="000C4CB7">
              <w:rPr>
                <w:rFonts w:ascii="Arial" w:eastAsia="Times New Roman" w:hAnsi="Arial" w:cs="Arial"/>
                <w:noProof w:val="0"/>
                <w:color w:val="000000"/>
                <w:lang w:val="en-US"/>
              </w:rPr>
              <w:t>пољопривредне комисије</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w:t>
            </w:r>
            <w:r w:rsidRPr="000C4CB7">
              <w:rPr>
                <w:rFonts w:ascii="Arial" w:eastAsia="Times New Roman" w:hAnsi="Arial" w:cs="Arial"/>
                <w:noProof w:val="0"/>
                <w:color w:val="000000"/>
                <w:lang w:val="en-US"/>
              </w:rPr>
              <w:t>знака која представља о</w:t>
            </w:r>
            <w:r w:rsidRPr="000C4CB7">
              <w:rPr>
                <w:rFonts w:ascii="Arial" w:eastAsia="Times New Roman" w:hAnsi="Arial" w:cs="Arial"/>
                <w:noProof w:val="0"/>
                <w:color w:val="000000"/>
                <w:lang w:val="ru-RU"/>
              </w:rPr>
              <w:t>длук</w:t>
            </w:r>
            <w:r w:rsidRPr="000C4CB7">
              <w:rPr>
                <w:rFonts w:ascii="Arial" w:eastAsia="Times New Roman" w:hAnsi="Arial" w:cs="Arial"/>
                <w:noProof w:val="0"/>
                <w:color w:val="000000"/>
                <w:lang w:val="en-US"/>
              </w:rPr>
              <w:t>у пољоприредне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комисије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пољопривредна комисија</w:t>
            </w:r>
            <w:r w:rsidRPr="000C4CB7">
              <w:rPr>
                <w:rFonts w:ascii="Arial" w:eastAsia="Times New Roman" w:hAnsi="Arial" w:cs="Arial"/>
                <w:noProof w:val="0"/>
                <w:color w:val="000000"/>
                <w:lang w:val="ru-RU"/>
              </w:rPr>
              <w:t> или агент</w:t>
            </w:r>
            <w:r w:rsidRPr="000C4CB7">
              <w:rPr>
                <w:rFonts w:ascii="Arial" w:eastAsia="Times New Roman" w:hAnsi="Arial" w:cs="Arial"/>
                <w:noProof w:val="0"/>
                <w:color w:val="000000"/>
                <w:lang w:val="en-US"/>
              </w:rPr>
              <w:t> бира између унапред понуђених одговора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Одлука </w:t>
            </w:r>
            <w:r w:rsidRPr="000C4CB7">
              <w:rPr>
                <w:rFonts w:ascii="Arial" w:eastAsia="Times New Roman" w:hAnsi="Arial" w:cs="Arial"/>
                <w:noProof w:val="0"/>
                <w:color w:val="000000"/>
                <w:lang w:val="en-US"/>
              </w:rPr>
              <w:t>комисије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DE-014-36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потребе за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ветеринарском комисијом</w:t>
            </w:r>
            <w:r w:rsidRPr="000C4CB7">
              <w:rPr>
                <w:rFonts w:ascii="Arial" w:eastAsia="Times New Roman" w:hAnsi="Arial" w:cs="Arial"/>
                <w:noProof w:val="0"/>
                <w:color w:val="000000"/>
                <w:lang w:val="ru-RU"/>
              </w:rPr>
              <w:t> и </w:t>
            </w:r>
            <w:r w:rsidRPr="000C4CB7">
              <w:rPr>
                <w:rFonts w:ascii="Arial" w:eastAsia="Times New Roman" w:hAnsi="Arial" w:cs="Arial"/>
                <w:noProof w:val="0"/>
                <w:color w:val="000000"/>
                <w:lang w:val="en-US"/>
              </w:rPr>
              <w:t>прехрамбеном комисијом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при доласку постоји потреба за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ветеринарском комисијом и прехрамбеном комисијом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DE-014-37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Одлука ветеринарск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комисиј</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и прехрамбен</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комисиј</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w:t>
            </w:r>
            <w:r w:rsidRPr="000C4CB7">
              <w:rPr>
                <w:rFonts w:ascii="Arial" w:eastAsia="Times New Roman" w:hAnsi="Arial" w:cs="Arial"/>
                <w:noProof w:val="0"/>
                <w:color w:val="000000"/>
                <w:lang w:val="en-US"/>
              </w:rPr>
              <w:t>знака која представља одлуку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комисије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w:t>
            </w:r>
            <w:r w:rsidRPr="000C4CB7">
              <w:rPr>
                <w:rFonts w:ascii="Arial" w:eastAsia="Times New Roman" w:hAnsi="Arial" w:cs="Arial"/>
                <w:noProof w:val="0"/>
                <w:color w:val="000000"/>
                <w:lang w:val="ru-RU"/>
              </w:rPr>
              <w:t>ветеринарск</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и прехрамбен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комисиј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или агент</w:t>
            </w:r>
            <w:r w:rsidRPr="000C4CB7">
              <w:rPr>
                <w:rFonts w:ascii="Arial" w:eastAsia="Times New Roman" w:hAnsi="Arial" w:cs="Arial"/>
                <w:noProof w:val="0"/>
                <w:color w:val="000000"/>
                <w:lang w:val="en-US"/>
              </w:rPr>
              <w:t> бира између унапред понуђених </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Одлука комисије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DE-014-38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контроле </w:t>
            </w:r>
            <w:r w:rsidRPr="000C4CB7">
              <w:rPr>
                <w:rFonts w:ascii="Arial" w:eastAsia="Times New Roman" w:hAnsi="Arial" w:cs="Arial"/>
                <w:noProof w:val="0"/>
                <w:color w:val="000000"/>
                <w:lang w:val="en-US"/>
              </w:rPr>
              <w:t>ветеринарске и прехрамбене службе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 роба која ће се истоварити с брода или утоварити подложна ветеринарској контроли, фитосанитарној контроли, контроли безбедности хране или контроли безбедности непрехрамбених производа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DE-014-39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спремности за инспекцијски преглед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w:t>
            </w:r>
            <w:r w:rsidRPr="000C4CB7">
              <w:rPr>
                <w:rFonts w:ascii="Arial" w:eastAsia="Times New Roman" w:hAnsi="Arial" w:cs="Arial"/>
                <w:noProof w:val="0"/>
                <w:color w:val="000000"/>
                <w:lang w:val="en-US"/>
              </w:rPr>
              <w:t> да ли je </w:t>
            </w:r>
            <w:r w:rsidRPr="000C4CB7">
              <w:rPr>
                <w:rFonts w:ascii="Arial" w:eastAsia="Times New Roman" w:hAnsi="Arial" w:cs="Arial"/>
                <w:noProof w:val="0"/>
                <w:color w:val="000000"/>
                <w:lang w:val="ru-RU"/>
              </w:rPr>
              <w:t>брод који </w:t>
            </w:r>
            <w:r w:rsidRPr="000C4CB7">
              <w:rPr>
                <w:rFonts w:ascii="Arial" w:eastAsia="Times New Roman" w:hAnsi="Arial" w:cs="Arial"/>
                <w:noProof w:val="0"/>
                <w:color w:val="000000"/>
                <w:lang w:val="en-US"/>
              </w:rPr>
              <w:t>претходно</w:t>
            </w:r>
            <w:r w:rsidRPr="000C4CB7">
              <w:rPr>
                <w:rFonts w:ascii="Arial" w:eastAsia="Times New Roman" w:hAnsi="Arial" w:cs="Arial"/>
                <w:noProof w:val="0"/>
                <w:color w:val="000000"/>
                <w:lang w:val="ru-RU"/>
              </w:rPr>
              <w:t> није био спреман </w:t>
            </w:r>
            <w:r w:rsidRPr="000C4CB7">
              <w:rPr>
                <w:rFonts w:ascii="Arial" w:eastAsia="Times New Roman" w:hAnsi="Arial" w:cs="Arial"/>
                <w:noProof w:val="0"/>
                <w:color w:val="000000"/>
                <w:lang w:val="en-US"/>
              </w:rPr>
              <w:t>примити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инспекторе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надзора</w:t>
            </w:r>
            <w:r w:rsidRPr="000C4CB7">
              <w:rPr>
                <w:rFonts w:ascii="Arial" w:eastAsia="Times New Roman" w:hAnsi="Arial" w:cs="Arial"/>
                <w:noProof w:val="0"/>
                <w:color w:val="000000"/>
                <w:lang w:val="ru-RU"/>
              </w:rPr>
              <w:t> државе луке сад спреман за инспекцијски преглед у надзору државе луке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DE-014-40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прве луке у </w:t>
            </w:r>
            <w:r w:rsidRPr="000C4CB7">
              <w:rPr>
                <w:rFonts w:ascii="Arial" w:eastAsia="Times New Roman" w:hAnsi="Arial" w:cs="Arial"/>
                <w:noProof w:val="0"/>
                <w:color w:val="000000"/>
                <w:lang w:val="en-US"/>
              </w:rPr>
              <w:t>држави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je лука пристајања прва лука у предметној држави коју брод посећује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DE-014-41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новог кружног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се у луци пристајања завршава или почиње ново кружно путовање с другим путницима у облику да/не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DE-014-42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посетиоца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се </w:t>
            </w:r>
            <w:r w:rsidRPr="000C4CB7">
              <w:rPr>
                <w:rFonts w:ascii="Arial" w:eastAsia="Times New Roman" w:hAnsi="Arial" w:cs="Arial"/>
                <w:noProof w:val="0"/>
                <w:color w:val="000000"/>
                <w:lang w:val="ru-RU"/>
              </w:rPr>
              <w:t>очекуј</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посете</w:t>
            </w:r>
            <w:r w:rsidRPr="000C4CB7">
              <w:rPr>
                <w:rFonts w:ascii="Arial" w:eastAsia="Times New Roman" w:hAnsi="Arial" w:cs="Arial"/>
                <w:noProof w:val="0"/>
                <w:color w:val="000000"/>
                <w:lang w:val="ru-RU"/>
              </w:rPr>
              <w:t> на оперативном подручју на којем брод пристаје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DE-014-43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Оправдање за пропуштање претходних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Разлог због којег није пријављен списак последњих </w:t>
            </w:r>
            <w:r w:rsidRPr="000C4CB7">
              <w:rPr>
                <w:rFonts w:ascii="Arial" w:eastAsia="Times New Roman" w:hAnsi="Arial" w:cs="Arial"/>
                <w:noProof w:val="0"/>
                <w:color w:val="000000"/>
                <w:lang w:val="en-US"/>
              </w:rPr>
              <w:t>десет</w:t>
            </w:r>
            <w:r w:rsidRPr="000C4CB7">
              <w:rPr>
                <w:rFonts w:ascii="Arial" w:eastAsia="Times New Roman" w:hAnsi="Arial" w:cs="Arial"/>
                <w:noProof w:val="0"/>
                <w:color w:val="000000"/>
                <w:lang w:val="ru-RU"/>
              </w:rPr>
              <w:t> пристајања у лучким оперативним подручјима.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DE-014-44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планирања за захтев за пловидбу,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података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планирању који су наведени у захтеву за пловидбу на лучком подручју.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w:t>
            </w:r>
            <w:r w:rsidRPr="000C4CB7">
              <w:rPr>
                <w:rFonts w:ascii="Arial" w:eastAsia="Times New Roman" w:hAnsi="Arial" w:cs="Arial"/>
                <w:noProof w:val="0"/>
                <w:color w:val="000000"/>
                <w:lang w:val="en-US"/>
              </w:rPr>
              <w:t>планирања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BR-059</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DE-014-45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обавезног пилота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w:t>
            </w:r>
            <w:r w:rsidRPr="000C4CB7">
              <w:rPr>
                <w:rFonts w:ascii="Arial" w:eastAsia="Times New Roman" w:hAnsi="Arial" w:cs="Arial"/>
                <w:noProof w:val="0"/>
                <w:color w:val="000000"/>
                <w:lang w:val="en-US"/>
              </w:rPr>
              <w:t> да ли је </w:t>
            </w:r>
            <w:r w:rsidRPr="000C4CB7">
              <w:rPr>
                <w:rFonts w:ascii="Arial" w:eastAsia="Times New Roman" w:hAnsi="Arial" w:cs="Arial"/>
                <w:noProof w:val="0"/>
                <w:color w:val="000000"/>
                <w:lang w:val="ru-RU"/>
              </w:rPr>
              <w:t>обавезно </w:t>
            </w:r>
            <w:r w:rsidRPr="000C4CB7">
              <w:rPr>
                <w:rFonts w:ascii="Arial" w:eastAsia="Times New Roman" w:hAnsi="Arial" w:cs="Arial"/>
                <w:noProof w:val="0"/>
                <w:color w:val="000000"/>
                <w:lang w:val="en-US"/>
              </w:rPr>
              <w:t>затражити услуге пилота</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DE-014-46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претходних</w:t>
            </w:r>
            <w:r w:rsidRPr="000C4CB7">
              <w:rPr>
                <w:rFonts w:ascii="Arial" w:eastAsia="Times New Roman" w:hAnsi="Arial" w:cs="Arial"/>
                <w:noProof w:val="0"/>
                <w:color w:val="000000"/>
                <w:lang w:val="ru-RU"/>
              </w:rPr>
              <w:t> посета подручју </w:t>
            </w:r>
            <w:r w:rsidRPr="000C4CB7">
              <w:rPr>
                <w:rFonts w:ascii="Arial" w:eastAsia="Times New Roman" w:hAnsi="Arial" w:cs="Arial"/>
                <w:noProof w:val="0"/>
                <w:color w:val="000000"/>
                <w:lang w:val="en-US"/>
              </w:rPr>
              <w:t>GNB</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или брод </w:t>
            </w:r>
            <w:r w:rsidRPr="000C4CB7">
              <w:rPr>
                <w:rFonts w:ascii="Arial" w:eastAsia="Times New Roman" w:hAnsi="Arial" w:cs="Arial"/>
                <w:noProof w:val="0"/>
                <w:color w:val="000000"/>
                <w:lang w:val="en-US"/>
              </w:rPr>
              <w:t>близанац</w:t>
            </w:r>
            <w:r w:rsidRPr="000C4CB7">
              <w:rPr>
                <w:rFonts w:ascii="Arial" w:eastAsia="Times New Roman" w:hAnsi="Arial" w:cs="Arial"/>
                <w:noProof w:val="0"/>
                <w:color w:val="000000"/>
                <w:lang w:val="ru-RU"/>
              </w:rPr>
              <w:t> већ посетио радно подручје </w:t>
            </w:r>
            <w:r w:rsidRPr="000C4CB7">
              <w:rPr>
                <w:rFonts w:ascii="Arial" w:eastAsia="Times New Roman" w:hAnsi="Arial" w:cs="Arial"/>
                <w:noProof w:val="0"/>
                <w:color w:val="000000"/>
                <w:lang w:val="en-US"/>
              </w:rPr>
              <w:t>GNB</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Gemeenschappelijk</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Nautisch</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Beheer</w:t>
            </w:r>
            <w:r w:rsidRPr="000C4CB7">
              <w:rPr>
                <w:rFonts w:ascii="Arial" w:eastAsia="Times New Roman" w:hAnsi="Arial" w:cs="Arial"/>
                <w:noProof w:val="0"/>
                <w:color w:val="000000"/>
                <w:lang w:val="ru-RU"/>
              </w:rPr>
              <w:t> – </w:t>
            </w:r>
            <w:r w:rsidRPr="000C4CB7">
              <w:rPr>
                <w:rFonts w:ascii="Arial" w:eastAsia="Times New Roman" w:hAnsi="Arial" w:cs="Arial"/>
                <w:noProof w:val="0"/>
                <w:color w:val="000000"/>
                <w:lang w:val="en-US"/>
              </w:rPr>
              <w:t>Заједничко поморско</w:t>
            </w:r>
            <w:r w:rsidRPr="000C4CB7">
              <w:rPr>
                <w:rFonts w:ascii="Arial" w:eastAsia="Times New Roman" w:hAnsi="Arial" w:cs="Arial"/>
                <w:noProof w:val="0"/>
                <w:color w:val="000000"/>
                <w:lang w:val="ru-RU"/>
              </w:rPr>
              <w:t> управљање на подручју </w:t>
            </w:r>
            <w:r w:rsidRPr="000C4CB7">
              <w:rPr>
                <w:rFonts w:ascii="Arial" w:eastAsia="Times New Roman" w:hAnsi="Arial" w:cs="Arial"/>
                <w:noProof w:val="0"/>
                <w:color w:val="000000"/>
                <w:lang w:val="en-US"/>
              </w:rPr>
              <w:t>Schelde</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DE-014-47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Попречна метацентарска висина круте површине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Метацентарска</w:t>
            </w:r>
            <w:r w:rsidRPr="000C4CB7">
              <w:rPr>
                <w:rFonts w:ascii="Arial" w:eastAsia="Times New Roman" w:hAnsi="Arial" w:cs="Arial"/>
                <w:noProof w:val="0"/>
                <w:color w:val="000000"/>
                <w:lang w:val="ru-RU"/>
              </w:rPr>
              <w:t> висин</w:t>
            </w:r>
            <w:r w:rsidRPr="000C4CB7">
              <w:rPr>
                <w:rFonts w:ascii="Arial" w:eastAsia="Times New Roman" w:hAnsi="Arial" w:cs="Arial"/>
                <w:noProof w:val="0"/>
                <w:color w:val="000000"/>
                <w:lang w:val="en-US"/>
              </w:rPr>
              <w:t>а круте</w:t>
            </w:r>
            <w:r w:rsidRPr="000C4CB7">
              <w:rPr>
                <w:rFonts w:ascii="Arial" w:eastAsia="Times New Roman" w:hAnsi="Arial" w:cs="Arial"/>
                <w:noProof w:val="0"/>
                <w:color w:val="000000"/>
                <w:lang w:val="ru-RU"/>
              </w:rPr>
              <w:t> површине </w:t>
            </w:r>
            <w:r w:rsidRPr="000C4CB7">
              <w:rPr>
                <w:rFonts w:ascii="Arial" w:eastAsia="Times New Roman" w:hAnsi="Arial" w:cs="Arial"/>
                <w:noProof w:val="0"/>
                <w:color w:val="000000"/>
                <w:lang w:val="en-US"/>
              </w:rPr>
              <w:t>брода</w:t>
            </w:r>
            <w:r w:rsidRPr="000C4CB7">
              <w:rPr>
                <w:rFonts w:ascii="Arial" w:eastAsia="Times New Roman" w:hAnsi="Arial" w:cs="Arial"/>
                <w:noProof w:val="0"/>
                <w:color w:val="000000"/>
                <w:lang w:val="ru-RU"/>
              </w:rPr>
              <w:t>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DE-014-48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Корекција за </w:t>
            </w:r>
            <w:r w:rsidRPr="000C4CB7">
              <w:rPr>
                <w:rFonts w:ascii="Arial" w:eastAsia="Times New Roman" w:hAnsi="Arial" w:cs="Arial"/>
                <w:noProof w:val="0"/>
                <w:color w:val="000000"/>
                <w:lang w:val="en-US"/>
              </w:rPr>
              <w:t>слободну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површину течности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Корекција за слободну површину течности брода изражена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DE-014-49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Трајање нагиба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Трајање нагиба брода изражена у секундама.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DE-014-50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замене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 баластна вода у танковима замењена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DE-014-51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кретања брода,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представља врсту кретања брода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списак ознака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кретања брода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DG-015</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Долазак у луку пристајања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DE-015-01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Идентификациони текст </w:t>
            </w:r>
            <w:r w:rsidRPr="000C4CB7">
              <w:rPr>
                <w:rFonts w:ascii="Arial" w:eastAsia="Times New Roman" w:hAnsi="Arial" w:cs="Arial"/>
                <w:noProof w:val="0"/>
                <w:color w:val="000000"/>
                <w:lang w:val="en-US"/>
              </w:rPr>
              <w:t>очекиваног лучког подручја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Идентификација </w:t>
            </w:r>
            <w:r w:rsidRPr="000C4CB7">
              <w:rPr>
                <w:rFonts w:ascii="Arial" w:eastAsia="Times New Roman" w:hAnsi="Arial" w:cs="Arial"/>
                <w:noProof w:val="0"/>
                <w:color w:val="000000"/>
                <w:lang w:val="en-US"/>
              </w:rPr>
              <w:t>лучког</w:t>
            </w:r>
            <w:r w:rsidRPr="000C4CB7">
              <w:rPr>
                <w:rFonts w:ascii="Arial" w:eastAsia="Times New Roman" w:hAnsi="Arial" w:cs="Arial"/>
                <w:noProof w:val="0"/>
                <w:color w:val="000000"/>
                <w:lang w:val="ru-RU"/>
              </w:rPr>
              <w:t> подручја према којем брод </w:t>
            </w:r>
            <w:r w:rsidRPr="000C4CB7">
              <w:rPr>
                <w:rFonts w:ascii="Arial" w:eastAsia="Times New Roman" w:hAnsi="Arial" w:cs="Arial"/>
                <w:noProof w:val="0"/>
                <w:color w:val="000000"/>
                <w:lang w:val="en-US"/>
              </w:rPr>
              <w:t>плови</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DE-015-02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Предвиђено</w:t>
            </w:r>
            <w:r w:rsidRPr="000C4CB7">
              <w:rPr>
                <w:rFonts w:ascii="Arial" w:eastAsia="Times New Roman" w:hAnsi="Arial" w:cs="Arial"/>
                <w:noProof w:val="0"/>
                <w:color w:val="000000"/>
                <w:lang w:val="ru-RU"/>
              </w:rPr>
              <w:t> време доласка на лучко подручје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Очекиван</w:t>
            </w:r>
            <w:r w:rsidRPr="000C4CB7">
              <w:rPr>
                <w:rFonts w:ascii="Arial" w:eastAsia="Times New Roman" w:hAnsi="Arial" w:cs="Arial"/>
                <w:noProof w:val="0"/>
                <w:color w:val="000000"/>
                <w:lang w:val="ru-RU"/>
              </w:rPr>
              <w:t> датум и време доласка на лучко подручје</w:t>
            </w:r>
            <w:r w:rsidRPr="000C4CB7">
              <w:rPr>
                <w:rFonts w:ascii="Arial" w:eastAsia="Times New Roman" w:hAnsi="Arial" w:cs="Arial"/>
                <w:noProof w:val="0"/>
                <w:color w:val="000000"/>
                <w:lang w:val="en-US"/>
              </w:rPr>
              <w:t>(ЕТА)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не</w:t>
            </w:r>
            <w:r w:rsidRPr="000C4CB7">
              <w:rPr>
                <w:rFonts w:ascii="Arial" w:eastAsia="Times New Roman" w:hAnsi="Arial" w:cs="Arial"/>
                <w:noProof w:val="0"/>
                <w:color w:val="000000"/>
                <w:lang w:val="ru-RU"/>
              </w:rPr>
              <w:t> лучко оперативно подручје</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DE-015-03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Улазна</w:t>
            </w:r>
            <w:r w:rsidRPr="000C4CB7">
              <w:rPr>
                <w:rFonts w:ascii="Arial" w:eastAsia="Times New Roman" w:hAnsi="Arial" w:cs="Arial"/>
                <w:noProof w:val="0"/>
                <w:color w:val="000000"/>
                <w:lang w:val="ru-RU"/>
              </w:rPr>
              <w:t> тачка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Улазна</w:t>
            </w:r>
            <w:r w:rsidRPr="000C4CB7">
              <w:rPr>
                <w:rFonts w:ascii="Arial" w:eastAsia="Times New Roman" w:hAnsi="Arial" w:cs="Arial"/>
                <w:noProof w:val="0"/>
                <w:color w:val="000000"/>
                <w:lang w:val="ru-RU"/>
              </w:rPr>
              <w:t> тачка за </w:t>
            </w:r>
            <w:r w:rsidRPr="000C4CB7">
              <w:rPr>
                <w:rFonts w:ascii="Arial" w:eastAsia="Times New Roman" w:hAnsi="Arial" w:cs="Arial"/>
                <w:noProof w:val="0"/>
                <w:color w:val="000000"/>
                <w:lang w:val="en-US"/>
              </w:rPr>
              <w:t>улазак</w:t>
            </w:r>
            <w:r w:rsidRPr="000C4CB7">
              <w:rPr>
                <w:rFonts w:ascii="Arial" w:eastAsia="Times New Roman" w:hAnsi="Arial" w:cs="Arial"/>
                <w:noProof w:val="0"/>
                <w:color w:val="000000"/>
                <w:lang w:val="ru-RU"/>
              </w:rPr>
              <w:t> у луку пристајања, нпр. </w:t>
            </w:r>
            <w:r w:rsidRPr="000C4CB7">
              <w:rPr>
                <w:rFonts w:ascii="Arial" w:eastAsia="Times New Roman" w:hAnsi="Arial" w:cs="Arial"/>
                <w:noProof w:val="0"/>
                <w:color w:val="000000"/>
                <w:lang w:val="en-US"/>
              </w:rPr>
              <w:t>обала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унутрашњост</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DE-015-04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Очекивана прва локација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првог пристаништа, терминала или сидришта које брод намерава да посети у наведеној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DE-015-05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Предвиђено време доласка на прву локацију пристајања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пловило очекује да ће доћи на прву локацију током пристајања у луку (предвиђено време доласка).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DE-015-06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Стварна прва локација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Идентификација стварне прве локације коју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посетио током пристајања у луку (пристаниште или сидриште).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DE-015-07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Стварно</w:t>
            </w:r>
            <w:r w:rsidRPr="000C4CB7">
              <w:rPr>
                <w:rFonts w:ascii="Arial" w:eastAsia="Times New Roman" w:hAnsi="Arial" w:cs="Arial"/>
                <w:noProof w:val="0"/>
                <w:color w:val="000000"/>
                <w:lang w:val="ru-RU"/>
              </w:rPr>
              <w:t> време доласка на прву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локацију пристајања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пловило стварно дошло на прву локацију током пристајања у луку (стварно време доласка).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DE-015-10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Стварно прво лучко оперативно подручје, 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стварно прво лучко оперативно подручје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посетио током пристајања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IMO0184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 –</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лучког оперативног подручја (нпр. </w:t>
            </w:r>
            <w:r w:rsidRPr="000C4CB7">
              <w:rPr>
                <w:rFonts w:ascii="Arial" w:eastAsia="Times New Roman" w:hAnsi="Arial" w:cs="Arial"/>
                <w:noProof w:val="0"/>
                <w:color w:val="000000"/>
                <w:lang w:val="en-US"/>
              </w:rPr>
              <w:t>NLRTM- 0406)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BR-006</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DE-015-11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потребне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услуге при доласку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w:t>
            </w:r>
            <w:r w:rsidRPr="000C4CB7">
              <w:rPr>
                <w:rFonts w:ascii="Arial" w:eastAsia="Times New Roman" w:hAnsi="Arial" w:cs="Arial"/>
                <w:noProof w:val="0"/>
                <w:color w:val="000000"/>
                <w:lang w:val="en-US"/>
              </w:rPr>
              <w:t> 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су </w:t>
            </w:r>
            <w:r w:rsidRPr="000C4CB7">
              <w:rPr>
                <w:rFonts w:ascii="Arial" w:eastAsia="Times New Roman" w:hAnsi="Arial" w:cs="Arial"/>
                <w:noProof w:val="0"/>
                <w:color w:val="000000"/>
                <w:lang w:val="ru-RU"/>
              </w:rPr>
              <w:t>потребне посебне услуге при доласку брода у луку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DG-016</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Одлазак из луке пристајања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DE-016-01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Предвиђено време одласка с лучког подручја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Очекивани датум и време одласка (</w:t>
            </w:r>
            <w:r w:rsidRPr="000C4CB7">
              <w:rPr>
                <w:rFonts w:ascii="Arial" w:eastAsia="Times New Roman" w:hAnsi="Arial" w:cs="Arial"/>
                <w:noProof w:val="0"/>
                <w:color w:val="000000"/>
                <w:lang w:val="en-US"/>
              </w:rPr>
              <w:t>ETD</w:t>
            </w:r>
            <w:r w:rsidRPr="000C4CB7">
              <w:rPr>
                <w:rFonts w:ascii="Arial" w:eastAsia="Times New Roman" w:hAnsi="Arial" w:cs="Arial"/>
                <w:noProof w:val="0"/>
                <w:color w:val="000000"/>
                <w:lang w:val="ru-RU"/>
              </w:rPr>
              <w:t>) с лучког подручја, </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не</w:t>
            </w:r>
            <w:r w:rsidRPr="000C4CB7">
              <w:rPr>
                <w:rFonts w:ascii="Arial" w:eastAsia="Times New Roman" w:hAnsi="Arial" w:cs="Arial"/>
                <w:noProof w:val="0"/>
                <w:color w:val="000000"/>
                <w:lang w:val="ru-RU"/>
              </w:rPr>
              <w:t> лучког оперативног подручја.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DE-016-02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Излазна тачка у луци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Излазна тачка за излазак из луке пристајања, нпр. обала, унутрашњост.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DE-016-03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Предвиђена последња локација пристајања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Идентификација очекиване последње локације коју ће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брод посетити током пристајања у луку (пристаниште или сидриште).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DE-016-04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Предвиђено време одласка с последње локације пристајања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пловило очекује да ће напустити последњу локацију током пристајања у луку (предвиђено време одласка).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DE-016-06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Стварна последња локација пристајања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Идентификација стварне последње локације коју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посетио током пристајања у луку (пристаниште или сидриште).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DE-016-07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Стварно време одласка с последње локације пристајања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пловило стварно напустило последњу локацију током пристајања у луку (стварно време одласка).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DE-016-09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преласка морске границе након одласка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брод</w:t>
            </w:r>
            <w:r w:rsidRPr="000C4CB7">
              <w:rPr>
                <w:rFonts w:ascii="Arial" w:eastAsia="Times New Roman" w:hAnsi="Arial" w:cs="Arial"/>
                <w:noProof w:val="0"/>
                <w:color w:val="000000"/>
                <w:lang w:val="ru-RU"/>
              </w:rPr>
              <w:t> прелази </w:t>
            </w:r>
            <w:r w:rsidRPr="000C4CB7">
              <w:rPr>
                <w:rFonts w:ascii="Arial" w:eastAsia="Times New Roman" w:hAnsi="Arial" w:cs="Arial"/>
                <w:noProof w:val="0"/>
                <w:color w:val="000000"/>
                <w:lang w:val="en-US"/>
              </w:rPr>
              <w:t>морску границу</w:t>
            </w:r>
            <w:r w:rsidRPr="000C4CB7">
              <w:rPr>
                <w:rFonts w:ascii="Arial" w:eastAsia="Times New Roman" w:hAnsi="Arial" w:cs="Arial"/>
                <w:noProof w:val="0"/>
                <w:color w:val="000000"/>
                <w:lang w:val="ru-RU"/>
              </w:rPr>
              <w:t> након одласка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DE-016-11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Стварно последње лучко оперативно подручје, 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стварно последње лучко оперативно подручје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посетио током пристајања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 –</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лучког оперативног подручја (нпр. </w:t>
            </w:r>
            <w:r w:rsidRPr="000C4CB7">
              <w:rPr>
                <w:rFonts w:ascii="Arial" w:eastAsia="Times New Roman" w:hAnsi="Arial" w:cs="Arial"/>
                <w:noProof w:val="0"/>
                <w:color w:val="000000"/>
                <w:lang w:val="en-US"/>
              </w:rPr>
              <w:t>NLRTM-0406)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BR-006</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DE-016-12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потребне услуге при одласку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w:t>
            </w:r>
            <w:r w:rsidRPr="000C4CB7">
              <w:rPr>
                <w:rFonts w:ascii="Arial" w:eastAsia="Times New Roman" w:hAnsi="Arial" w:cs="Arial"/>
                <w:noProof w:val="0"/>
                <w:color w:val="000000"/>
                <w:lang w:val="en-US"/>
              </w:rPr>
              <w:t>су </w:t>
            </w:r>
            <w:r w:rsidRPr="000C4CB7">
              <w:rPr>
                <w:rFonts w:ascii="Arial" w:eastAsia="Times New Roman" w:hAnsi="Arial" w:cs="Arial"/>
                <w:noProof w:val="0"/>
                <w:color w:val="000000"/>
                <w:lang w:val="ru-RU"/>
              </w:rPr>
              <w:t>потребне посебне услуге при одласку брода из луке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DG-017</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Стварни газ</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DE-017-01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Прамчани газ</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вертикалне удаљености од водне линије до дна трупа,</w:t>
            </w:r>
            <w:r w:rsidRPr="000C4CB7">
              <w:rPr>
                <w:rFonts w:ascii="Arial" w:eastAsia="Times New Roman" w:hAnsi="Arial" w:cs="Arial"/>
                <w:noProof w:val="0"/>
                <w:color w:val="000000"/>
                <w:lang w:val="en-US"/>
              </w:rPr>
              <w:t> с дебљином трупа укљученом од </w:t>
            </w:r>
            <w:r w:rsidRPr="000C4CB7">
              <w:rPr>
                <w:rFonts w:ascii="Arial" w:eastAsia="Times New Roman" w:hAnsi="Arial" w:cs="Arial"/>
                <w:noProof w:val="0"/>
                <w:color w:val="000000"/>
                <w:lang w:val="ru-RU"/>
              </w:rPr>
              <w:t>предње</w:t>
            </w:r>
            <w:r w:rsidRPr="000C4CB7">
              <w:rPr>
                <w:rFonts w:ascii="Arial" w:eastAsia="Times New Roman" w:hAnsi="Arial" w:cs="Arial"/>
                <w:noProof w:val="0"/>
                <w:color w:val="000000"/>
                <w:lang w:val="en-US"/>
              </w:rPr>
              <w:t>г</w:t>
            </w:r>
            <w:r w:rsidRPr="000C4CB7">
              <w:rPr>
                <w:rFonts w:ascii="Arial" w:eastAsia="Times New Roman" w:hAnsi="Arial" w:cs="Arial"/>
                <w:noProof w:val="0"/>
                <w:color w:val="000000"/>
                <w:lang w:val="ru-RU"/>
              </w:rPr>
              <w:t> дел</w:t>
            </w:r>
            <w:r w:rsidRPr="000C4CB7">
              <w:rPr>
                <w:rFonts w:ascii="Arial" w:eastAsia="Times New Roman" w:hAnsi="Arial" w:cs="Arial"/>
                <w:noProof w:val="0"/>
                <w:color w:val="000000"/>
                <w:lang w:val="en-US"/>
              </w:rPr>
              <w:t>а трупа, </w:t>
            </w:r>
            <w:r w:rsidRPr="000C4CB7">
              <w:rPr>
                <w:rFonts w:ascii="Arial" w:eastAsia="Times New Roman" w:hAnsi="Arial" w:cs="Arial"/>
                <w:noProof w:val="0"/>
                <w:color w:val="000000"/>
                <w:lang w:val="ru-RU"/>
              </w:rPr>
              <w:t>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IMO0621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017-02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Крмени газ</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Мера вертикалне удаљености од водне линије </w:t>
            </w:r>
            <w:r w:rsidRPr="000C4CB7">
              <w:rPr>
                <w:rFonts w:ascii="Arial" w:eastAsia="Times New Roman" w:hAnsi="Arial" w:cs="Arial"/>
                <w:noProof w:val="0"/>
                <w:color w:val="000000"/>
                <w:lang w:val="ru-RU"/>
              </w:rPr>
              <w:lastRenderedPageBreak/>
              <w:t>до дна трупа</w:t>
            </w:r>
            <w:r w:rsidRPr="000C4CB7">
              <w:rPr>
                <w:rFonts w:ascii="Arial" w:eastAsia="Times New Roman" w:hAnsi="Arial" w:cs="Arial"/>
                <w:noProof w:val="0"/>
                <w:color w:val="000000"/>
                <w:lang w:val="en-US"/>
              </w:rPr>
              <w:t>, при чему је дебљина трупа укључена од задњег дела</w:t>
            </w:r>
            <w:r w:rsidRPr="000C4CB7">
              <w:rPr>
                <w:rFonts w:ascii="Arial" w:eastAsia="Times New Roman" w:hAnsi="Arial" w:cs="Arial"/>
                <w:noProof w:val="0"/>
                <w:color w:val="000000"/>
                <w:lang w:val="ru-RU"/>
              </w:rPr>
              <w:t>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n..</w:t>
            </w:r>
            <w:r w:rsidRPr="000C4CB7">
              <w:rPr>
                <w:rFonts w:ascii="Arial" w:eastAsia="Times New Roman" w:hAnsi="Arial" w:cs="Arial"/>
                <w:noProof w:val="0"/>
                <w:color w:val="000000"/>
                <w:lang w:val="en-US"/>
              </w:rPr>
              <w:lastRenderedPageBreak/>
              <w:t>4,2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IMO0</w:t>
            </w:r>
            <w:r w:rsidRPr="000C4CB7">
              <w:rPr>
                <w:rFonts w:ascii="Arial" w:eastAsia="Times New Roman" w:hAnsi="Arial" w:cs="Arial"/>
                <w:noProof w:val="0"/>
                <w:color w:val="000000"/>
                <w:lang w:val="en-US"/>
              </w:rPr>
              <w:lastRenderedPageBreak/>
              <w:t>622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DE-017-03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Стварни максимални газ</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Газ пловила током пловидбе, узимајући у обзир гажење, нагиб итд.,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IMO0357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DE-017-05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Средњи газ</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Средњи</w:t>
            </w:r>
            <w:r w:rsidRPr="000C4CB7">
              <w:rPr>
                <w:rFonts w:ascii="Arial" w:eastAsia="Times New Roman" w:hAnsi="Arial" w:cs="Arial"/>
                <w:noProof w:val="0"/>
                <w:color w:val="000000"/>
                <w:lang w:val="ru-RU"/>
              </w:rPr>
              <w:t> газ брода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DE-017-06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Висина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Мера вертикалне удаљености од водне линије до највишег дела брода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DE-017-08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Процењени максимални газ</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Процењени газ пловила </w:t>
            </w:r>
            <w:r w:rsidRPr="000C4CB7">
              <w:rPr>
                <w:rFonts w:ascii="Arial" w:eastAsia="Times New Roman" w:hAnsi="Arial" w:cs="Arial"/>
                <w:noProof w:val="0"/>
                <w:color w:val="000000"/>
                <w:lang w:val="en-US"/>
              </w:rPr>
              <w:t>на максималном делу на испловљавању брода из луке,</w:t>
            </w:r>
            <w:r w:rsidRPr="000C4CB7">
              <w:rPr>
                <w:rFonts w:ascii="Arial" w:eastAsia="Times New Roman" w:hAnsi="Arial" w:cs="Arial"/>
                <w:noProof w:val="0"/>
                <w:color w:val="000000"/>
                <w:lang w:val="ru-RU"/>
              </w:rPr>
              <w:t>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DG-018</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Премештање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DE-018-01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Процењено време почетка премештања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Процењени датум и време почетка премештања.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DE-018-02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Процењено време завршетка премештања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Процењени датум </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време завршетка премештања.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DE-018-03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Одлазна локација премештања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Одлазно</w:t>
            </w:r>
            <w:r w:rsidRPr="000C4CB7">
              <w:rPr>
                <w:rFonts w:ascii="Arial" w:eastAsia="Times New Roman" w:hAnsi="Arial" w:cs="Arial"/>
                <w:noProof w:val="0"/>
                <w:color w:val="000000"/>
                <w:lang w:val="ru-RU"/>
              </w:rPr>
              <w:t> пристаниште при премештању с једног на друго пристаниште.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DE-018-04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Долазна локација премештања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Долазно пристаниште при премештању с једног на друго пристаниште.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DE-018-06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Полазно лучко оперативно подручје при премештању,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полазно лучко оперативно подручје при премештању с једног на друго пристаниште.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 –</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лучког оперативног</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подручја (нпр. </w:t>
            </w:r>
            <w:r w:rsidRPr="000C4CB7">
              <w:rPr>
                <w:rFonts w:ascii="Arial" w:eastAsia="Times New Roman" w:hAnsi="Arial" w:cs="Arial"/>
                <w:noProof w:val="0"/>
                <w:color w:val="000000"/>
                <w:lang w:val="en-US"/>
              </w:rPr>
              <w:t>NLRTM- 0406)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BR-006</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DE-018-07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Долазно лучко оперативно подручје при премештању,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долазно лучко оперативно подручје при премештању с једног на друго пристаниште.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 –</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лучког оперативног подручја (нпр. </w:t>
            </w:r>
            <w:r w:rsidRPr="000C4CB7">
              <w:rPr>
                <w:rFonts w:ascii="Arial" w:eastAsia="Times New Roman" w:hAnsi="Arial" w:cs="Arial"/>
                <w:noProof w:val="0"/>
                <w:color w:val="000000"/>
                <w:lang w:val="en-US"/>
              </w:rPr>
              <w:t>NLRTM- 0406)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BR-006</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DE-018-08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потребне услуге на доласку премештања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 ли</w:t>
            </w:r>
            <w:r w:rsidRPr="000C4CB7">
              <w:rPr>
                <w:rFonts w:ascii="Arial" w:eastAsia="Times New Roman" w:hAnsi="Arial" w:cs="Arial"/>
                <w:noProof w:val="0"/>
                <w:color w:val="000000"/>
                <w:lang w:val="en-US"/>
              </w:rPr>
              <w:t> су</w:t>
            </w:r>
            <w:r w:rsidRPr="000C4CB7">
              <w:rPr>
                <w:rFonts w:ascii="Arial" w:eastAsia="Times New Roman" w:hAnsi="Arial" w:cs="Arial"/>
                <w:noProof w:val="0"/>
                <w:color w:val="000000"/>
                <w:lang w:val="ru-RU"/>
              </w:rPr>
              <w:t> потребне посебне услуге на доласку при премештању с једног на друго пристаниште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DE-018-09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потребне услуге на одласку премештања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су </w:t>
            </w:r>
            <w:r w:rsidRPr="000C4CB7">
              <w:rPr>
                <w:rFonts w:ascii="Arial" w:eastAsia="Times New Roman" w:hAnsi="Arial" w:cs="Arial"/>
                <w:noProof w:val="0"/>
                <w:color w:val="000000"/>
                <w:lang w:val="ru-RU"/>
              </w:rPr>
              <w:t>потребне посебне услуге на одласку при премештању с једног на друго пристаниште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DG-019</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Појединости o пристаништу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DE-019-01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почетка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боравка у пристаништу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Процењени датум и време 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привезан.</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DE-019-02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завршетка боравка у пристаништу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Процењени датум и време 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одвезан.</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DE-019-03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привезивања,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привезивања.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привезивања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019-04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Очекивана </w:t>
            </w:r>
            <w:r w:rsidRPr="000C4CB7">
              <w:rPr>
                <w:rFonts w:ascii="Arial" w:eastAsia="Times New Roman" w:hAnsi="Arial" w:cs="Arial"/>
                <w:noProof w:val="0"/>
                <w:color w:val="000000"/>
                <w:lang w:val="ru-RU"/>
              </w:rPr>
              <w:lastRenderedPageBreak/>
              <w:t>оријентација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привезивања,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Ознака која представља оријентацију пловила </w:t>
            </w:r>
            <w:r w:rsidRPr="000C4CB7">
              <w:rPr>
                <w:rFonts w:ascii="Arial" w:eastAsia="Times New Roman" w:hAnsi="Arial" w:cs="Arial"/>
                <w:noProof w:val="0"/>
                <w:color w:val="000000"/>
                <w:lang w:val="ru-RU"/>
              </w:rPr>
              <w:lastRenderedPageBreak/>
              <w:t>на локацији везивања.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w:t>
            </w:r>
            <w:r w:rsidRPr="000C4CB7">
              <w:rPr>
                <w:rFonts w:ascii="Arial" w:eastAsia="Times New Roman" w:hAnsi="Arial" w:cs="Arial"/>
                <w:noProof w:val="0"/>
                <w:color w:val="000000"/>
                <w:lang w:val="en-US"/>
              </w:rPr>
              <w:lastRenderedPageBreak/>
              <w:t>.17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Видети списак </w:t>
            </w:r>
            <w:r w:rsidRPr="000C4CB7">
              <w:rPr>
                <w:rFonts w:ascii="Arial" w:eastAsia="Times New Roman" w:hAnsi="Arial" w:cs="Arial"/>
                <w:noProof w:val="0"/>
                <w:color w:val="000000"/>
                <w:lang w:val="ru-RU"/>
              </w:rPr>
              <w:lastRenderedPageBreak/>
              <w:t>ознака Део брода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DE-019-05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Разлог очекиване оријентације привезивања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Разлог очекиване оријентације привезивања.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DE-019-06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захтева повезаних с бродом на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пристаништу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Посебне карактеристике</w:t>
            </w:r>
            <w:r w:rsidRPr="000C4CB7">
              <w:rPr>
                <w:rFonts w:ascii="Arial" w:eastAsia="Times New Roman" w:hAnsi="Arial" w:cs="Arial"/>
                <w:noProof w:val="0"/>
                <w:color w:val="000000"/>
                <w:lang w:val="ru-RU"/>
              </w:rPr>
              <w:t> кој</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се морају узети у обзир при доласку и привезивању.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DE-019-07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Идентификациона ознака прве битве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w:t>
            </w:r>
            <w:r w:rsidRPr="000C4CB7">
              <w:rPr>
                <w:rFonts w:ascii="Arial" w:eastAsia="Times New Roman" w:hAnsi="Arial" w:cs="Arial"/>
                <w:noProof w:val="0"/>
                <w:color w:val="000000"/>
                <w:lang w:val="en-US"/>
              </w:rPr>
              <w:t>иони</w:t>
            </w:r>
            <w:r w:rsidRPr="000C4CB7">
              <w:rPr>
                <w:rFonts w:ascii="Arial" w:eastAsia="Times New Roman" w:hAnsi="Arial" w:cs="Arial"/>
                <w:noProof w:val="0"/>
                <w:color w:val="000000"/>
                <w:lang w:val="ru-RU"/>
              </w:rPr>
              <w:t> број прве битве на пристаништу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DE-019-08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Идентификациона ознака последње битве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w:t>
            </w:r>
            <w:r w:rsidRPr="000C4CB7">
              <w:rPr>
                <w:rFonts w:ascii="Arial" w:eastAsia="Times New Roman" w:hAnsi="Arial" w:cs="Arial"/>
                <w:noProof w:val="0"/>
                <w:color w:val="000000"/>
                <w:lang w:val="en-US"/>
              </w:rPr>
              <w:t>они</w:t>
            </w:r>
            <w:r w:rsidRPr="000C4CB7">
              <w:rPr>
                <w:rFonts w:ascii="Arial" w:eastAsia="Times New Roman" w:hAnsi="Arial" w:cs="Arial"/>
                <w:noProof w:val="0"/>
                <w:color w:val="000000"/>
                <w:lang w:val="ru-RU"/>
              </w:rPr>
              <w:t> број последње битве на пристаништу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DG-020</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Пристајање у луку за пловила унутрашње пловидбе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DE-020-01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констелације при доласку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која се односи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на </w:t>
            </w:r>
            <w:r w:rsidRPr="000C4CB7">
              <w:rPr>
                <w:rFonts w:ascii="Arial" w:eastAsia="Times New Roman" w:hAnsi="Arial" w:cs="Arial"/>
                <w:noProof w:val="0"/>
                <w:color w:val="000000"/>
                <w:lang w:val="ru-RU"/>
              </w:rPr>
              <w:t>долазак на констелацију јединица за потискивање и тегљење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DE-020-02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констелације при одласку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се</w:t>
            </w:r>
            <w:r w:rsidRPr="000C4CB7">
              <w:rPr>
                <w:rFonts w:ascii="Arial" w:eastAsia="Times New Roman" w:hAnsi="Arial" w:cs="Arial"/>
                <w:noProof w:val="0"/>
                <w:color w:val="000000"/>
                <w:lang w:val="ru-RU"/>
              </w:rPr>
              <w:t> односи одлазак на констелацију јединица за потискивање и тегљење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DE-020-03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Смер доласка,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смер доласка.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Смер тока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DE-020-04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Смер одласка,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смер одласка.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Смер тока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DE-020-05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максималне </w:t>
            </w:r>
            <w:r w:rsidRPr="000C4CB7">
              <w:rPr>
                <w:rFonts w:ascii="Arial" w:eastAsia="Times New Roman" w:hAnsi="Arial" w:cs="Arial"/>
                <w:noProof w:val="0"/>
                <w:color w:val="000000"/>
                <w:lang w:val="ru-RU"/>
              </w:rPr>
              <w:t>натоварености при одласку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је</w:t>
            </w:r>
            <w:r w:rsidRPr="000C4CB7">
              <w:rPr>
                <w:rFonts w:ascii="Arial" w:eastAsia="Times New Roman" w:hAnsi="Arial" w:cs="Arial"/>
                <w:noProof w:val="0"/>
                <w:color w:val="000000"/>
                <w:lang w:val="ru-RU"/>
              </w:rPr>
              <w:t> брод </w:t>
            </w:r>
            <w:r w:rsidRPr="000C4CB7">
              <w:rPr>
                <w:rFonts w:ascii="Arial" w:eastAsia="Times New Roman" w:hAnsi="Arial" w:cs="Arial"/>
                <w:noProof w:val="0"/>
                <w:color w:val="000000"/>
                <w:lang w:val="en-US"/>
              </w:rPr>
              <w:t>максимално</w:t>
            </w:r>
            <w:r w:rsidRPr="000C4CB7">
              <w:rPr>
                <w:rFonts w:ascii="Arial" w:eastAsia="Times New Roman" w:hAnsi="Arial" w:cs="Arial"/>
                <w:noProof w:val="0"/>
                <w:color w:val="000000"/>
                <w:lang w:val="ru-RU"/>
              </w:rPr>
              <w:t> натоварен при одласку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DG-021</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понтонима</w:t>
            </w:r>
            <w:r w:rsidRPr="000C4CB7">
              <w:rPr>
                <w:rFonts w:ascii="Arial" w:eastAsia="Times New Roman" w:hAnsi="Arial" w:cs="Arial"/>
                <w:noProof w:val="0"/>
                <w:color w:val="000000"/>
                <w:lang w:val="ru-RU"/>
              </w:rPr>
              <w:t> за</w:t>
            </w:r>
            <w:r w:rsidRPr="000C4CB7">
              <w:rPr>
                <w:rFonts w:ascii="Arial" w:eastAsia="Times New Roman" w:hAnsi="Arial" w:cs="Arial"/>
                <w:noProof w:val="0"/>
                <w:color w:val="000000"/>
                <w:lang w:val="en-US"/>
              </w:rPr>
              <w:t> тегљење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Бруто тонажа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Бруто тонажае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n..14,3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Дужина понтона преко свега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Дужина понтона преко свега.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Греда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Греда (ширина)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Сврха пристајања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Сврха пристајања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Стварни газ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Стварни газ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компаније оператера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компаније кој</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оператер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Улица и број адресе компаније оператера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доставна</w:t>
            </w:r>
            <w:r w:rsidRPr="000C4CB7">
              <w:rPr>
                <w:rFonts w:ascii="Arial" w:eastAsia="Times New Roman" w:hAnsi="Arial" w:cs="Arial"/>
                <w:noProof w:val="0"/>
                <w:color w:val="000000"/>
                <w:lang w:val="ru-RU"/>
              </w:rPr>
              <w:t> тачка </w:t>
            </w:r>
            <w:r w:rsidRPr="000C4CB7">
              <w:rPr>
                <w:rFonts w:ascii="Arial" w:eastAsia="Times New Roman" w:hAnsi="Arial" w:cs="Arial"/>
                <w:noProof w:val="0"/>
                <w:color w:val="000000"/>
                <w:lang w:val="en-US"/>
              </w:rPr>
              <w:t>као</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што</w:t>
            </w:r>
            <w:r w:rsidRPr="000C4CB7">
              <w:rPr>
                <w:rFonts w:ascii="Arial" w:eastAsia="Times New Roman" w:hAnsi="Arial" w:cs="Arial"/>
                <w:noProof w:val="0"/>
                <w:color w:val="000000"/>
                <w:lang w:val="ru-RU"/>
              </w:rPr>
              <w:t> су улица и број или поштански </w:t>
            </w:r>
            <w:r w:rsidRPr="000C4CB7">
              <w:rPr>
                <w:rFonts w:ascii="Arial" w:eastAsia="Times New Roman" w:hAnsi="Arial" w:cs="Arial"/>
                <w:noProof w:val="0"/>
                <w:color w:val="000000"/>
                <w:lang w:val="en-US"/>
              </w:rPr>
              <w:t>сандучић</w:t>
            </w:r>
            <w:r w:rsidRPr="000C4CB7">
              <w:rPr>
                <w:rFonts w:ascii="Arial" w:eastAsia="Times New Roman" w:hAnsi="Arial" w:cs="Arial"/>
                <w:noProof w:val="0"/>
                <w:color w:val="000000"/>
                <w:lang w:val="ru-RU"/>
              </w:rPr>
              <w:t> компаније оператера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адресе компаније оператера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адресе компаније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оператер</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DE-021-10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места адресе компаније оператера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места адресе компаније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оператер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адресе компаније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оператера понтона,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државе адресе компаније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оператер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Телефонски број за контакт компаније оператера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Телефонски број компаније кој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оператер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за контакт компаније оператера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компаније кој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оператер понтона.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DE-021-14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 заставе понтона,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представља државну припадост понтона како је наведена у документима понтона (нпр. потврде IMO-a)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IMO0138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BR-025</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DG-022</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Путовање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DE-022-01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доласка – стварно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стигао у луку доласка.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IMO0063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1505000000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DE-022-02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доласка – предвиђено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се очекује да брод стигне у луку доласка.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IMO0064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1504000000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DE-022-03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доласка – предвиђено у </w:t>
            </w:r>
            <w:r w:rsidRPr="000C4CB7">
              <w:rPr>
                <w:rFonts w:ascii="Arial" w:eastAsia="Times New Roman" w:hAnsi="Arial" w:cs="Arial"/>
                <w:noProof w:val="0"/>
                <w:color w:val="000000"/>
                <w:lang w:val="en-US"/>
              </w:rPr>
              <w:t>ENS</w:t>
            </w:r>
            <w:r w:rsidRPr="000C4CB7">
              <w:rPr>
                <w:rFonts w:ascii="Arial" w:eastAsia="Times New Roman" w:hAnsi="Arial" w:cs="Arial"/>
                <w:noProof w:val="0"/>
                <w:color w:val="000000"/>
                <w:lang w:val="ru-RU"/>
              </w:rPr>
              <w:t>-у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заказан долазак брода у луку доласка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пријављено у улазној скраћеној декларацији – </w:t>
            </w:r>
            <w:r w:rsidRPr="000C4CB7">
              <w:rPr>
                <w:rFonts w:ascii="Arial" w:eastAsia="Times New Roman" w:hAnsi="Arial" w:cs="Arial"/>
                <w:noProof w:val="0"/>
                <w:color w:val="000000"/>
                <w:lang w:val="en-US"/>
              </w:rPr>
              <w:t>ENS</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1503000000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DE-022-04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одласка – стварно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напустио луку одласка.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IMO0065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DE-022-05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одласка – предвиђено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се очекује да брод напусти луку одласка.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IMO0066,</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IMO0123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DE-022-06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Последња лука пристајања,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луку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непосредно</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претходила</w:t>
            </w:r>
            <w:r w:rsidRPr="000C4CB7">
              <w:rPr>
                <w:rFonts w:ascii="Arial" w:eastAsia="Times New Roman" w:hAnsi="Arial" w:cs="Arial"/>
                <w:noProof w:val="0"/>
                <w:color w:val="000000"/>
                <w:lang w:val="ru-RU"/>
              </w:rPr>
              <w:t> луци доласка.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IMO0076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BR-024</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Предвиђени датум и време одласка из последње луке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Предвиђени датум и време одласка из луке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непосредно претходила луци доласка.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DE-022-08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Следећа лука пристајања,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која непосредно следи након луке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одласка.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IMO0084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BR-024,</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BR-026,</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BR-045</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022-09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Предвиђени </w:t>
            </w:r>
            <w:r w:rsidRPr="000C4CB7">
              <w:rPr>
                <w:rFonts w:ascii="Arial" w:eastAsia="Times New Roman" w:hAnsi="Arial" w:cs="Arial"/>
                <w:noProof w:val="0"/>
                <w:color w:val="000000"/>
                <w:lang w:val="ru-RU"/>
              </w:rPr>
              <w:lastRenderedPageBreak/>
              <w:t>датум и време доласка у следећу луку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Предвиђени датум и време доласка у луку која </w:t>
            </w:r>
            <w:r w:rsidRPr="000C4CB7">
              <w:rPr>
                <w:rFonts w:ascii="Arial" w:eastAsia="Times New Roman" w:hAnsi="Arial" w:cs="Arial"/>
                <w:noProof w:val="0"/>
                <w:color w:val="000000"/>
                <w:lang w:val="ru-RU"/>
              </w:rPr>
              <w:lastRenderedPageBreak/>
              <w:t>непосредно следи након луке одласка.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w:t>
            </w:r>
            <w:r w:rsidRPr="000C4CB7">
              <w:rPr>
                <w:rFonts w:ascii="Arial" w:eastAsia="Times New Roman" w:hAnsi="Arial" w:cs="Arial"/>
                <w:noProof w:val="0"/>
                <w:color w:val="000000"/>
                <w:lang w:val="en-US"/>
              </w:rPr>
              <w:lastRenderedPageBreak/>
              <w:t>.35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w:t>
            </w:r>
            <w:r w:rsidRPr="000C4CB7">
              <w:rPr>
                <w:rFonts w:ascii="Arial" w:eastAsia="Times New Roman" w:hAnsi="Arial" w:cs="Arial"/>
                <w:noProof w:val="0"/>
                <w:color w:val="000000"/>
                <w:lang w:val="en-US"/>
              </w:rPr>
              <w:lastRenderedPageBreak/>
              <w:t>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DE-022-10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Почетни датум плана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Почетни датум плана путовања на који ће брод напустити или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напустио прву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DE-022-11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w:t>
            </w:r>
            <w:r w:rsidRPr="000C4CB7">
              <w:rPr>
                <w:rFonts w:ascii="Arial" w:eastAsia="Times New Roman" w:hAnsi="Arial" w:cs="Arial"/>
                <w:noProof w:val="0"/>
                <w:color w:val="000000"/>
                <w:lang w:val="ru-RU"/>
              </w:rPr>
              <w:t>ука при доласку,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прву луку преко спољне границе кроз коју пловило које долази с </w:t>
            </w:r>
            <w:r w:rsidRPr="000C4CB7">
              <w:rPr>
                <w:rFonts w:ascii="Arial" w:eastAsia="Times New Roman" w:hAnsi="Arial" w:cs="Arial"/>
                <w:noProof w:val="0"/>
                <w:color w:val="000000"/>
                <w:lang w:val="en-US"/>
              </w:rPr>
              <w:t>мора</w:t>
            </w:r>
            <w:r w:rsidRPr="000C4CB7">
              <w:rPr>
                <w:rFonts w:ascii="Arial" w:eastAsia="Times New Roman" w:hAnsi="Arial" w:cs="Arial"/>
                <w:noProof w:val="0"/>
                <w:color w:val="000000"/>
                <w:lang w:val="ru-RU"/>
              </w:rPr>
              <w:t> пролази на</w:t>
            </w:r>
            <w:r w:rsidRPr="000C4CB7">
              <w:rPr>
                <w:rFonts w:ascii="Arial" w:eastAsia="Times New Roman" w:hAnsi="Arial" w:cs="Arial"/>
                <w:noProof w:val="0"/>
                <w:color w:val="000000"/>
                <w:lang w:val="en-US"/>
              </w:rPr>
              <w:t> путу</w:t>
            </w:r>
            <w:r w:rsidRPr="000C4CB7">
              <w:rPr>
                <w:rFonts w:ascii="Arial" w:eastAsia="Times New Roman" w:hAnsi="Arial" w:cs="Arial"/>
                <w:noProof w:val="0"/>
                <w:color w:val="000000"/>
                <w:lang w:val="ru-RU"/>
              </w:rPr>
              <w:t> према луци унутрашњих пловних путева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DE-022-12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Гранична лука при одласку,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последњу луку на спољњој граници кроз коју пловило које плови према мору пролази на путу из унутрашње луке.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DE-022-13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догађаја за време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свих значајнијих догађаја или оштећења који су се догодили за време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DG-023</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Претходно пристајање у луку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DE-023-01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Претходна лука пристајања,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претходну луку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IMO0127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BR-044</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DE-023-02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Претходно лучко оперативно подручје, 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претходно лучко оперативно подручје у којем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пристао током претходног пристајања у луку.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IMO0189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 –</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лучког</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оперативног подручја (нпр. </w:t>
            </w:r>
            <w:r w:rsidRPr="000C4CB7">
              <w:rPr>
                <w:rFonts w:ascii="Arial" w:eastAsia="Times New Roman" w:hAnsi="Arial" w:cs="Arial"/>
                <w:noProof w:val="0"/>
                <w:color w:val="000000"/>
                <w:lang w:val="en-US"/>
              </w:rPr>
              <w:t>NLRTM-0406)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BR-006</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DE-023-03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Степен сигурносне заштите брода у претходној луци,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степен сигурносне заштите брода у претходној луци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дефинисано </w:t>
            </w:r>
            <w:r w:rsidRPr="000C4CB7">
              <w:rPr>
                <w:rFonts w:ascii="Arial" w:eastAsia="Times New Roman" w:hAnsi="Arial" w:cs="Arial"/>
                <w:noProof w:val="0"/>
                <w:color w:val="000000"/>
                <w:lang w:val="en-US"/>
              </w:rPr>
              <w:t>ISPS </w:t>
            </w:r>
            <w:r w:rsidRPr="000C4CB7">
              <w:rPr>
                <w:rFonts w:ascii="Arial" w:eastAsia="Times New Roman" w:hAnsi="Arial" w:cs="Arial"/>
                <w:noProof w:val="0"/>
                <w:color w:val="000000"/>
                <w:lang w:val="ru-RU"/>
              </w:rPr>
              <w:t>Правилником</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IMO0149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DE-023-04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почетка претходног пристајања у лучком оперативном подручју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почетка претходног пристајања у лучком оперативном подручју.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DE-023-05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завршетка претходног</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пристајања у лучком оперативном подручју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завршетка претходног пристајања у лучком оперативном подручју.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DE-023-06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Додатне мере сигурносне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заштите на броду,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опис посебних или додатних мера сигурносне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заштите које су примењене уместо оних из плана сигурносне заштите.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IMO0133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DE-023-07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Додатне мере сигурносне заштите на броду, опис</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посебних или додатних мера сигурносне заштите које су примењене уместо оних из плана сигурносне заштите.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DE-023-08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Разлог </w:t>
            </w:r>
            <w:r w:rsidRPr="000C4CB7">
              <w:rPr>
                <w:rFonts w:ascii="Arial" w:eastAsia="Times New Roman" w:hAnsi="Arial" w:cs="Arial"/>
                <w:noProof w:val="0"/>
                <w:color w:val="000000"/>
                <w:lang w:val="en-US"/>
              </w:rPr>
              <w:t>вишег степена </w:t>
            </w:r>
            <w:r w:rsidRPr="000C4CB7">
              <w:rPr>
                <w:rFonts w:ascii="Arial" w:eastAsia="Times New Roman" w:hAnsi="Arial" w:cs="Arial"/>
                <w:noProof w:val="0"/>
                <w:color w:val="000000"/>
                <w:lang w:val="ru-RU"/>
              </w:rPr>
              <w:t>сигурносне заштите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Изјава брода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разлогу </w:t>
            </w:r>
            <w:r w:rsidRPr="000C4CB7">
              <w:rPr>
                <w:rFonts w:ascii="Arial" w:eastAsia="Times New Roman" w:hAnsi="Arial" w:cs="Arial"/>
                <w:noProof w:val="0"/>
                <w:color w:val="000000"/>
                <w:lang w:val="en-US"/>
              </w:rPr>
              <w:t>вишег степена</w:t>
            </w:r>
            <w:r w:rsidRPr="000C4CB7">
              <w:rPr>
                <w:rFonts w:ascii="Arial" w:eastAsia="Times New Roman" w:hAnsi="Arial" w:cs="Arial"/>
                <w:noProof w:val="0"/>
                <w:color w:val="000000"/>
                <w:lang w:val="ru-RU"/>
              </w:rPr>
              <w:t> сигурносне заштите (ако постоји) у некој од последњих 10 лука.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DE-023-09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поласка из претходне луке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одласка из претходне луке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BR-044</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DG-024</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Накнадно пристајање у луку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DE-024-01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Накнадна лука пристајања,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накнадну луку пристајања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IMO0169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DG-025</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План путовања брода за кружно путовање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DE-025-01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из плана путовања</w:t>
            </w:r>
            <w:r w:rsidRPr="000C4CB7">
              <w:rPr>
                <w:rFonts w:ascii="Arial" w:eastAsia="Times New Roman" w:hAnsi="Arial" w:cs="Arial"/>
                <w:noProof w:val="0"/>
                <w:color w:val="000000"/>
                <w:lang w:val="en-US"/>
              </w:rPr>
              <w:t> за кружно путовање</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луку из плана путовања брода (примењиво на бродове за кружно путовање).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BR-024</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DE-025-02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Очекивани датум 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време доласка из плана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Очекивани датум и време доласка у луку из плана путовања брода (примењиво на бродове за кружно путовање).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DE-025-03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 време поласка у плану путовања брода за кружна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 време поласка брода за кружна путовања према плану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DE-025-04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активности кружног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туристичке активности која се одвија у предметној луци из плана путовања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DG-026</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Војно извештавање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DE-026-01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уласка у националне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Процењени д</w:t>
            </w:r>
            <w:r w:rsidRPr="000C4CB7">
              <w:rPr>
                <w:rFonts w:ascii="Arial" w:eastAsia="Times New Roman" w:hAnsi="Arial" w:cs="Arial"/>
                <w:noProof w:val="0"/>
                <w:color w:val="000000"/>
                <w:lang w:val="ru-RU"/>
              </w:rPr>
              <w:t>атум 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време уласка </w:t>
            </w:r>
            <w:r w:rsidRPr="000C4CB7">
              <w:rPr>
                <w:rFonts w:ascii="Arial" w:eastAsia="Times New Roman" w:hAnsi="Arial" w:cs="Arial"/>
                <w:noProof w:val="0"/>
                <w:color w:val="000000"/>
                <w:lang w:val="en-US"/>
              </w:rPr>
              <w:t>брода </w:t>
            </w:r>
            <w:r w:rsidRPr="000C4CB7">
              <w:rPr>
                <w:rFonts w:ascii="Arial" w:eastAsia="Times New Roman" w:hAnsi="Arial" w:cs="Arial"/>
                <w:noProof w:val="0"/>
                <w:color w:val="000000"/>
                <w:lang w:val="ru-RU"/>
              </w:rPr>
              <w:t>у националне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DE-026-02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ширина уласка у националне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w:t>
            </w:r>
            <w:r w:rsidRPr="000C4CB7">
              <w:rPr>
                <w:rFonts w:ascii="Arial" w:eastAsia="Times New Roman" w:hAnsi="Arial" w:cs="Arial"/>
                <w:noProof w:val="0"/>
                <w:color w:val="000000"/>
                <w:lang w:val="ru-RU"/>
              </w:rPr>
              <w:t>еографск</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ширин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места уласка у националне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DE-026-03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дужина уласка у националне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w:t>
            </w:r>
            <w:r w:rsidRPr="000C4CB7">
              <w:rPr>
                <w:rFonts w:ascii="Arial" w:eastAsia="Times New Roman" w:hAnsi="Arial" w:cs="Arial"/>
                <w:noProof w:val="0"/>
                <w:color w:val="000000"/>
                <w:lang w:val="ru-RU"/>
              </w:rPr>
              <w:t>еографск</w:t>
            </w:r>
            <w:r w:rsidRPr="000C4CB7">
              <w:rPr>
                <w:rFonts w:ascii="Arial" w:eastAsia="Times New Roman" w:hAnsi="Arial" w:cs="Arial"/>
                <w:noProof w:val="0"/>
                <w:color w:val="000000"/>
                <w:lang w:val="en-US"/>
              </w:rPr>
              <w:t>а </w:t>
            </w:r>
            <w:r w:rsidRPr="000C4CB7">
              <w:rPr>
                <w:rFonts w:ascii="Arial" w:eastAsia="Times New Roman" w:hAnsi="Arial" w:cs="Arial"/>
                <w:noProof w:val="0"/>
                <w:color w:val="000000"/>
                <w:lang w:val="ru-RU"/>
              </w:rPr>
              <w:t>дужин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места уласка у националне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DE-026-04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изласка из националних вода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Процењени д</w:t>
            </w:r>
            <w:r w:rsidRPr="000C4CB7">
              <w:rPr>
                <w:rFonts w:ascii="Arial" w:eastAsia="Times New Roman" w:hAnsi="Arial" w:cs="Arial"/>
                <w:noProof w:val="0"/>
                <w:color w:val="000000"/>
                <w:lang w:val="ru-RU"/>
              </w:rPr>
              <w:t>атум и време изласка</w:t>
            </w:r>
            <w:r w:rsidRPr="000C4CB7">
              <w:rPr>
                <w:rFonts w:ascii="Arial" w:eastAsia="Times New Roman" w:hAnsi="Arial" w:cs="Arial"/>
                <w:noProof w:val="0"/>
                <w:color w:val="000000"/>
                <w:lang w:val="en-US"/>
              </w:rPr>
              <w:t> брода</w:t>
            </w:r>
            <w:r w:rsidRPr="000C4CB7">
              <w:rPr>
                <w:rFonts w:ascii="Arial" w:eastAsia="Times New Roman" w:hAnsi="Arial" w:cs="Arial"/>
                <w:noProof w:val="0"/>
                <w:color w:val="000000"/>
                <w:lang w:val="ru-RU"/>
              </w:rPr>
              <w:t> из националних вода.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DE-026-05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ширина изласка из националних вода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w:t>
            </w:r>
            <w:r w:rsidRPr="000C4CB7">
              <w:rPr>
                <w:rFonts w:ascii="Arial" w:eastAsia="Times New Roman" w:hAnsi="Arial" w:cs="Arial"/>
                <w:noProof w:val="0"/>
                <w:color w:val="000000"/>
                <w:lang w:val="ru-RU"/>
              </w:rPr>
              <w:t>еографск</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ширин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места изласка из националних вода.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n..7,5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DE-026-06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дужина изласка из националних вода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w:t>
            </w:r>
            <w:r w:rsidRPr="000C4CB7">
              <w:rPr>
                <w:rFonts w:ascii="Arial" w:eastAsia="Times New Roman" w:hAnsi="Arial" w:cs="Arial"/>
                <w:noProof w:val="0"/>
                <w:color w:val="000000"/>
                <w:lang w:val="ru-RU"/>
              </w:rPr>
              <w:t>еографск</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дужин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места изласка из националних вода.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DG-027</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Пловидба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DE-027-01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планираног проласка кроз</w:t>
            </w:r>
            <w:r w:rsidRPr="000C4CB7">
              <w:rPr>
                <w:rFonts w:ascii="Arial" w:eastAsia="Times New Roman" w:hAnsi="Arial" w:cs="Arial"/>
                <w:noProof w:val="0"/>
                <w:color w:val="000000"/>
                <w:lang w:val="en-US"/>
              </w:rPr>
              <w:t> Килски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канал</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ће брод пловити кроз Килски канал на путу из луке пристајања у Немачкој или према њој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DE-027-02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почетка проласка кроз </w:t>
            </w:r>
            <w:r w:rsidRPr="000C4CB7">
              <w:rPr>
                <w:rFonts w:ascii="Arial" w:eastAsia="Times New Roman" w:hAnsi="Arial" w:cs="Arial"/>
                <w:noProof w:val="0"/>
                <w:color w:val="000000"/>
                <w:lang w:val="en-US"/>
              </w:rPr>
              <w:t>Килски </w:t>
            </w:r>
            <w:r w:rsidRPr="000C4CB7">
              <w:rPr>
                <w:rFonts w:ascii="Arial" w:eastAsia="Times New Roman" w:hAnsi="Arial" w:cs="Arial"/>
                <w:noProof w:val="0"/>
                <w:color w:val="000000"/>
                <w:lang w:val="ru-RU"/>
              </w:rPr>
              <w:t>канал</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Предвиђени датум 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време доласка до преводнице</w:t>
            </w:r>
            <w:r w:rsidRPr="000C4CB7">
              <w:rPr>
                <w:rFonts w:ascii="Arial" w:eastAsia="Times New Roman" w:hAnsi="Arial" w:cs="Arial"/>
                <w:noProof w:val="0"/>
                <w:color w:val="000000"/>
                <w:lang w:val="en-US"/>
              </w:rPr>
              <w:t> Килског </w:t>
            </w:r>
            <w:r w:rsidRPr="000C4CB7">
              <w:rPr>
                <w:rFonts w:ascii="Arial" w:eastAsia="Times New Roman" w:hAnsi="Arial" w:cs="Arial"/>
                <w:noProof w:val="0"/>
                <w:color w:val="000000"/>
                <w:lang w:val="ru-RU"/>
              </w:rPr>
              <w:t>канал</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ETA</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NOK</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de-DE"/>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DE-027-03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Датум и време завршетка </w:t>
            </w:r>
            <w:r w:rsidRPr="000C4CB7">
              <w:rPr>
                <w:rFonts w:ascii="Arial" w:eastAsia="Times New Roman" w:hAnsi="Arial" w:cs="Arial"/>
                <w:noProof w:val="0"/>
                <w:color w:val="000000"/>
                <w:lang w:val="ru-RU"/>
              </w:rPr>
              <w:lastRenderedPageBreak/>
              <w:t>проласка кроз</w:t>
            </w:r>
            <w:r w:rsidRPr="000C4CB7">
              <w:rPr>
                <w:rFonts w:ascii="Arial" w:eastAsia="Times New Roman" w:hAnsi="Arial" w:cs="Arial"/>
                <w:noProof w:val="0"/>
                <w:color w:val="000000"/>
                <w:lang w:val="en-US"/>
              </w:rPr>
              <w:t> Килски</w:t>
            </w:r>
            <w:r w:rsidRPr="000C4CB7">
              <w:rPr>
                <w:rFonts w:ascii="Arial" w:eastAsia="Times New Roman" w:hAnsi="Arial" w:cs="Arial"/>
                <w:noProof w:val="0"/>
                <w:color w:val="000000"/>
                <w:lang w:val="ru-RU"/>
              </w:rPr>
              <w:t> канал</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Предвиђени датум и време о</w:t>
            </w: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ласка </w:t>
            </w:r>
            <w:r w:rsidRPr="000C4CB7">
              <w:rPr>
                <w:rFonts w:ascii="Arial" w:eastAsia="Times New Roman" w:hAnsi="Arial" w:cs="Arial"/>
                <w:noProof w:val="0"/>
                <w:color w:val="000000"/>
                <w:lang w:val="en-US"/>
              </w:rPr>
              <w:t>из</w:t>
            </w:r>
            <w:r w:rsidRPr="000C4CB7">
              <w:rPr>
                <w:rFonts w:ascii="Arial" w:eastAsia="Times New Roman" w:hAnsi="Arial" w:cs="Arial"/>
                <w:noProof w:val="0"/>
                <w:color w:val="000000"/>
                <w:lang w:val="ru-RU"/>
              </w:rPr>
              <w:t> преводнице</w:t>
            </w:r>
            <w:r w:rsidRPr="000C4CB7">
              <w:rPr>
                <w:rFonts w:ascii="Arial" w:eastAsia="Times New Roman" w:hAnsi="Arial" w:cs="Arial"/>
                <w:noProof w:val="0"/>
                <w:color w:val="000000"/>
                <w:lang w:val="en-US"/>
              </w:rPr>
              <w:t> Килског</w:t>
            </w:r>
            <w:r w:rsidRPr="000C4CB7">
              <w:rPr>
                <w:rFonts w:ascii="Arial" w:eastAsia="Times New Roman" w:hAnsi="Arial" w:cs="Arial"/>
                <w:noProof w:val="0"/>
                <w:color w:val="000000"/>
                <w:lang w:val="ru-RU"/>
              </w:rPr>
              <w:t> канал</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ETA</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lastRenderedPageBreak/>
              <w:t>NOK</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DE-027-04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Смер,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означава смер поморске пловидбе.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списак ознака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Смер</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DG-028</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Активност брод-брод</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DE-028-01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Активност брод-брод,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активност брод-брод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обавељена током последњих десет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IMO0161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(8025)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DE-028-02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активности брод-брод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активности брод-брод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обављена током последњих десет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IMO0162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DE-028-03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локације активности брод-брод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и држава за опис места на којем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активност брод-брод обавељена током последњих десет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IMO0164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DE-028-04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активности брод-брод,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локацију активности брод-брод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обавељена током последњих десет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IMO0167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DE-028-05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почетка активности брод-брод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почетка активности брод-брод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обавељена током последњих десет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DE-028-06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завршетка активности брод-брод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завршетка активности брод-брод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обавељена током последњих десет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IMO0163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DE-028-07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активности брод-брод, географска ширина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ширина (координате) локације активности брод-брод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обавељена током последњих десет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n..7,5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IMO0194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BR-008,</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BR-029</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DE-028-08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активности брод-брод, географска дужина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дужина (координате) локације активности брод-брод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обавељена током последњих десет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IMO0195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BR-008,</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BR-029</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DE-028-09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Мере сигурносне заштите на броду,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мере сигурносне заштите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предузео током </w:t>
            </w:r>
            <w:r w:rsidRPr="000C4CB7">
              <w:rPr>
                <w:rFonts w:ascii="Arial" w:eastAsia="Times New Roman" w:hAnsi="Arial" w:cs="Arial"/>
                <w:noProof w:val="0"/>
                <w:color w:val="000000"/>
                <w:lang w:val="en-US"/>
              </w:rPr>
              <w:t>предметне </w:t>
            </w:r>
            <w:r w:rsidRPr="000C4CB7">
              <w:rPr>
                <w:rFonts w:ascii="Arial" w:eastAsia="Times New Roman" w:hAnsi="Arial" w:cs="Arial"/>
                <w:noProof w:val="0"/>
                <w:color w:val="000000"/>
                <w:lang w:val="ru-RU"/>
              </w:rPr>
              <w:t>активности брод-брод уместо поступ</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ка сигурносне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заштите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IMO0150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DE-028-10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мера сигурносне заштите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мера сигурносне заштите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предузео током активности брод-брод уместо поступ</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ка сигурносне заштите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IMO0151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DE-028-11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другог брода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учествовао </w:t>
            </w:r>
            <w:r w:rsidRPr="000C4CB7">
              <w:rPr>
                <w:rFonts w:ascii="Arial" w:eastAsia="Times New Roman" w:hAnsi="Arial" w:cs="Arial"/>
                <w:noProof w:val="0"/>
                <w:color w:val="000000"/>
                <w:lang w:val="ru-RU"/>
              </w:rPr>
              <w:t>у активности брод-брод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другог брода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учествовао</w:t>
            </w:r>
            <w:r w:rsidRPr="000C4CB7">
              <w:rPr>
                <w:rFonts w:ascii="Arial" w:eastAsia="Times New Roman" w:hAnsi="Arial" w:cs="Arial"/>
                <w:noProof w:val="0"/>
                <w:color w:val="000000"/>
                <w:lang w:val="ru-RU"/>
              </w:rPr>
              <w:t> у предметној активности брод-брод.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DG-029</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Агент у луци</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агентa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Признати идентификациони број који употребљава агент брода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агенције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агентa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IMO0010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додатног агентa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додатног локалног именованог представника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029-04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 xml:space="preserve">Име агентa за </w:t>
            </w:r>
            <w:r w:rsidRPr="000C4CB7">
              <w:rPr>
                <w:rFonts w:ascii="Arial" w:eastAsia="Times New Roman" w:hAnsi="Arial" w:cs="Arial"/>
                <w:noProof w:val="0"/>
                <w:color w:val="000000"/>
                <w:lang w:val="en-US"/>
              </w:rPr>
              <w:lastRenderedPageBreak/>
              <w:t>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Име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w:t>
            </w:r>
            <w:r w:rsidRPr="000C4CB7">
              <w:rPr>
                <w:rFonts w:ascii="Arial" w:eastAsia="Times New Roman" w:hAnsi="Arial" w:cs="Arial"/>
                <w:noProof w:val="0"/>
                <w:color w:val="000000"/>
                <w:lang w:val="en-US"/>
              </w:rPr>
              <w:lastRenderedPageBreak/>
              <w:t>.70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IMO0</w:t>
            </w:r>
            <w:r w:rsidRPr="000C4CB7">
              <w:rPr>
                <w:rFonts w:ascii="Arial" w:eastAsia="Times New Roman" w:hAnsi="Arial" w:cs="Arial"/>
                <w:noProof w:val="0"/>
                <w:color w:val="000000"/>
                <w:lang w:val="en-US"/>
              </w:rPr>
              <w:lastRenderedPageBreak/>
              <w:t>002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w:t>
            </w:r>
            <w:r w:rsidRPr="000C4CB7">
              <w:rPr>
                <w:rFonts w:ascii="Arial" w:eastAsia="Times New Roman" w:hAnsi="Arial" w:cs="Arial"/>
                <w:noProof w:val="0"/>
                <w:color w:val="000000"/>
                <w:lang w:val="en-US"/>
              </w:rPr>
              <w:lastRenderedPageBreak/>
              <w:t>023</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DE-029-05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додатног агент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особе за контакт додатног агент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Фиксни телефонски број агентa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Фиксни телефонски број предметног агент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луци (с међународним позивним бројем).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IMO0008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Мобилни телефонски број агентa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Мобилни телефонски број предметног агент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луци (с међународним позивним бројем).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IMO0009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E-адреса агентa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предметног агент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IMO0006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Улица и</w:t>
            </w:r>
            <w:r w:rsidRPr="000C4CB7">
              <w:rPr>
                <w:rFonts w:ascii="Arial" w:eastAsia="Times New Roman" w:hAnsi="Arial" w:cs="Arial"/>
                <w:noProof w:val="0"/>
                <w:color w:val="000000"/>
                <w:lang w:val="en-US"/>
              </w:rPr>
              <w:t> кућни</w:t>
            </w:r>
            <w:r w:rsidRPr="000C4CB7">
              <w:rPr>
                <w:rFonts w:ascii="Arial" w:eastAsia="Times New Roman" w:hAnsi="Arial" w:cs="Arial"/>
                <w:noProof w:val="0"/>
                <w:color w:val="000000"/>
                <w:lang w:val="ru-RU"/>
              </w:rPr>
              <w:t> број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агент</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улице и кућни број адресе предметног агента.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агентa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у адреси предметног агента.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IMO0011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Место агентa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места</w:t>
            </w:r>
            <w:r w:rsidRPr="000C4CB7">
              <w:rPr>
                <w:rFonts w:ascii="Arial" w:eastAsia="Times New Roman" w:hAnsi="Arial" w:cs="Arial"/>
                <w:noProof w:val="0"/>
                <w:color w:val="000000"/>
                <w:lang w:val="en-US"/>
              </w:rPr>
              <w:t> кућне адресе</w:t>
            </w:r>
            <w:r w:rsidRPr="000C4CB7">
              <w:rPr>
                <w:rFonts w:ascii="Arial" w:eastAsia="Times New Roman" w:hAnsi="Arial" w:cs="Arial"/>
                <w:noProof w:val="0"/>
                <w:color w:val="000000"/>
                <w:lang w:val="ru-RU"/>
              </w:rPr>
              <w:t> предметног агент</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IMO0001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w:t>
            </w:r>
            <w:r w:rsidRPr="000C4CB7">
              <w:rPr>
                <w:rFonts w:ascii="Arial" w:eastAsia="Times New Roman" w:hAnsi="Arial" w:cs="Arial"/>
                <w:noProof w:val="0"/>
                <w:color w:val="000000"/>
                <w:lang w:val="en-US"/>
              </w:rPr>
              <w:t>додатног поља</w:t>
            </w:r>
            <w:r w:rsidRPr="000C4CB7">
              <w:rPr>
                <w:rFonts w:ascii="Arial" w:eastAsia="Times New Roman" w:hAnsi="Arial" w:cs="Arial"/>
                <w:noProof w:val="0"/>
                <w:color w:val="000000"/>
                <w:lang w:val="ru-RU"/>
              </w:rPr>
              <w:t> државе агент</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Додатно поље државе предметног агент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IMO0004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агент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државу адресе предметног агент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IMO0003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особе за контакт агента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 број особе за контакт агента.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агента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Лично име особе за контакт агента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IMO0581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DE-029-16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Поштанско сандуче агента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Поштанско сандуче предметног агента у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IMO0574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DG-030</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Међународно сведочанство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сигурносној заштити брода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DE-030-01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важећег ISSC-a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брод</w:t>
            </w:r>
            <w:r w:rsidRPr="000C4CB7">
              <w:rPr>
                <w:rFonts w:ascii="Arial" w:eastAsia="Times New Roman" w:hAnsi="Arial" w:cs="Arial"/>
                <w:noProof w:val="0"/>
                <w:color w:val="000000"/>
                <w:lang w:val="en-US"/>
              </w:rPr>
              <w:t> има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важеће</w:t>
            </w:r>
            <w:r w:rsidRPr="000C4CB7">
              <w:rPr>
                <w:rFonts w:ascii="Arial" w:eastAsia="Times New Roman" w:hAnsi="Arial" w:cs="Arial"/>
                <w:noProof w:val="0"/>
                <w:color w:val="000000"/>
                <w:lang w:val="ru-RU"/>
              </w:rPr>
              <w:t> Међународно сведочанство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сигурносној заштити брода или </w:t>
            </w:r>
            <w:r w:rsidRPr="000C4CB7">
              <w:rPr>
                <w:rFonts w:ascii="Arial" w:eastAsia="Times New Roman" w:hAnsi="Arial" w:cs="Arial"/>
                <w:noProof w:val="0"/>
                <w:color w:val="000000"/>
                <w:lang w:val="en-US"/>
              </w:rPr>
              <w:t>привремено</w:t>
            </w:r>
            <w:r w:rsidRPr="000C4CB7">
              <w:rPr>
                <w:rFonts w:ascii="Arial" w:eastAsia="Times New Roman" w:hAnsi="Arial" w:cs="Arial"/>
                <w:noProof w:val="0"/>
                <w:color w:val="000000"/>
                <w:lang w:val="ru-RU"/>
              </w:rPr>
              <w:t> Међународно сведочанство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сигурносној заштити брода</w:t>
            </w:r>
            <w:r w:rsidRPr="000C4CB7">
              <w:rPr>
                <w:rFonts w:ascii="Arial" w:eastAsia="Times New Roman" w:hAnsi="Arial" w:cs="Arial"/>
                <w:noProof w:val="0"/>
                <w:color w:val="000000"/>
                <w:lang w:val="en-US"/>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IMO0067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DE-030-02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Разлог</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због којег</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брод нема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важећи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 или привремени </w:t>
            </w:r>
            <w:r w:rsidRPr="000C4CB7">
              <w:rPr>
                <w:rFonts w:ascii="Arial" w:eastAsia="Times New Roman" w:hAnsi="Arial" w:cs="Arial"/>
                <w:noProof w:val="0"/>
                <w:color w:val="000000"/>
                <w:lang w:val="en-US"/>
              </w:rPr>
              <w:t>ISSC</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Објашњ</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ње зашто брод нема важећи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 или важећи привремени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IMO0068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BR-015</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DE-030-03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Разлог због којег брод нема важећи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 или привремени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Објашњ</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ње зашто брод нема важећи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 или важећи привремени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IMO0069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BR-015</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DE-030-04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w:t>
            </w:r>
            <w:r w:rsidRPr="000C4CB7">
              <w:rPr>
                <w:rFonts w:ascii="Arial" w:eastAsia="Times New Roman" w:hAnsi="Arial" w:cs="Arial"/>
                <w:noProof w:val="0"/>
                <w:color w:val="000000"/>
                <w:lang w:val="en-US"/>
              </w:rPr>
              <w:t>издавалац ISSC</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државу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 или привремени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DE-030-05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RSO-a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признате организације за сигурносну заштиту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 или привремени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IMO0129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030-06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 xml:space="preserve">Датум важења </w:t>
            </w:r>
            <w:r w:rsidRPr="000C4CB7">
              <w:rPr>
                <w:rFonts w:ascii="Arial" w:eastAsia="Times New Roman" w:hAnsi="Arial" w:cs="Arial"/>
                <w:noProof w:val="0"/>
                <w:color w:val="000000"/>
                <w:lang w:val="en-US"/>
              </w:rPr>
              <w:lastRenderedPageBreak/>
              <w:t>ISSC-a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Датум важења наведен на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xml:space="preserve"> или </w:t>
            </w:r>
            <w:r w:rsidRPr="000C4CB7">
              <w:rPr>
                <w:rFonts w:ascii="Arial" w:eastAsia="Times New Roman" w:hAnsi="Arial" w:cs="Arial"/>
                <w:noProof w:val="0"/>
                <w:color w:val="000000"/>
                <w:lang w:val="ru-RU"/>
              </w:rPr>
              <w:lastRenderedPageBreak/>
              <w:t>привременом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w:t>
            </w:r>
            <w:r w:rsidRPr="000C4CB7">
              <w:rPr>
                <w:rFonts w:ascii="Arial" w:eastAsia="Times New Roman" w:hAnsi="Arial" w:cs="Arial"/>
                <w:noProof w:val="0"/>
                <w:color w:val="000000"/>
                <w:lang w:val="en-US"/>
              </w:rPr>
              <w:lastRenderedPageBreak/>
              <w:t>.35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IMO0</w:t>
            </w:r>
            <w:r w:rsidRPr="000C4CB7">
              <w:rPr>
                <w:rFonts w:ascii="Arial" w:eastAsia="Times New Roman" w:hAnsi="Arial" w:cs="Arial"/>
                <w:noProof w:val="0"/>
                <w:color w:val="000000"/>
                <w:lang w:val="en-US"/>
              </w:rPr>
              <w:lastRenderedPageBreak/>
              <w:t>071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DE-030-07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Означава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брод има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Међународно сведочанство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сигурносној заштити брода или привремено Међународно сведочанство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сигурносној заштити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w:t>
            </w:r>
            <w:r w:rsidRPr="000C4CB7">
              <w:rPr>
                <w:rFonts w:ascii="Arial" w:eastAsia="Times New Roman" w:hAnsi="Arial" w:cs="Arial"/>
                <w:noProof w:val="0"/>
                <w:color w:val="000000"/>
                <w:lang w:val="en-US"/>
              </w:rPr>
              <w:t>ISSC</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DE-030-08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ISSC-a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Идентификациони број Међународног сведочанства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сигурносној заштити како га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дефинисала организација која </w:t>
            </w:r>
            <w:r w:rsidRPr="000C4CB7">
              <w:rPr>
                <w:rFonts w:ascii="Arial" w:eastAsia="Times New Roman" w:hAnsi="Arial" w:cs="Arial"/>
                <w:noProof w:val="0"/>
                <w:color w:val="000000"/>
                <w:lang w:val="en-US"/>
              </w:rPr>
              <w:t>га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DG-031</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Официр сигурносне заштите компаније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DE-031-01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Презиме</w:t>
            </w:r>
            <w:r w:rsidRPr="000C4CB7">
              <w:rPr>
                <w:rFonts w:ascii="Arial" w:eastAsia="Times New Roman" w:hAnsi="Arial" w:cs="Arial"/>
                <w:noProof w:val="0"/>
                <w:color w:val="000000"/>
                <w:lang w:val="ru-RU"/>
              </w:rPr>
              <w:t> официра сигурносне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заштите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Презиме</w:t>
            </w:r>
            <w:r w:rsidRPr="000C4CB7">
              <w:rPr>
                <w:rFonts w:ascii="Arial" w:eastAsia="Times New Roman" w:hAnsi="Arial" w:cs="Arial"/>
                <w:noProof w:val="0"/>
                <w:color w:val="000000"/>
                <w:lang w:val="ru-RU"/>
              </w:rPr>
              <w:t> официра сигурносне заштите компаније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плану сигурносне заштите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IMO0036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BR-023</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DE-031-02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w:t>
            </w:r>
            <w:r w:rsidRPr="000C4CB7">
              <w:rPr>
                <w:rFonts w:ascii="Arial" w:eastAsia="Times New Roman" w:hAnsi="Arial" w:cs="Arial"/>
                <w:noProof w:val="0"/>
                <w:color w:val="000000"/>
                <w:lang w:val="ru-RU"/>
              </w:rPr>
              <w:t>анг или функциј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официра сигурносне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заштите компаније</w:t>
            </w:r>
            <w:r w:rsidRPr="000C4CB7">
              <w:rPr>
                <w:rFonts w:ascii="Arial" w:eastAsia="Times New Roman" w:hAnsi="Arial" w:cs="Arial"/>
                <w:noProof w:val="0"/>
                <w:color w:val="000000"/>
                <w:lang w:val="en-US"/>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ранга или функције официра сигурносне заштите компаније како je наведено у плану сигурносне заштите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Збирку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(IMO0043)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DE-031-03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Мобилни телефонски број официра сигурносне заштите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Мобилни телефонски број за контакт официра сигурносне заштите компаније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плану сигурносне заштите брода.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Навести међународни позивни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DE-031-04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официра сигурносне заштите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за контакт официра сигурносне заштите компаније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плану сигурносне заштите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IMO0033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DE-031-05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Фиксни телефонски број официра сигурносне заштите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Фиксни телефонски број за контакт официра сигурносне заштите компаније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плану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сигурносне заштите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IMO0034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DE-031-06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Адреса официра сигурносне заштите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Адреса официра сигурносне заштите компаније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плану сигурносне заштите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DE-031-07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официра сигурносне заштите компаније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Лично име официра сигурносне заштите компаније како је наведено у плану сигурносне заштите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IMO0583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DG-032</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Здравље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посећеног погођеног подручја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w:t>
            </w:r>
            <w:r w:rsidRPr="000C4CB7">
              <w:rPr>
                <w:rFonts w:ascii="Arial" w:eastAsia="Times New Roman" w:hAnsi="Arial" w:cs="Arial"/>
                <w:noProof w:val="0"/>
                <w:color w:val="000000"/>
                <w:lang w:val="ru-RU"/>
              </w:rPr>
              <w:t>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брод посетио заражено подручје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утврдила Светска здравствена организација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IMO0203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пристајања у погођеном подручју,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посетио заражено подручје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утврд</w:t>
            </w:r>
            <w:r w:rsidRPr="000C4CB7">
              <w:rPr>
                <w:rFonts w:ascii="Arial" w:eastAsia="Times New Roman" w:hAnsi="Arial" w:cs="Arial"/>
                <w:noProof w:val="0"/>
                <w:color w:val="000000"/>
                <w:lang w:val="en-US"/>
              </w:rPr>
              <w:t>ила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SZO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 луку пристајања у том зараженом подручју.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IMO0204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BR-034</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пристајања у погођеном подручју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посетио</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заражено подручје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утврди</w:t>
            </w:r>
            <w:r w:rsidRPr="000C4CB7">
              <w:rPr>
                <w:rFonts w:ascii="Arial" w:eastAsia="Times New Roman" w:hAnsi="Arial" w:cs="Arial"/>
                <w:noProof w:val="0"/>
                <w:color w:val="000000"/>
                <w:lang w:val="en-US"/>
              </w:rPr>
              <w:t>ла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SZO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 датум пристајања у том зараженом подручју.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IMO0205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BR-034</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преминуле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нека особа</w:t>
            </w:r>
            <w:r w:rsidRPr="000C4CB7">
              <w:rPr>
                <w:rFonts w:ascii="Arial" w:eastAsia="Times New Roman" w:hAnsi="Arial" w:cs="Arial"/>
                <w:noProof w:val="0"/>
                <w:color w:val="000000"/>
                <w:lang w:val="ru-RU"/>
              </w:rPr>
              <w:t xml:space="preserve"> преминула на броду из разлога који није несрећа у </w:t>
            </w:r>
            <w:r w:rsidRPr="000C4CB7">
              <w:rPr>
                <w:rFonts w:ascii="Arial" w:eastAsia="Times New Roman" w:hAnsi="Arial" w:cs="Arial"/>
                <w:noProof w:val="0"/>
                <w:color w:val="000000"/>
                <w:lang w:val="ru-RU"/>
              </w:rPr>
              <w:lastRenderedPageBreak/>
              <w:t>облику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IMO0206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BR-035</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DE-032-05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болести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постоји на броду или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током међународног путовања на броду постојао случај болести за коју постоји сумња да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заразна. Ако није присутан лекар, заповедник би треба</w:t>
            </w:r>
            <w:r w:rsidRPr="000C4CB7">
              <w:rPr>
                <w:rFonts w:ascii="Arial" w:eastAsia="Times New Roman" w:hAnsi="Arial" w:cs="Arial"/>
                <w:noProof w:val="0"/>
                <w:color w:val="000000"/>
                <w:lang w:val="en-US"/>
              </w:rPr>
              <w:t>л</w:t>
            </w:r>
            <w:r w:rsidRPr="000C4CB7">
              <w:rPr>
                <w:rFonts w:ascii="Arial" w:eastAsia="Times New Roman" w:hAnsi="Arial" w:cs="Arial"/>
                <w:noProof w:val="0"/>
                <w:color w:val="000000"/>
                <w:lang w:val="ru-RU"/>
              </w:rPr>
              <w:t>о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сматра следеће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симптоме основом за сумњу на заразну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болест: (</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температура која </w:t>
            </w:r>
            <w:r w:rsidRPr="000C4CB7">
              <w:rPr>
                <w:rFonts w:ascii="Arial" w:eastAsia="Times New Roman" w:hAnsi="Arial" w:cs="Arial"/>
                <w:noProof w:val="0"/>
                <w:color w:val="000000"/>
                <w:lang w:val="en-US"/>
              </w:rPr>
              <w:t>траје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више дa</w:t>
            </w:r>
            <w:r w:rsidRPr="000C4CB7">
              <w:rPr>
                <w:rFonts w:ascii="Arial" w:eastAsia="Times New Roman" w:hAnsi="Arial" w:cs="Arial"/>
                <w:noProof w:val="0"/>
                <w:color w:val="000000"/>
                <w:lang w:val="ru-RU"/>
              </w:rPr>
              <w:t>на или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пропраћена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малаксалошћу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смањеним нивоом свести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iii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отицањем жлезди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iv</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жутицом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v</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кашљем или отежаним дисањем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vi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необичним крварењем</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vii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парализом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b</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независно од температуре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акутни осип или ерупција на кожи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јако повраћање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осим морске</w:t>
            </w:r>
            <w:r w:rsidRPr="000C4CB7">
              <w:rPr>
                <w:rFonts w:ascii="Arial" w:eastAsia="Times New Roman" w:hAnsi="Arial" w:cs="Arial"/>
                <w:noProof w:val="0"/>
                <w:color w:val="000000"/>
                <w:lang w:val="ru-RU"/>
              </w:rPr>
              <w:t> болести); </w:t>
            </w:r>
            <w:r w:rsidRPr="000C4CB7">
              <w:rPr>
                <w:rFonts w:ascii="Arial" w:eastAsia="Times New Roman" w:hAnsi="Arial" w:cs="Arial"/>
                <w:noProof w:val="0"/>
                <w:color w:val="000000"/>
                <w:lang w:val="en-US"/>
              </w:rPr>
              <w:t>iii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јаки пролив</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iv</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поновљени грчеви</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BR-035</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већег број</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болесних особа него што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очекивано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w:t>
            </w:r>
            <w:r w:rsidRPr="000C4CB7">
              <w:rPr>
                <w:rFonts w:ascii="Arial" w:eastAsia="Times New Roman" w:hAnsi="Arial" w:cs="Arial"/>
                <w:noProof w:val="0"/>
                <w:color w:val="000000"/>
                <w:lang w:val="ru-RU"/>
              </w:rPr>
              <w:t> број особа које су биле болесне током путовања био већи него што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уобичајено/очекивано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IMO0208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тренутно болесних особа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се на броду </w:t>
            </w:r>
            <w:r w:rsidRPr="000C4CB7">
              <w:rPr>
                <w:rFonts w:ascii="Arial" w:eastAsia="Times New Roman" w:hAnsi="Arial" w:cs="Arial"/>
                <w:noProof w:val="0"/>
                <w:color w:val="000000"/>
                <w:lang w:val="ru-RU"/>
              </w:rPr>
              <w:t>налази тренутно болесна особа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IMO0209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BR-035</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саветовања с лекаром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сте се </w:t>
            </w:r>
            <w:r w:rsidRPr="000C4CB7">
              <w:rPr>
                <w:rFonts w:ascii="Arial" w:eastAsia="Times New Roman" w:hAnsi="Arial" w:cs="Arial"/>
                <w:noProof w:val="0"/>
                <w:color w:val="000000"/>
                <w:lang w:val="ru-RU"/>
              </w:rPr>
              <w:t>саветовали с лекаром у облику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IMO0210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BR-035</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услова </w:t>
            </w:r>
            <w:r w:rsidRPr="000C4CB7">
              <w:rPr>
                <w:rFonts w:ascii="Arial" w:eastAsia="Times New Roman" w:hAnsi="Arial" w:cs="Arial"/>
                <w:noProof w:val="0"/>
                <w:color w:val="000000"/>
                <w:lang w:val="en-US"/>
              </w:rPr>
              <w:t>за заразу </w:t>
            </w:r>
            <w:r w:rsidRPr="000C4CB7">
              <w:rPr>
                <w:rFonts w:ascii="Arial" w:eastAsia="Times New Roman" w:hAnsi="Arial" w:cs="Arial"/>
                <w:noProof w:val="0"/>
                <w:color w:val="000000"/>
                <w:lang w:val="ru-RU"/>
              </w:rPr>
              <w:t>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декларант свестан </w:t>
            </w:r>
            <w:r w:rsidRPr="000C4CB7">
              <w:rPr>
                <w:rFonts w:ascii="Arial" w:eastAsia="Times New Roman" w:hAnsi="Arial" w:cs="Arial"/>
                <w:noProof w:val="0"/>
                <w:color w:val="000000"/>
                <w:lang w:val="ru-RU"/>
              </w:rPr>
              <w:t>услова на броду који би могли</w:t>
            </w:r>
            <w:r w:rsidRPr="000C4CB7">
              <w:rPr>
                <w:rFonts w:ascii="Arial" w:eastAsia="Times New Roman" w:hAnsi="Arial" w:cs="Arial"/>
                <w:noProof w:val="0"/>
                <w:color w:val="000000"/>
                <w:lang w:val="en-US"/>
              </w:rPr>
              <w:t> да</w:t>
            </w:r>
            <w:r w:rsidRPr="000C4CB7">
              <w:rPr>
                <w:rFonts w:ascii="Arial" w:eastAsia="Times New Roman" w:hAnsi="Arial" w:cs="Arial"/>
                <w:noProof w:val="0"/>
                <w:color w:val="000000"/>
                <w:lang w:val="ru-RU"/>
              </w:rPr>
              <w:t> дове</w:t>
            </w:r>
            <w:r w:rsidRPr="000C4CB7">
              <w:rPr>
                <w:rFonts w:ascii="Arial" w:eastAsia="Times New Roman" w:hAnsi="Arial" w:cs="Arial"/>
                <w:noProof w:val="0"/>
                <w:color w:val="000000"/>
                <w:lang w:val="en-US"/>
              </w:rPr>
              <w:t>ду</w:t>
            </w:r>
            <w:r w:rsidRPr="000C4CB7">
              <w:rPr>
                <w:rFonts w:ascii="Arial" w:eastAsia="Times New Roman" w:hAnsi="Arial" w:cs="Arial"/>
                <w:noProof w:val="0"/>
                <w:color w:val="000000"/>
                <w:lang w:val="ru-RU"/>
              </w:rPr>
              <w:t> до заразе или ширења болести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IMO0211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BR-035</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примењене санитарне мере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w:t>
            </w:r>
            <w:r w:rsidRPr="000C4CB7">
              <w:rPr>
                <w:rFonts w:ascii="Arial" w:eastAsia="Times New Roman" w:hAnsi="Arial" w:cs="Arial"/>
                <w:noProof w:val="0"/>
                <w:color w:val="000000"/>
                <w:lang w:val="ru-RU"/>
              </w:rPr>
              <w:t> на броду приме</w:t>
            </w:r>
            <w:r w:rsidRPr="000C4CB7">
              <w:rPr>
                <w:rFonts w:ascii="Arial" w:eastAsia="Times New Roman" w:hAnsi="Arial" w:cs="Arial"/>
                <w:noProof w:val="0"/>
                <w:color w:val="000000"/>
                <w:lang w:val="en-US"/>
              </w:rPr>
              <w:t>њ</w:t>
            </w:r>
            <w:r w:rsidRPr="000C4CB7">
              <w:rPr>
                <w:rFonts w:ascii="Arial" w:eastAsia="Times New Roman" w:hAnsi="Arial" w:cs="Arial"/>
                <w:noProof w:val="0"/>
                <w:color w:val="000000"/>
                <w:lang w:val="ru-RU"/>
              </w:rPr>
              <w:t>ена икаква санитарна мера (нпр. </w:t>
            </w:r>
            <w:r w:rsidRPr="000C4CB7">
              <w:rPr>
                <w:rFonts w:ascii="Arial" w:eastAsia="Times New Roman" w:hAnsi="Arial" w:cs="Arial"/>
                <w:noProof w:val="0"/>
                <w:color w:val="000000"/>
                <w:lang w:val="en-US"/>
              </w:rPr>
              <w:t>карантин</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изолација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дезинфекција</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деконтаминација)</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болесне животиње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се на броду</w:t>
            </w:r>
            <w:r w:rsidRPr="000C4CB7">
              <w:rPr>
                <w:rFonts w:ascii="Arial" w:eastAsia="Times New Roman" w:hAnsi="Arial" w:cs="Arial"/>
                <w:noProof w:val="0"/>
                <w:color w:val="000000"/>
                <w:lang w:val="ru-RU"/>
              </w:rPr>
              <w:t> налази болесна животиња или </w:t>
            </w:r>
            <w:r w:rsidRPr="000C4CB7">
              <w:rPr>
                <w:rFonts w:ascii="Arial" w:eastAsia="Times New Roman" w:hAnsi="Arial" w:cs="Arial"/>
                <w:noProof w:val="0"/>
                <w:color w:val="000000"/>
                <w:lang w:val="en-US"/>
              </w:rPr>
              <w:t>кућни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љубимац</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IMO0218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болесних особа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болесних особа током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IMO0238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BR-036</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санитарне мере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примењене санитарне мере.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IMO0213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Место санитарне мере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Место примене санитарне мере.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IMO0214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BR-037</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санитарне мере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примене санитарне мере.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IMO0215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BR-037</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лекарa који потписује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бродског лекарa који потписује поморску здравствену изјаву, према потреби.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преминулих особа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особа које су преминуле на броду из разлога који није несрећа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BR-062</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DE-032-18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санитарних мера,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примењене санитарне мере.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IMO0596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DG-033</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Потврда o санитарној контроли</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DE-033-01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Ознака важећег изузећа од </w:t>
            </w:r>
            <w:r w:rsidRPr="000C4CB7">
              <w:rPr>
                <w:rFonts w:ascii="Arial" w:eastAsia="Times New Roman" w:hAnsi="Arial" w:cs="Arial"/>
                <w:noProof w:val="0"/>
                <w:color w:val="000000"/>
                <w:lang w:val="ru-RU"/>
              </w:rPr>
              <w:lastRenderedPageBreak/>
              <w:t>санитарне контроле или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санитарној контроли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Ознака </w:t>
            </w:r>
            <w:r w:rsidRPr="000C4CB7">
              <w:rPr>
                <w:rFonts w:ascii="Arial" w:eastAsia="Times New Roman" w:hAnsi="Arial" w:cs="Arial"/>
                <w:noProof w:val="0"/>
                <w:color w:val="000000"/>
                <w:lang w:val="en-US"/>
              </w:rPr>
              <w:t>да ли се на броду </w:t>
            </w:r>
            <w:r w:rsidRPr="000C4CB7">
              <w:rPr>
                <w:rFonts w:ascii="Arial" w:eastAsia="Times New Roman" w:hAnsi="Arial" w:cs="Arial"/>
                <w:noProof w:val="0"/>
                <w:color w:val="000000"/>
                <w:lang w:val="ru-RU"/>
              </w:rPr>
              <w:t xml:space="preserve">налази правилно изузеће од санитарне контроле или </w:t>
            </w:r>
            <w:r w:rsidRPr="000C4CB7">
              <w:rPr>
                <w:rFonts w:ascii="Arial" w:eastAsia="Times New Roman" w:hAnsi="Arial" w:cs="Arial"/>
                <w:noProof w:val="0"/>
                <w:color w:val="000000"/>
                <w:lang w:val="ru-RU"/>
              </w:rPr>
              <w:lastRenderedPageBreak/>
              <w:t>потврда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санитарној контроли.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IMO0067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DE-033-02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издавања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санитарној контроли,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м</w:t>
            </w:r>
            <w:r w:rsidRPr="000C4CB7">
              <w:rPr>
                <w:rFonts w:ascii="Arial" w:eastAsia="Times New Roman" w:hAnsi="Arial" w:cs="Arial"/>
                <w:noProof w:val="0"/>
                <w:color w:val="000000"/>
                <w:lang w:val="ru-RU"/>
              </w:rPr>
              <w:t>ест</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на којем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издато изузеће од санитарне контроле или потврда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санитарној контроли.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DE-033-03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издавања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санитарној контроли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издато изузеће од санитарне контроле или потврда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санитарној контроли.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IMO0201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DE-033-04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потребног поновног инспекцијског преглед</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w:t>
            </w:r>
            <w:r w:rsidRPr="000C4CB7">
              <w:rPr>
                <w:rFonts w:ascii="Arial" w:eastAsia="Times New Roman" w:hAnsi="Arial" w:cs="Arial"/>
                <w:noProof w:val="0"/>
                <w:color w:val="000000"/>
                <w:lang w:val="ru-RU"/>
              </w:rPr>
              <w:t>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потреб</w:t>
            </w:r>
            <w:r w:rsidRPr="000C4CB7">
              <w:rPr>
                <w:rFonts w:ascii="Arial" w:eastAsia="Times New Roman" w:hAnsi="Arial" w:cs="Arial"/>
                <w:noProof w:val="0"/>
                <w:color w:val="000000"/>
                <w:lang w:val="en-US"/>
              </w:rPr>
              <w:t>на </w:t>
            </w:r>
            <w:r w:rsidRPr="000C4CB7">
              <w:rPr>
                <w:rFonts w:ascii="Arial" w:eastAsia="Times New Roman" w:hAnsi="Arial" w:cs="Arial"/>
                <w:noProof w:val="0"/>
                <w:color w:val="000000"/>
                <w:lang w:val="ru-RU"/>
              </w:rPr>
              <w:t>поновн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инспекциј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DG-034</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Преглед особа на броду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DE-034-01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особа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Укупан број особа на броду који укључује посаду и путнике.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IMO0088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DE-034-02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особа на броду које су путници у складу с дефиницијом из </w:t>
            </w:r>
            <w:r w:rsidRPr="000C4CB7">
              <w:rPr>
                <w:rFonts w:ascii="Arial" w:eastAsia="Times New Roman" w:hAnsi="Arial" w:cs="Arial"/>
                <w:noProof w:val="0"/>
                <w:color w:val="000000"/>
                <w:lang w:val="en-US"/>
              </w:rPr>
              <w:t>SOLAS</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IMO0087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DE-034-03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чланова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Све</w:t>
            </w:r>
            <w:r w:rsidRPr="000C4CB7">
              <w:rPr>
                <w:rFonts w:ascii="Arial" w:eastAsia="Times New Roman" w:hAnsi="Arial" w:cs="Arial"/>
                <w:noProof w:val="0"/>
                <w:color w:val="000000"/>
                <w:lang w:val="ru-RU"/>
              </w:rPr>
              <w:t> особе које су стварно </w:t>
            </w:r>
            <w:r w:rsidRPr="000C4CB7">
              <w:rPr>
                <w:rFonts w:ascii="Arial" w:eastAsia="Times New Roman" w:hAnsi="Arial" w:cs="Arial"/>
                <w:noProof w:val="0"/>
                <w:color w:val="000000"/>
                <w:lang w:val="en-US"/>
              </w:rPr>
              <w:t>запослене</w:t>
            </w:r>
            <w:r w:rsidRPr="000C4CB7">
              <w:rPr>
                <w:rFonts w:ascii="Arial" w:eastAsia="Times New Roman" w:hAnsi="Arial" w:cs="Arial"/>
                <w:noProof w:val="0"/>
                <w:color w:val="000000"/>
                <w:lang w:val="ru-RU"/>
              </w:rPr>
              <w:t> на броду током пловидбе за </w:t>
            </w:r>
            <w:r w:rsidRPr="000C4CB7">
              <w:rPr>
                <w:rFonts w:ascii="Arial" w:eastAsia="Times New Roman" w:hAnsi="Arial" w:cs="Arial"/>
                <w:noProof w:val="0"/>
                <w:color w:val="000000"/>
                <w:lang w:val="en-US"/>
              </w:rPr>
              <w:t>обављање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пo</w:t>
            </w:r>
            <w:r w:rsidRPr="000C4CB7">
              <w:rPr>
                <w:rFonts w:ascii="Arial" w:eastAsia="Times New Roman" w:hAnsi="Arial" w:cs="Arial"/>
                <w:noProof w:val="0"/>
                <w:color w:val="000000"/>
                <w:lang w:val="ru-RU"/>
              </w:rPr>
              <w:t>слова или </w:t>
            </w:r>
            <w:r w:rsidRPr="000C4CB7">
              <w:rPr>
                <w:rFonts w:ascii="Arial" w:eastAsia="Times New Roman" w:hAnsi="Arial" w:cs="Arial"/>
                <w:noProof w:val="0"/>
                <w:color w:val="000000"/>
                <w:lang w:val="en-US"/>
              </w:rPr>
              <w:t>пружање услуга</w:t>
            </w:r>
            <w:r w:rsidRPr="000C4CB7">
              <w:rPr>
                <w:rFonts w:ascii="Arial" w:eastAsia="Times New Roman" w:hAnsi="Arial" w:cs="Arial"/>
                <w:noProof w:val="0"/>
                <w:color w:val="000000"/>
                <w:lang w:val="ru-RU"/>
              </w:rPr>
              <w:t> које су </w:t>
            </w:r>
            <w:r w:rsidRPr="000C4CB7">
              <w:rPr>
                <w:rFonts w:ascii="Arial" w:eastAsia="Times New Roman" w:hAnsi="Arial" w:cs="Arial"/>
                <w:noProof w:val="0"/>
                <w:color w:val="000000"/>
                <w:lang w:val="en-US"/>
              </w:rPr>
              <w:t>уврштене</w:t>
            </w:r>
            <w:r w:rsidRPr="000C4CB7">
              <w:rPr>
                <w:rFonts w:ascii="Arial" w:eastAsia="Times New Roman" w:hAnsi="Arial" w:cs="Arial"/>
                <w:noProof w:val="0"/>
                <w:color w:val="000000"/>
                <w:lang w:val="ru-RU"/>
              </w:rPr>
              <w:t> у списак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IMO0086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DE-034-04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пронађених слепих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w:t>
            </w:r>
            <w:r w:rsidRPr="000C4CB7">
              <w:rPr>
                <w:rFonts w:ascii="Arial" w:eastAsia="Times New Roman" w:hAnsi="Arial" w:cs="Arial"/>
                <w:noProof w:val="0"/>
                <w:color w:val="000000"/>
                <w:lang w:val="ru-RU"/>
              </w:rPr>
              <w:t>а</w:t>
            </w:r>
            <w:r w:rsidRPr="000C4CB7">
              <w:rPr>
                <w:rFonts w:ascii="Arial" w:eastAsia="Times New Roman" w:hAnsi="Arial" w:cs="Arial"/>
                <w:noProof w:val="0"/>
                <w:color w:val="000000"/>
                <w:lang w:val="en-US"/>
              </w:rPr>
              <w:t> 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су </w:t>
            </w:r>
            <w:r w:rsidRPr="000C4CB7">
              <w:rPr>
                <w:rFonts w:ascii="Arial" w:eastAsia="Times New Roman" w:hAnsi="Arial" w:cs="Arial"/>
                <w:noProof w:val="0"/>
                <w:color w:val="000000"/>
                <w:lang w:val="ru-RU"/>
              </w:rPr>
              <w:t>на броду пронађени слепи путници у облику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IMO0216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DE-034-05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возача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возача на ro-ro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путника који нису на кружном путовању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путника, осим путника на кружним путовањима(поморски путници који путују морем на броду за кружна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DE-034-07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путника на кружном путовању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поморских путника који путују морем бродом за кружна пуовања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DE-034-08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путника на излету у оквиру кружног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путника на кружним путовањима у краткој посети туристичкој атракцији повезаној с луком уз задржавање кабине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DG-035</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Особа на броду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особе,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особе на броду, као што су заповедник, члан посаде или путник.</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(3035)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BR-043</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Презиме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Презиме</w:t>
            </w:r>
            <w:r w:rsidRPr="000C4CB7">
              <w:rPr>
                <w:rFonts w:ascii="Arial" w:eastAsia="Times New Roman" w:hAnsi="Arial" w:cs="Arial"/>
                <w:noProof w:val="0"/>
                <w:color w:val="000000"/>
                <w:lang w:val="en-US"/>
              </w:rPr>
              <w:t> предметне</w:t>
            </w:r>
            <w:r w:rsidRPr="000C4CB7">
              <w:rPr>
                <w:rFonts w:ascii="Arial" w:eastAsia="Times New Roman" w:hAnsi="Arial" w:cs="Arial"/>
                <w:noProof w:val="0"/>
                <w:color w:val="000000"/>
                <w:lang w:val="ru-RU"/>
              </w:rPr>
              <w:t> особе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w:t>
            </w:r>
            <w:r w:rsidRPr="000C4CB7">
              <w:rPr>
                <w:rFonts w:ascii="Arial" w:eastAsia="Times New Roman" w:hAnsi="Arial" w:cs="Arial"/>
                <w:noProof w:val="0"/>
                <w:color w:val="000000"/>
                <w:lang w:val="en-US"/>
              </w:rPr>
              <w:t>пасошу</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важећој идентификационој</w:t>
            </w:r>
            <w:r w:rsidRPr="000C4CB7">
              <w:rPr>
                <w:rFonts w:ascii="Arial" w:eastAsia="Times New Roman" w:hAnsi="Arial" w:cs="Arial"/>
                <w:noProof w:val="0"/>
                <w:color w:val="000000"/>
                <w:lang w:val="ru-RU"/>
              </w:rPr>
              <w:t> исправи.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IMO0098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Лично име предметне</w:t>
            </w:r>
            <w:r w:rsidRPr="000C4CB7">
              <w:rPr>
                <w:rFonts w:ascii="Arial" w:eastAsia="Times New Roman" w:hAnsi="Arial" w:cs="Arial"/>
                <w:noProof w:val="0"/>
                <w:color w:val="000000"/>
                <w:lang w:val="ru-RU"/>
              </w:rPr>
              <w:t> особе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w:t>
            </w:r>
            <w:r w:rsidRPr="000C4CB7">
              <w:rPr>
                <w:rFonts w:ascii="Arial" w:eastAsia="Times New Roman" w:hAnsi="Arial" w:cs="Arial"/>
                <w:noProof w:val="0"/>
                <w:color w:val="000000"/>
                <w:lang w:val="en-US"/>
              </w:rPr>
              <w:t>пасошу</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важећој идентификационој</w:t>
            </w:r>
            <w:r w:rsidRPr="000C4CB7">
              <w:rPr>
                <w:rFonts w:ascii="Arial" w:eastAsia="Times New Roman" w:hAnsi="Arial" w:cs="Arial"/>
                <w:noProof w:val="0"/>
                <w:color w:val="000000"/>
                <w:lang w:val="ru-RU"/>
              </w:rPr>
              <w:t> исправи.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Држављанство особе,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Наводна</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чињенична</w:t>
            </w:r>
            <w:r w:rsidRPr="000C4CB7">
              <w:rPr>
                <w:rFonts w:ascii="Arial" w:eastAsia="Times New Roman" w:hAnsi="Arial" w:cs="Arial"/>
                <w:noProof w:val="0"/>
                <w:color w:val="000000"/>
                <w:lang w:val="ru-RU"/>
              </w:rPr>
              <w:t> држава држављанства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идентификационој исправи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IMO0105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xml:space="preserve">Ознаке ISO 3166-1 alpha-3 укључујући кориснички дефинисане ознаке </w:t>
            </w:r>
            <w:r w:rsidRPr="000C4CB7">
              <w:rPr>
                <w:rFonts w:ascii="Arial" w:eastAsia="Times New Roman" w:hAnsi="Arial" w:cs="Arial"/>
                <w:noProof w:val="0"/>
                <w:color w:val="000000"/>
                <w:lang w:val="en-US"/>
              </w:rPr>
              <w:lastRenderedPageBreak/>
              <w:t>из ISO/IEC 7501-1 (за посебне електронски читљиве пасоше) намењене за особе које немају дефинисано држављанство,</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Као</w:t>
            </w:r>
            <w:r w:rsidRPr="000C4CB7">
              <w:rPr>
                <w:rFonts w:ascii="Arial" w:eastAsia="Times New Roman" w:hAnsi="Arial" w:cs="Arial"/>
                <w:noProof w:val="0"/>
                <w:color w:val="000000"/>
                <w:lang w:val="ru-RU"/>
              </w:rPr>
              <w:t> што су</w:t>
            </w:r>
            <w:r w:rsidRPr="000C4CB7">
              <w:rPr>
                <w:rFonts w:ascii="Arial" w:eastAsia="Times New Roman" w:hAnsi="Arial" w:cs="Arial"/>
                <w:noProof w:val="0"/>
                <w:color w:val="000000"/>
                <w:lang w:val="en-US"/>
              </w:rPr>
              <w:t> XXA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XXB</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XXC</w:t>
            </w:r>
            <w:r w:rsidRPr="000C4CB7">
              <w:rPr>
                <w:rFonts w:ascii="Arial" w:eastAsia="Times New Roman" w:hAnsi="Arial" w:cs="Arial"/>
                <w:noProof w:val="0"/>
                <w:color w:val="000000"/>
                <w:lang w:val="ru-RU"/>
              </w:rPr>
              <w:t> и </w:t>
            </w:r>
            <w:r w:rsidRPr="000C4CB7">
              <w:rPr>
                <w:rFonts w:ascii="Arial" w:eastAsia="Times New Roman" w:hAnsi="Arial" w:cs="Arial"/>
                <w:noProof w:val="0"/>
                <w:color w:val="000000"/>
                <w:lang w:val="en-US"/>
              </w:rPr>
              <w:t>XXX</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DE-035-05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рођења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рођења предметне особе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идентификационој исправи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IMO0097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рођења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места рођења предметне особе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идентификационој или путној исправи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IMO0106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BR-020</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рођења особе,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државу рођења предметне особе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идентификационој исправи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IMO0096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Ознаке </w:t>
            </w:r>
            <w:r w:rsidRPr="000C4CB7">
              <w:rPr>
                <w:rFonts w:ascii="Arial" w:eastAsia="Times New Roman" w:hAnsi="Arial" w:cs="Arial"/>
                <w:noProof w:val="0"/>
                <w:color w:val="000000"/>
                <w:lang w:val="en-US"/>
              </w:rPr>
              <w:t>ISO</w:t>
            </w:r>
            <w:r w:rsidRPr="000C4CB7">
              <w:rPr>
                <w:rFonts w:ascii="Arial" w:eastAsia="Times New Roman" w:hAnsi="Arial" w:cs="Arial"/>
                <w:noProof w:val="0"/>
                <w:color w:val="000000"/>
                <w:lang w:val="ru-RU"/>
              </w:rPr>
              <w:t> 3166-1 </w:t>
            </w:r>
            <w:r w:rsidRPr="000C4CB7">
              <w:rPr>
                <w:rFonts w:ascii="Arial" w:eastAsia="Times New Roman" w:hAnsi="Arial" w:cs="Arial"/>
                <w:noProof w:val="0"/>
                <w:color w:val="000000"/>
                <w:lang w:val="en-US"/>
              </w:rPr>
              <w:t>alpha</w:t>
            </w:r>
            <w:r w:rsidRPr="000C4CB7">
              <w:rPr>
                <w:rFonts w:ascii="Arial" w:eastAsia="Times New Roman" w:hAnsi="Arial" w:cs="Arial"/>
                <w:noProof w:val="0"/>
                <w:color w:val="000000"/>
                <w:lang w:val="ru-RU"/>
              </w:rPr>
              <w:t>-3 и ознаке </w:t>
            </w:r>
            <w:r w:rsidRPr="000C4CB7">
              <w:rPr>
                <w:rFonts w:ascii="Arial" w:eastAsia="Times New Roman" w:hAnsi="Arial" w:cs="Arial"/>
                <w:noProof w:val="0"/>
                <w:color w:val="000000"/>
                <w:lang w:val="en-US"/>
              </w:rPr>
              <w:t>ISO</w:t>
            </w:r>
            <w:r w:rsidRPr="000C4CB7">
              <w:rPr>
                <w:rFonts w:ascii="Arial" w:eastAsia="Times New Roman" w:hAnsi="Arial" w:cs="Arial"/>
                <w:noProof w:val="0"/>
                <w:color w:val="000000"/>
                <w:lang w:val="ru-RU"/>
              </w:rPr>
              <w:t> 3166-3 </w:t>
            </w:r>
            <w:r w:rsidRPr="000C4CB7">
              <w:rPr>
                <w:rFonts w:ascii="Arial" w:eastAsia="Times New Roman" w:hAnsi="Arial" w:cs="Arial"/>
                <w:noProof w:val="0"/>
                <w:color w:val="000000"/>
                <w:lang w:val="en-US"/>
              </w:rPr>
              <w:t>alpha</w:t>
            </w:r>
            <w:r w:rsidRPr="000C4CB7">
              <w:rPr>
                <w:rFonts w:ascii="Arial" w:eastAsia="Times New Roman" w:hAnsi="Arial" w:cs="Arial"/>
                <w:noProof w:val="0"/>
                <w:color w:val="000000"/>
                <w:lang w:val="ru-RU"/>
              </w:rPr>
              <w:t>-4 за </w:t>
            </w:r>
            <w:r w:rsidRPr="000C4CB7">
              <w:rPr>
                <w:rFonts w:ascii="Arial" w:eastAsia="Times New Roman" w:hAnsi="Arial" w:cs="Arial"/>
                <w:noProof w:val="0"/>
                <w:color w:val="000000"/>
                <w:lang w:val="en-US"/>
              </w:rPr>
              <w:t>називе </w:t>
            </w:r>
            <w:r w:rsidRPr="000C4CB7">
              <w:rPr>
                <w:rFonts w:ascii="Arial" w:eastAsia="Times New Roman" w:hAnsi="Arial" w:cs="Arial"/>
                <w:noProof w:val="0"/>
                <w:color w:val="000000"/>
                <w:lang w:val="ru-RU"/>
              </w:rPr>
              <w:t>држава која се више не употребљавају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BR-020</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Пол</w:t>
            </w:r>
            <w:r w:rsidRPr="000C4CB7">
              <w:rPr>
                <w:rFonts w:ascii="Arial" w:eastAsia="Times New Roman" w:hAnsi="Arial" w:cs="Arial"/>
                <w:noProof w:val="0"/>
                <w:color w:val="000000"/>
                <w:lang w:val="ru-RU"/>
              </w:rPr>
              <w:t> особе,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w:t>
            </w:r>
            <w:r w:rsidRPr="000C4CB7">
              <w:rPr>
                <w:rFonts w:ascii="Arial" w:eastAsia="Times New Roman" w:hAnsi="Arial" w:cs="Arial"/>
                <w:noProof w:val="0"/>
                <w:color w:val="000000"/>
                <w:lang w:val="en-US"/>
              </w:rPr>
              <w:t>пол</w:t>
            </w:r>
            <w:r w:rsidRPr="000C4CB7">
              <w:rPr>
                <w:rFonts w:ascii="Arial" w:eastAsia="Times New Roman" w:hAnsi="Arial" w:cs="Arial"/>
                <w:noProof w:val="0"/>
                <w:color w:val="000000"/>
                <w:lang w:val="ru-RU"/>
              </w:rPr>
              <w:t>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IMO0099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(3499)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укрцаја особе,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луку у којој се предметна особа укрцала на 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IMO0091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BR-024</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укрцавања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се особа укрцала на брод на позив или без њега.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IMO0219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BR-050</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искрцаја особе,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луку у којој се предметна особа намерава искрцати с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IMO0093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BR-024</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искрцаја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се особа искрцала с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особе у транзиту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предметна особа у транзиту према страној држави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IMO0089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Ранг</w:t>
            </w:r>
            <w:r w:rsidRPr="000C4CB7">
              <w:rPr>
                <w:rFonts w:ascii="Arial" w:eastAsia="Times New Roman" w:hAnsi="Arial" w:cs="Arial"/>
                <w:noProof w:val="0"/>
                <w:color w:val="000000"/>
                <w:lang w:val="ru-RU"/>
              </w:rPr>
              <w:t> или функција члана посаде,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ранг или функцију предметног члана посаде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IMO0043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идентификационе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или путне исправе,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представљене идентификационе или путне исправе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IMO0104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(1001)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BR-010</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идентификационе или путне исправе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w:t>
            </w:r>
            <w:r w:rsidRPr="000C4CB7">
              <w:rPr>
                <w:rFonts w:ascii="Arial" w:eastAsia="Times New Roman" w:hAnsi="Arial" w:cs="Arial"/>
                <w:noProof w:val="0"/>
                <w:color w:val="000000"/>
                <w:lang w:val="ru-RU"/>
              </w:rPr>
              <w:t>идентификационе или путне исправе предметне особе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доделила држава која ју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IMO0103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xml:space="preserve">здавалац идентификационе или путне исправе особе, у облику </w:t>
            </w:r>
            <w:r w:rsidRPr="000C4CB7">
              <w:rPr>
                <w:rFonts w:ascii="Arial" w:eastAsia="Times New Roman" w:hAnsi="Arial" w:cs="Arial"/>
                <w:noProof w:val="0"/>
                <w:color w:val="000000"/>
                <w:lang w:val="ru-RU"/>
              </w:rPr>
              <w:lastRenderedPageBreak/>
              <w:t>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Ознака која представља државу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предочену идентификациону или путну исправу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DE-035-19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издаваоца идентификационе или путне исправе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субјекта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издао идентификациону или путну исправу</w:t>
            </w:r>
            <w:r w:rsidRPr="000C4CB7">
              <w:rPr>
                <w:rFonts w:ascii="Arial" w:eastAsia="Times New Roman" w:hAnsi="Arial" w:cs="Arial"/>
                <w:noProof w:val="0"/>
                <w:color w:val="000000"/>
                <w:lang w:val="en-US"/>
              </w:rPr>
              <w:t> предметне особе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Текст места издавања идентификационе или путне исправе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места на којем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издата идентификациона или путна исправа</w:t>
            </w:r>
            <w:r w:rsidRPr="000C4CB7">
              <w:rPr>
                <w:rFonts w:ascii="Arial" w:eastAsia="Times New Roman" w:hAnsi="Arial" w:cs="Arial"/>
                <w:noProof w:val="0"/>
                <w:color w:val="000000"/>
                <w:lang w:val="en-US"/>
              </w:rPr>
              <w:t> предметне особе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издавања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дентификационе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или путне исправе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издавања наведен у идентификационој исправи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важења идентификационе или путне исправе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важења наведен у идентификационој исправи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IMO0101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Посед</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идентификационе или путне исправе особе,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особу или тело које поседује идентификациону или путну исправу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Посед идентификационе исправе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посебне бриге или помоћи за особу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посебне бриге или помоћи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потребна предметној особи у хитном случају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особа добровољно искаже.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кретања особе,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w:t>
            </w:r>
            <w:r w:rsidRPr="000C4CB7">
              <w:rPr>
                <w:rFonts w:ascii="Arial" w:eastAsia="Times New Roman" w:hAnsi="Arial" w:cs="Arial"/>
                <w:noProof w:val="0"/>
                <w:color w:val="000000"/>
                <w:lang w:val="en-US"/>
              </w:rPr>
              <w:t>представља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ће </w:t>
            </w:r>
            <w:r w:rsidRPr="000C4CB7">
              <w:rPr>
                <w:rFonts w:ascii="Arial" w:eastAsia="Times New Roman" w:hAnsi="Arial" w:cs="Arial"/>
                <w:noProof w:val="0"/>
                <w:color w:val="000000"/>
                <w:lang w:val="ru-RU"/>
              </w:rPr>
              <w:t>се особа укрцати</w:t>
            </w:r>
            <w:r w:rsidRPr="000C4CB7">
              <w:rPr>
                <w:rFonts w:ascii="Arial" w:eastAsia="Times New Roman" w:hAnsi="Arial" w:cs="Arial"/>
                <w:noProof w:val="0"/>
                <w:color w:val="000000"/>
                <w:lang w:val="en-US"/>
              </w:rPr>
              <w:t> или се већ укрцала</w:t>
            </w:r>
            <w:r w:rsidRPr="000C4CB7">
              <w:rPr>
                <w:rFonts w:ascii="Arial" w:eastAsia="Times New Roman" w:hAnsi="Arial" w:cs="Arial"/>
                <w:noProof w:val="0"/>
                <w:color w:val="000000"/>
                <w:lang w:val="ru-RU"/>
              </w:rPr>
              <w:t>, искрцати или</w:t>
            </w:r>
            <w:r w:rsidRPr="000C4CB7">
              <w:rPr>
                <w:rFonts w:ascii="Arial" w:eastAsia="Times New Roman" w:hAnsi="Arial" w:cs="Arial"/>
                <w:noProof w:val="0"/>
                <w:color w:val="000000"/>
                <w:lang w:val="en-US"/>
              </w:rPr>
              <w:t> се искрцала, или ће</w:t>
            </w:r>
            <w:r w:rsidRPr="000C4CB7">
              <w:rPr>
                <w:rFonts w:ascii="Arial" w:eastAsia="Times New Roman" w:hAnsi="Arial" w:cs="Arial"/>
                <w:noProof w:val="0"/>
                <w:color w:val="000000"/>
                <w:lang w:val="ru-RU"/>
              </w:rPr>
              <w:t> остати </w:t>
            </w:r>
            <w:r w:rsidRPr="000C4CB7">
              <w:rPr>
                <w:rFonts w:ascii="Arial" w:eastAsia="Times New Roman" w:hAnsi="Arial" w:cs="Arial"/>
                <w:noProof w:val="0"/>
                <w:color w:val="000000"/>
                <w:lang w:val="en-US"/>
              </w:rPr>
              <w:t>или је остала у транзиту у луци пристајања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кретања особе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DE-035-27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Напомена o особи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Напомене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особи </w:t>
            </w:r>
            <w:r w:rsidRPr="000C4CB7">
              <w:rPr>
                <w:rFonts w:ascii="Arial" w:eastAsia="Times New Roman" w:hAnsi="Arial" w:cs="Arial"/>
                <w:noProof w:val="0"/>
                <w:color w:val="000000"/>
                <w:lang w:val="en-US"/>
              </w:rPr>
              <w:t>надлежним органима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Изјава o непрописном искрцају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Изјава заповедника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непрописном искрцају члана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w:t>
            </w:r>
            <w:r w:rsidRPr="000C4CB7">
              <w:rPr>
                <w:rFonts w:ascii="Arial" w:eastAsia="Times New Roman" w:hAnsi="Arial" w:cs="Arial"/>
                <w:noProof w:val="0"/>
                <w:color w:val="000000"/>
                <w:lang w:val="en-US"/>
              </w:rPr>
              <w:br/>
              <w:t>1024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DE-035-29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за контакт с особом у хитном случају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за контакт с предметном особом у хитном случају ако га особа добровољно искаже.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DE-035-30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помоћу којег је могуће контактирати предметну особу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IMO0523,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DE-035-31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E-адреса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E-адреса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DE-035-32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Улица кућне адресе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улице у кућној адреси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DE-035-33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одатни </w:t>
            </w:r>
            <w:r w:rsidRPr="000C4CB7">
              <w:rPr>
                <w:rFonts w:ascii="Arial" w:eastAsia="Times New Roman" w:hAnsi="Arial" w:cs="Arial"/>
                <w:noProof w:val="0"/>
                <w:color w:val="000000"/>
                <w:lang w:val="en-US"/>
              </w:rPr>
              <w:t>ред</w:t>
            </w:r>
            <w:r w:rsidRPr="000C4CB7">
              <w:rPr>
                <w:rFonts w:ascii="Arial" w:eastAsia="Times New Roman" w:hAnsi="Arial" w:cs="Arial"/>
                <w:noProof w:val="0"/>
                <w:color w:val="000000"/>
                <w:lang w:val="ru-RU"/>
              </w:rPr>
              <w:t> за улицу</w:t>
            </w:r>
            <w:r w:rsidRPr="000C4CB7">
              <w:rPr>
                <w:rFonts w:ascii="Arial" w:eastAsia="Times New Roman" w:hAnsi="Arial" w:cs="Arial"/>
                <w:noProof w:val="0"/>
                <w:color w:val="000000"/>
                <w:lang w:val="en-US"/>
              </w:rPr>
              <w:t> а</w:t>
            </w:r>
            <w:r w:rsidRPr="000C4CB7">
              <w:rPr>
                <w:rFonts w:ascii="Arial" w:eastAsia="Times New Roman" w:hAnsi="Arial" w:cs="Arial"/>
                <w:noProof w:val="0"/>
                <w:color w:val="000000"/>
                <w:lang w:val="ru-RU"/>
              </w:rPr>
              <w:t>дрес</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Наставак назива улице адресе предметне особе ако назив улице не стане у поље, улица кућне аресе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DE-035-34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Кућни број адресе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Кућни</w:t>
            </w:r>
            <w:r w:rsidRPr="000C4CB7">
              <w:rPr>
                <w:rFonts w:ascii="Arial" w:eastAsia="Times New Roman" w:hAnsi="Arial" w:cs="Arial"/>
                <w:noProof w:val="0"/>
                <w:color w:val="000000"/>
                <w:lang w:val="ru-RU"/>
              </w:rPr>
              <w:t> број адресе </w:t>
            </w:r>
            <w:r w:rsidRPr="000C4CB7">
              <w:rPr>
                <w:rFonts w:ascii="Arial" w:eastAsia="Times New Roman" w:hAnsi="Arial" w:cs="Arial"/>
                <w:noProof w:val="0"/>
                <w:color w:val="000000"/>
                <w:lang w:val="en-US"/>
              </w:rPr>
              <w:t>предметне особе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Адреса поштанског сандучића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поштанског сандучића адресе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IMO0576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DE-035-36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оштански број</w:t>
            </w:r>
            <w:r w:rsidRPr="000C4CB7">
              <w:rPr>
                <w:rFonts w:ascii="Arial" w:eastAsia="Times New Roman" w:hAnsi="Arial" w:cs="Arial"/>
                <w:noProof w:val="0"/>
                <w:color w:val="000000"/>
                <w:lang w:val="en-US"/>
              </w:rPr>
              <w:t> кућне адресе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кућне адресе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DE-035-37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Адреса путника, место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адресе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DE-035-38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азив </w:t>
            </w:r>
            <w:r w:rsidRPr="000C4CB7">
              <w:rPr>
                <w:rFonts w:ascii="Arial" w:eastAsia="Times New Roman" w:hAnsi="Arial" w:cs="Arial"/>
                <w:noProof w:val="0"/>
                <w:color w:val="000000"/>
                <w:lang w:val="en-US"/>
              </w:rPr>
              <w:t>додатног поља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земље а</w:t>
            </w:r>
            <w:r w:rsidRPr="000C4CB7">
              <w:rPr>
                <w:rFonts w:ascii="Arial" w:eastAsia="Times New Roman" w:hAnsi="Arial" w:cs="Arial"/>
                <w:noProof w:val="0"/>
                <w:color w:val="000000"/>
                <w:lang w:val="ru-RU"/>
              </w:rPr>
              <w:t>дрес</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Додатно поље државе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DE-035-39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w:t>
            </w:r>
            <w:r w:rsidRPr="000C4CB7">
              <w:rPr>
                <w:rFonts w:ascii="Arial" w:eastAsia="Times New Roman" w:hAnsi="Arial" w:cs="Arial"/>
                <w:noProof w:val="0"/>
                <w:color w:val="000000"/>
                <w:lang w:val="en-US"/>
              </w:rPr>
              <w:t>кућне </w:t>
            </w:r>
            <w:r w:rsidRPr="000C4CB7">
              <w:rPr>
                <w:rFonts w:ascii="Arial" w:eastAsia="Times New Roman" w:hAnsi="Arial" w:cs="Arial"/>
                <w:noProof w:val="0"/>
                <w:color w:val="000000"/>
                <w:lang w:val="ru-RU"/>
              </w:rPr>
              <w:t>адресе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w:t>
            </w:r>
            <w:r w:rsidRPr="000C4CB7">
              <w:rPr>
                <w:rFonts w:ascii="Arial" w:eastAsia="Times New Roman" w:hAnsi="Arial" w:cs="Arial"/>
                <w:noProof w:val="0"/>
                <w:color w:val="000000"/>
                <w:lang w:val="en-US"/>
              </w:rPr>
              <w:t>кућне </w:t>
            </w:r>
            <w:r w:rsidRPr="000C4CB7">
              <w:rPr>
                <w:rFonts w:ascii="Arial" w:eastAsia="Times New Roman" w:hAnsi="Arial" w:cs="Arial"/>
                <w:noProof w:val="0"/>
                <w:color w:val="000000"/>
                <w:lang w:val="ru-RU"/>
              </w:rPr>
              <w:t>адресе </w:t>
            </w:r>
            <w:r w:rsidRPr="000C4CB7">
              <w:rPr>
                <w:rFonts w:ascii="Arial" w:eastAsia="Times New Roman" w:hAnsi="Arial" w:cs="Arial"/>
                <w:noProof w:val="0"/>
                <w:color w:val="000000"/>
                <w:lang w:val="en-US"/>
              </w:rPr>
              <w:t>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DE-035-40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Технички идентификатор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Технички</w:t>
            </w:r>
            <w:r w:rsidRPr="000C4CB7">
              <w:rPr>
                <w:rFonts w:ascii="Arial" w:eastAsia="Times New Roman" w:hAnsi="Arial" w:cs="Arial"/>
                <w:noProof w:val="0"/>
                <w:color w:val="000000"/>
                <w:lang w:val="ru-RU"/>
              </w:rPr>
              <w:t> идентификатор за јединствену идентификацију </w:t>
            </w:r>
            <w:r w:rsidRPr="000C4CB7">
              <w:rPr>
                <w:rFonts w:ascii="Arial" w:eastAsia="Times New Roman" w:hAnsi="Arial" w:cs="Arial"/>
                <w:noProof w:val="0"/>
                <w:color w:val="000000"/>
                <w:lang w:val="en-US"/>
              </w:rPr>
              <w:t>предметне особе</w:t>
            </w:r>
            <w:r w:rsidRPr="000C4CB7">
              <w:rPr>
                <w:rFonts w:ascii="Arial" w:eastAsia="Times New Roman" w:hAnsi="Arial" w:cs="Arial"/>
                <w:noProof w:val="0"/>
                <w:color w:val="000000"/>
                <w:lang w:val="ru-RU"/>
              </w:rPr>
              <w:t> који се не мења при </w:t>
            </w:r>
            <w:r w:rsidRPr="000C4CB7">
              <w:rPr>
                <w:rFonts w:ascii="Arial" w:eastAsia="Times New Roman" w:hAnsi="Arial" w:cs="Arial"/>
                <w:noProof w:val="0"/>
                <w:color w:val="000000"/>
                <w:lang w:val="en-US"/>
              </w:rPr>
              <w:t>про</w:t>
            </w:r>
            <w:r w:rsidRPr="000C4CB7">
              <w:rPr>
                <w:rFonts w:ascii="Arial" w:eastAsia="Times New Roman" w:hAnsi="Arial" w:cs="Arial"/>
                <w:noProof w:val="0"/>
                <w:color w:val="000000"/>
                <w:lang w:val="ru-RU"/>
              </w:rPr>
              <w:t>мени резервације.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DE-035-41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излета у оквиру кружног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 референтни путник путник на крстарењу у краткој посети туристичкој атракцији повезаној с луком док задржава кабину на броду за кружна путовања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DG-036</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Личне ствари члана посаде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DE-036-01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личних ствари члана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врста личних ствари предметног члана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IMO0040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DE-036-02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личних ствари члана посаде,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врсту личних ствари предметног члана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IMO0037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Дефинисаће се у Збирци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DE-036-03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Количина личних ствари члана посаде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или количина врсте личних ствари предметног члана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IMO0039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BR-005,</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DG-037</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Подаци o здрављу особе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DE-037-01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Болест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Природа болести.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IMO0220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DE-037-02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појаве симптома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су се </w:t>
            </w:r>
            <w:r w:rsidRPr="000C4CB7">
              <w:rPr>
                <w:rFonts w:ascii="Arial" w:eastAsia="Times New Roman" w:hAnsi="Arial" w:cs="Arial"/>
                <w:noProof w:val="0"/>
                <w:color w:val="000000"/>
                <w:lang w:val="en-US"/>
              </w:rPr>
              <w:t>појавили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симптоми</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IMO0221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DE-037-03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пријављеног здравственог стања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 здравствени статус предметне особе пријављен лучком лекару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DE-037-04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Здравствено стање,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w:t>
            </w:r>
            <w:r w:rsidRPr="000C4CB7">
              <w:rPr>
                <w:rFonts w:ascii="Arial" w:eastAsia="Times New Roman" w:hAnsi="Arial" w:cs="Arial"/>
                <w:noProof w:val="0"/>
                <w:color w:val="000000"/>
                <w:lang w:val="ru-RU"/>
              </w:rPr>
              <w:t> ли се особа </w:t>
            </w:r>
            <w:r w:rsidRPr="000C4CB7">
              <w:rPr>
                <w:rFonts w:ascii="Arial" w:eastAsia="Times New Roman" w:hAnsi="Arial" w:cs="Arial"/>
                <w:noProof w:val="0"/>
                <w:color w:val="000000"/>
                <w:lang w:val="en-US"/>
              </w:rPr>
              <w:t>опоравила, да ли је и даље болесна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ли</w:t>
            </w:r>
            <w:r w:rsidRPr="000C4CB7">
              <w:rPr>
                <w:rFonts w:ascii="Arial" w:eastAsia="Times New Roman" w:hAnsi="Arial" w:cs="Arial"/>
                <w:noProof w:val="0"/>
                <w:color w:val="000000"/>
                <w:lang w:val="en-US"/>
              </w:rPr>
              <w:t> је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преминула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IMO0223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BR-051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DE-037-05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Решење</w:t>
            </w:r>
            <w:r w:rsidRPr="000C4CB7">
              <w:rPr>
                <w:rFonts w:ascii="Arial" w:eastAsia="Times New Roman" w:hAnsi="Arial" w:cs="Arial"/>
                <w:noProof w:val="0"/>
                <w:color w:val="000000"/>
                <w:lang w:val="ru-RU"/>
              </w:rPr>
              <w:t> случаја,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особа и даље на броду,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евакуисана</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сахрањена</w:t>
            </w:r>
            <w:r w:rsidRPr="000C4CB7">
              <w:rPr>
                <w:rFonts w:ascii="Arial" w:eastAsia="Times New Roman" w:hAnsi="Arial" w:cs="Arial"/>
                <w:noProof w:val="0"/>
                <w:color w:val="000000"/>
                <w:lang w:val="ru-RU"/>
              </w:rPr>
              <w:t> на </w:t>
            </w:r>
            <w:r w:rsidRPr="000C4CB7">
              <w:rPr>
                <w:rFonts w:ascii="Arial" w:eastAsia="Times New Roman" w:hAnsi="Arial" w:cs="Arial"/>
                <w:noProof w:val="0"/>
                <w:color w:val="000000"/>
                <w:lang w:val="en-US"/>
              </w:rPr>
              <w:t>мору</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BR-052</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037-06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Локација </w:t>
            </w:r>
            <w:r w:rsidRPr="000C4CB7">
              <w:rPr>
                <w:rFonts w:ascii="Arial" w:eastAsia="Times New Roman" w:hAnsi="Arial" w:cs="Arial"/>
                <w:noProof w:val="0"/>
                <w:color w:val="000000"/>
                <w:lang w:val="en-US"/>
              </w:rPr>
              <w:t>евакуаци</w:t>
            </w:r>
            <w:r w:rsidRPr="000C4CB7">
              <w:rPr>
                <w:rFonts w:ascii="Arial" w:eastAsia="Times New Roman" w:hAnsi="Arial" w:cs="Arial"/>
                <w:noProof w:val="0"/>
                <w:color w:val="000000"/>
                <w:lang w:val="en-US"/>
              </w:rPr>
              <w:lastRenderedPageBreak/>
              <w:t>је</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Ознака луке или </w:t>
            </w:r>
            <w:r w:rsidRPr="000C4CB7">
              <w:rPr>
                <w:rFonts w:ascii="Arial" w:eastAsia="Times New Roman" w:hAnsi="Arial" w:cs="Arial"/>
                <w:noProof w:val="0"/>
                <w:color w:val="000000"/>
                <w:lang w:val="en-US"/>
              </w:rPr>
              <w:t>аеродрома</w:t>
            </w:r>
            <w:r w:rsidRPr="000C4CB7">
              <w:rPr>
                <w:rFonts w:ascii="Arial" w:eastAsia="Times New Roman" w:hAnsi="Arial" w:cs="Arial"/>
                <w:noProof w:val="0"/>
                <w:color w:val="000000"/>
                <w:lang w:val="ru-RU"/>
              </w:rPr>
              <w:t xml:space="preserve"> у </w:t>
            </w:r>
            <w:r w:rsidRPr="000C4CB7">
              <w:rPr>
                <w:rFonts w:ascii="Arial" w:eastAsia="Times New Roman" w:hAnsi="Arial" w:cs="Arial"/>
                <w:noProof w:val="0"/>
                <w:color w:val="000000"/>
                <w:lang w:val="ru-RU"/>
              </w:rPr>
              <w:lastRenderedPageBreak/>
              <w:t>кој</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особа </w:t>
            </w:r>
            <w:r w:rsidRPr="000C4CB7">
              <w:rPr>
                <w:rFonts w:ascii="Arial" w:eastAsia="Times New Roman" w:hAnsi="Arial" w:cs="Arial"/>
                <w:noProof w:val="0"/>
                <w:color w:val="000000"/>
                <w:lang w:val="en-US"/>
              </w:rPr>
              <w:t>евакуисана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w:t>
            </w:r>
            <w:r w:rsidRPr="000C4CB7">
              <w:rPr>
                <w:rFonts w:ascii="Arial" w:eastAsia="Times New Roman" w:hAnsi="Arial" w:cs="Arial"/>
                <w:noProof w:val="0"/>
                <w:color w:val="000000"/>
                <w:lang w:val="en-US"/>
              </w:rPr>
              <w:lastRenderedPageBreak/>
              <w:t>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IMO0</w:t>
            </w:r>
            <w:r w:rsidRPr="000C4CB7">
              <w:rPr>
                <w:rFonts w:ascii="Arial" w:eastAsia="Times New Roman" w:hAnsi="Arial" w:cs="Arial"/>
                <w:noProof w:val="0"/>
                <w:color w:val="000000"/>
                <w:lang w:val="en-US"/>
              </w:rPr>
              <w:lastRenderedPageBreak/>
              <w:t>226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DE-037-07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локације евакуације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луке или аеродрома у који je особа евакуисана.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DE-037-08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Лечење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лекова или друга врста лечења пружена пацијенту.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IMO0227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DE-037-09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Напомене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подацима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здрављу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Напомене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специфичном</w:t>
            </w:r>
            <w:r w:rsidRPr="000C4CB7">
              <w:rPr>
                <w:rFonts w:ascii="Arial" w:eastAsia="Times New Roman" w:hAnsi="Arial" w:cs="Arial"/>
                <w:noProof w:val="0"/>
                <w:color w:val="000000"/>
                <w:lang w:val="ru-RU"/>
              </w:rPr>
              <w:t> случају у прилогу </w:t>
            </w:r>
            <w:r w:rsidRPr="000C4CB7">
              <w:rPr>
                <w:rFonts w:ascii="Arial" w:eastAsia="Times New Roman" w:hAnsi="Arial" w:cs="Arial"/>
                <w:noProof w:val="0"/>
                <w:color w:val="000000"/>
                <w:lang w:val="en-US"/>
              </w:rPr>
              <w:t>Поморској здравственој изјави.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IMO0228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DG-038</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Појединости o резервацији путника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Јединствени референтни број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Јединствени референтни број путника (</w:t>
            </w:r>
            <w:r w:rsidRPr="000C4CB7">
              <w:rPr>
                <w:rFonts w:ascii="Arial" w:eastAsia="Times New Roman" w:hAnsi="Arial" w:cs="Arial"/>
                <w:noProof w:val="0"/>
                <w:color w:val="000000"/>
                <w:lang w:val="en-US"/>
              </w:rPr>
              <w:t>UNR</w:t>
            </w:r>
            <w:r w:rsidRPr="000C4CB7">
              <w:rPr>
                <w:rFonts w:ascii="Arial" w:eastAsia="Times New Roman" w:hAnsi="Arial" w:cs="Arial"/>
                <w:noProof w:val="0"/>
                <w:color w:val="000000"/>
                <w:lang w:val="ru-RU"/>
              </w:rPr>
              <w:t>) или број </w:t>
            </w:r>
            <w:r w:rsidRPr="000C4CB7">
              <w:rPr>
                <w:rFonts w:ascii="Arial" w:eastAsia="Times New Roman" w:hAnsi="Arial" w:cs="Arial"/>
                <w:noProof w:val="0"/>
                <w:color w:val="000000"/>
                <w:lang w:val="en-US"/>
              </w:rPr>
              <w:t>честог</w:t>
            </w:r>
            <w:r w:rsidRPr="000C4CB7">
              <w:rPr>
                <w:rFonts w:ascii="Arial" w:eastAsia="Times New Roman" w:hAnsi="Arial" w:cs="Arial"/>
                <w:noProof w:val="0"/>
                <w:color w:val="000000"/>
                <w:lang w:val="ru-RU"/>
              </w:rPr>
              <w:t> путника</w:t>
            </w:r>
            <w:r w:rsidRPr="000C4CB7">
              <w:rPr>
                <w:rFonts w:ascii="Arial" w:eastAsia="Times New Roman" w:hAnsi="Arial" w:cs="Arial"/>
                <w:noProof w:val="0"/>
                <w:color w:val="000000"/>
                <w:lang w:val="en-US"/>
              </w:rPr>
              <w:t> предметног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IMO0528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карте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w:t>
            </w:r>
            <w:r w:rsidRPr="000C4CB7">
              <w:rPr>
                <w:rFonts w:ascii="Arial" w:eastAsia="Times New Roman" w:hAnsi="Arial" w:cs="Arial"/>
                <w:noProof w:val="0"/>
                <w:color w:val="000000"/>
                <w:lang w:val="en-US"/>
              </w:rPr>
              <w:t>карте</w:t>
            </w:r>
            <w:r w:rsidRPr="000C4CB7">
              <w:rPr>
                <w:rFonts w:ascii="Arial" w:eastAsia="Times New Roman" w:hAnsi="Arial" w:cs="Arial"/>
                <w:noProof w:val="0"/>
                <w:color w:val="000000"/>
                <w:lang w:val="ru-RU"/>
              </w:rPr>
              <w:t> или резервације предметног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w:t>
            </w:r>
            <w:r w:rsidRPr="000C4CB7">
              <w:rPr>
                <w:rFonts w:ascii="Arial" w:eastAsia="Times New Roman" w:hAnsi="Arial" w:cs="Arial"/>
                <w:noProof w:val="0"/>
                <w:color w:val="000000"/>
                <w:lang w:val="en-US"/>
              </w:rPr>
              <w:t>агенције</w:t>
            </w:r>
            <w:r w:rsidRPr="000C4CB7">
              <w:rPr>
                <w:rFonts w:ascii="Arial" w:eastAsia="Times New Roman" w:hAnsi="Arial" w:cs="Arial"/>
                <w:noProof w:val="0"/>
                <w:color w:val="000000"/>
                <w:lang w:val="ru-RU"/>
              </w:rPr>
              <w:t> за продају карата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Национални</w:t>
            </w:r>
            <w:r w:rsidRPr="000C4CB7">
              <w:rPr>
                <w:rFonts w:ascii="Arial" w:eastAsia="Times New Roman" w:hAnsi="Arial" w:cs="Arial"/>
                <w:noProof w:val="0"/>
                <w:color w:val="000000"/>
                <w:lang w:val="ru-RU"/>
              </w:rPr>
              <w:t> регистрациони број бродарске </w:t>
            </w:r>
            <w:r w:rsidRPr="000C4CB7">
              <w:rPr>
                <w:rFonts w:ascii="Arial" w:eastAsia="Times New Roman" w:hAnsi="Arial" w:cs="Arial"/>
                <w:noProof w:val="0"/>
                <w:color w:val="000000"/>
                <w:lang w:val="en-US"/>
              </w:rPr>
              <w:t>компаније</w:t>
            </w:r>
            <w:r w:rsidRPr="000C4CB7">
              <w:rPr>
                <w:rFonts w:ascii="Arial" w:eastAsia="Times New Roman" w:hAnsi="Arial" w:cs="Arial"/>
                <w:noProof w:val="0"/>
                <w:color w:val="000000"/>
                <w:lang w:val="ru-RU"/>
              </w:rPr>
              <w:t> кој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продала карту.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резервације,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резервације.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резервације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резервације,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државу резервације.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 време резервације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 време резервације.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последње измене резервације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последње измене резервације.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седишта или кабине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седишта или кабине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IMO0526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кућице</w:t>
            </w:r>
            <w:r w:rsidRPr="000C4CB7">
              <w:rPr>
                <w:rFonts w:ascii="Arial" w:eastAsia="Times New Roman" w:hAnsi="Arial" w:cs="Arial"/>
                <w:noProof w:val="0"/>
                <w:color w:val="000000"/>
                <w:lang w:val="ru-RU"/>
              </w:rPr>
              <w:t> за кућног љубимца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путник резервисао </w:t>
            </w:r>
            <w:r w:rsidRPr="000C4CB7">
              <w:rPr>
                <w:rFonts w:ascii="Arial" w:eastAsia="Times New Roman" w:hAnsi="Arial" w:cs="Arial"/>
                <w:noProof w:val="0"/>
                <w:color w:val="000000"/>
                <w:lang w:val="en-US"/>
              </w:rPr>
              <w:t>кућицу</w:t>
            </w:r>
            <w:r w:rsidRPr="000C4CB7">
              <w:rPr>
                <w:rFonts w:ascii="Arial" w:eastAsia="Times New Roman" w:hAnsi="Arial" w:cs="Arial"/>
                <w:noProof w:val="0"/>
                <w:color w:val="000000"/>
                <w:lang w:val="ru-RU"/>
              </w:rPr>
              <w:t> за кућног љубимца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w:t>
            </w:r>
            <w:r w:rsidRPr="000C4CB7">
              <w:rPr>
                <w:rFonts w:ascii="Arial" w:eastAsia="Times New Roman" w:hAnsi="Arial" w:cs="Arial"/>
                <w:noProof w:val="0"/>
                <w:color w:val="000000"/>
                <w:lang w:val="en-US"/>
              </w:rPr>
              <w:t>транзита</w:t>
            </w:r>
            <w:r w:rsidRPr="000C4CB7">
              <w:rPr>
                <w:rFonts w:ascii="Arial" w:eastAsia="Times New Roman" w:hAnsi="Arial" w:cs="Arial"/>
                <w:noProof w:val="0"/>
                <w:color w:val="000000"/>
                <w:lang w:val="ru-RU"/>
              </w:rPr>
              <w:t> или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међулинијског</w:t>
            </w:r>
            <w:r w:rsidRPr="000C4CB7">
              <w:rPr>
                <w:rFonts w:ascii="Arial" w:eastAsia="Times New Roman" w:hAnsi="Arial" w:cs="Arial"/>
                <w:noProof w:val="0"/>
                <w:color w:val="000000"/>
                <w:lang w:val="ru-RU"/>
              </w:rPr>
              <w:t> путовања,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w:t>
            </w:r>
            <w:r w:rsidRPr="000C4CB7">
              <w:rPr>
                <w:rFonts w:ascii="Arial" w:eastAsia="Times New Roman" w:hAnsi="Arial" w:cs="Arial"/>
                <w:noProof w:val="0"/>
                <w:color w:val="000000"/>
                <w:lang w:val="en-US"/>
              </w:rPr>
              <w:t>транзита</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међулинијског</w:t>
            </w:r>
            <w:r w:rsidRPr="000C4CB7">
              <w:rPr>
                <w:rFonts w:ascii="Arial" w:eastAsia="Times New Roman" w:hAnsi="Arial" w:cs="Arial"/>
                <w:noProof w:val="0"/>
                <w:color w:val="000000"/>
                <w:lang w:val="ru-RU"/>
              </w:rPr>
              <w:t>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w:t>
            </w:r>
            <w:r w:rsidRPr="000C4CB7">
              <w:rPr>
                <w:rFonts w:ascii="Arial" w:eastAsia="Times New Roman" w:hAnsi="Arial" w:cs="Arial"/>
                <w:noProof w:val="0"/>
                <w:color w:val="000000"/>
                <w:lang w:val="en-US"/>
              </w:rPr>
              <w:t>транзита </w:t>
            </w:r>
            <w:r w:rsidRPr="000C4CB7">
              <w:rPr>
                <w:rFonts w:ascii="Arial" w:eastAsia="Times New Roman" w:hAnsi="Arial" w:cs="Arial"/>
                <w:noProof w:val="0"/>
                <w:color w:val="000000"/>
                <w:lang w:val="ru-RU"/>
              </w:rPr>
              <w:t>или </w:t>
            </w:r>
            <w:r w:rsidRPr="000C4CB7">
              <w:rPr>
                <w:rFonts w:ascii="Arial" w:eastAsia="Times New Roman" w:hAnsi="Arial" w:cs="Arial"/>
                <w:noProof w:val="0"/>
                <w:color w:val="000000"/>
                <w:lang w:val="en-US"/>
              </w:rPr>
              <w:t>међулинијског</w:t>
            </w:r>
            <w:r w:rsidRPr="000C4CB7">
              <w:rPr>
                <w:rFonts w:ascii="Arial" w:eastAsia="Times New Roman" w:hAnsi="Arial" w:cs="Arial"/>
                <w:noProof w:val="0"/>
                <w:color w:val="000000"/>
                <w:lang w:val="ru-RU"/>
              </w:rPr>
              <w:t> путовања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 време пријаве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 време пријаве.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Начин плаћања,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начин плаћања.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Модел царинских</w:t>
            </w:r>
            <w:r w:rsidRPr="000C4CB7">
              <w:rPr>
                <w:rFonts w:ascii="Arial" w:eastAsia="Times New Roman" w:hAnsi="Arial" w:cs="Arial"/>
                <w:noProof w:val="0"/>
                <w:color w:val="000000"/>
                <w:lang w:val="ru-RU"/>
              </w:rPr>
              <w:t> података </w:t>
            </w:r>
            <w:r w:rsidRPr="000C4CB7">
              <w:rPr>
                <w:rFonts w:ascii="Arial" w:eastAsia="Times New Roman" w:hAnsi="Arial" w:cs="Arial"/>
                <w:noProof w:val="0"/>
                <w:color w:val="000000"/>
                <w:lang w:val="en-US"/>
              </w:rPr>
              <w:t>ЕУ</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елемент 14 02 038 000 – Начин плаћања превозних</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трошкова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Износ плаћања резервације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Новчана</w:t>
            </w:r>
            <w:r w:rsidRPr="000C4CB7">
              <w:rPr>
                <w:rFonts w:ascii="Arial" w:eastAsia="Times New Roman" w:hAnsi="Arial" w:cs="Arial"/>
                <w:noProof w:val="0"/>
                <w:color w:val="000000"/>
                <w:lang w:val="ru-RU"/>
              </w:rPr>
              <w:t> вредност </w:t>
            </w:r>
            <w:r w:rsidRPr="000C4CB7">
              <w:rPr>
                <w:rFonts w:ascii="Arial" w:eastAsia="Times New Roman" w:hAnsi="Arial" w:cs="Arial"/>
                <w:noProof w:val="0"/>
                <w:color w:val="000000"/>
                <w:lang w:val="en-US"/>
              </w:rPr>
              <w:t>износа</w:t>
            </w:r>
            <w:r w:rsidRPr="000C4CB7">
              <w:rPr>
                <w:rFonts w:ascii="Arial" w:eastAsia="Times New Roman" w:hAnsi="Arial" w:cs="Arial"/>
                <w:noProof w:val="0"/>
                <w:color w:val="000000"/>
                <w:lang w:val="ru-RU"/>
              </w:rPr>
              <w:t>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плаћен за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Валута</w:t>
            </w:r>
            <w:r w:rsidRPr="000C4CB7">
              <w:rPr>
                <w:rFonts w:ascii="Arial" w:eastAsia="Times New Roman" w:hAnsi="Arial" w:cs="Arial"/>
                <w:noProof w:val="0"/>
                <w:color w:val="000000"/>
                <w:lang w:val="ru-RU"/>
              </w:rPr>
              <w:t> плаћања,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w:t>
            </w:r>
            <w:r w:rsidRPr="000C4CB7">
              <w:rPr>
                <w:rFonts w:ascii="Arial" w:eastAsia="Times New Roman" w:hAnsi="Arial" w:cs="Arial"/>
                <w:noProof w:val="0"/>
                <w:color w:val="000000"/>
                <w:lang w:val="en-US"/>
              </w:rPr>
              <w:t>валуту</w:t>
            </w:r>
            <w:r w:rsidRPr="000C4CB7">
              <w:rPr>
                <w:rFonts w:ascii="Arial" w:eastAsia="Times New Roman" w:hAnsi="Arial" w:cs="Arial"/>
                <w:noProof w:val="0"/>
                <w:color w:val="000000"/>
                <w:lang w:val="ru-RU"/>
              </w:rPr>
              <w:t> плаћања.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Списак ознака ISO 4217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Примљена стопа конверзије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Мера примљене стопе конверзије.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w:t>
            </w:r>
            <w:r w:rsidRPr="000C4CB7">
              <w:rPr>
                <w:rFonts w:ascii="Arial" w:eastAsia="Times New Roman" w:hAnsi="Arial" w:cs="Arial"/>
                <w:noProof w:val="0"/>
                <w:color w:val="000000"/>
                <w:lang w:val="en-US"/>
              </w:rPr>
              <w:lastRenderedPageBreak/>
              <w:t>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DE-038-16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кредитне картице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Последње </w:t>
            </w:r>
            <w:r w:rsidRPr="000C4CB7">
              <w:rPr>
                <w:rFonts w:ascii="Arial" w:eastAsia="Times New Roman" w:hAnsi="Arial" w:cs="Arial"/>
                <w:noProof w:val="0"/>
                <w:color w:val="000000"/>
                <w:lang w:val="en-US"/>
              </w:rPr>
              <w:t>четири цифре</w:t>
            </w:r>
            <w:r w:rsidRPr="000C4CB7">
              <w:rPr>
                <w:rFonts w:ascii="Arial" w:eastAsia="Times New Roman" w:hAnsi="Arial" w:cs="Arial"/>
                <w:noProof w:val="0"/>
                <w:color w:val="000000"/>
                <w:lang w:val="ru-RU"/>
              </w:rPr>
              <w:t> број</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кредитне картице.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пружаоца кредитне картице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пружаоца кредитне картице.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власника кредитне картице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власника кредитне картице.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лица </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дрес</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улице</w:t>
            </w:r>
            <w:r w:rsidRPr="000C4CB7">
              <w:rPr>
                <w:rFonts w:ascii="Arial" w:eastAsia="Times New Roman" w:hAnsi="Arial" w:cs="Arial"/>
                <w:noProof w:val="0"/>
                <w:color w:val="000000"/>
                <w:lang w:val="en-US"/>
              </w:rPr>
              <w:t> у</w:t>
            </w:r>
            <w:r w:rsidRPr="000C4CB7">
              <w:rPr>
                <w:rFonts w:ascii="Arial" w:eastAsia="Times New Roman" w:hAnsi="Arial" w:cs="Arial"/>
                <w:noProof w:val="0"/>
                <w:color w:val="000000"/>
                <w:lang w:val="ru-RU"/>
              </w:rPr>
              <w:t> адрес</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одатни ред за улицу </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дрес</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w:t>
            </w:r>
            <w:r w:rsidRPr="000C4CB7">
              <w:rPr>
                <w:rFonts w:ascii="Arial" w:eastAsia="Times New Roman" w:hAnsi="Arial" w:cs="Arial"/>
                <w:noProof w:val="0"/>
                <w:color w:val="000000"/>
                <w:lang w:val="en-US"/>
              </w:rPr>
              <w:t>аставак н</w:t>
            </w:r>
            <w:r w:rsidRPr="000C4CB7">
              <w:rPr>
                <w:rFonts w:ascii="Arial" w:eastAsia="Times New Roman" w:hAnsi="Arial" w:cs="Arial"/>
                <w:noProof w:val="0"/>
                <w:color w:val="000000"/>
                <w:lang w:val="ru-RU"/>
              </w:rPr>
              <w:t>азив</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улице адресе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 ако назив улице адресе</w:t>
            </w:r>
            <w:r w:rsidRPr="000C4CB7">
              <w:rPr>
                <w:rFonts w:ascii="Arial" w:eastAsia="Times New Roman" w:hAnsi="Arial" w:cs="Arial"/>
                <w:noProof w:val="0"/>
                <w:color w:val="000000"/>
                <w:lang w:val="en-US"/>
              </w:rPr>
              <w:t> особе која је извршила резервацију,</w:t>
            </w:r>
            <w:r w:rsidRPr="000C4CB7">
              <w:rPr>
                <w:rFonts w:ascii="Arial" w:eastAsia="Times New Roman" w:hAnsi="Arial" w:cs="Arial"/>
                <w:noProof w:val="0"/>
                <w:color w:val="000000"/>
                <w:lang w:val="ru-RU"/>
              </w:rPr>
              <w:t> прелази поље „улица”.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w:t>
            </w:r>
            <w:r w:rsidRPr="000C4CB7">
              <w:rPr>
                <w:rFonts w:ascii="Arial" w:eastAsia="Times New Roman" w:hAnsi="Arial" w:cs="Arial"/>
                <w:noProof w:val="0"/>
                <w:color w:val="000000"/>
                <w:lang w:val="ru-RU"/>
              </w:rPr>
              <w:t>рој </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дрес</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или назив зграде или објекта адресе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Адреса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 поштански сандучић</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Подаци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поштанском сандучићу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Адреса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 поштански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адресе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Адреса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 место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места адресе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одатно поље </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дрес</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w:t>
            </w:r>
            <w:r w:rsidRPr="000C4CB7">
              <w:rPr>
                <w:rFonts w:ascii="Arial" w:eastAsia="Times New Roman" w:hAnsi="Arial" w:cs="Arial"/>
                <w:noProof w:val="0"/>
                <w:color w:val="000000"/>
                <w:lang w:val="en-US"/>
              </w:rPr>
              <w:t>додатног поља</w:t>
            </w:r>
            <w:r w:rsidRPr="000C4CB7">
              <w:rPr>
                <w:rFonts w:ascii="Arial" w:eastAsia="Times New Roman" w:hAnsi="Arial" w:cs="Arial"/>
                <w:noProof w:val="0"/>
                <w:color w:val="000000"/>
                <w:lang w:val="ru-RU"/>
              </w:rPr>
              <w:t> државе адресе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DE-038-27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адресе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адресе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за контакт с особом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за контакт с особом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DE-038-29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извршила резервацију.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DE-038-30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резервисане повратне карте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путник резервисао повратну карту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DE-038-31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w:t>
            </w:r>
            <w:r w:rsidRPr="000C4CB7">
              <w:rPr>
                <w:rFonts w:ascii="Arial" w:eastAsia="Times New Roman" w:hAnsi="Arial" w:cs="Arial"/>
                <w:noProof w:val="0"/>
                <w:color w:val="000000"/>
                <w:lang w:val="en-US"/>
              </w:rPr>
              <w:t>повратног</w:t>
            </w:r>
            <w:r w:rsidRPr="000C4CB7">
              <w:rPr>
                <w:rFonts w:ascii="Arial" w:eastAsia="Times New Roman" w:hAnsi="Arial" w:cs="Arial"/>
                <w:noProof w:val="0"/>
                <w:color w:val="000000"/>
                <w:lang w:val="ru-RU"/>
              </w:rPr>
              <w:t>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w:t>
            </w:r>
            <w:r w:rsidRPr="000C4CB7">
              <w:rPr>
                <w:rFonts w:ascii="Arial" w:eastAsia="Times New Roman" w:hAnsi="Arial" w:cs="Arial"/>
                <w:noProof w:val="0"/>
                <w:color w:val="000000"/>
                <w:lang w:val="en-US"/>
              </w:rPr>
              <w:t>повратног</w:t>
            </w:r>
            <w:r w:rsidRPr="000C4CB7">
              <w:rPr>
                <w:rFonts w:ascii="Arial" w:eastAsia="Times New Roman" w:hAnsi="Arial" w:cs="Arial"/>
                <w:noProof w:val="0"/>
                <w:color w:val="000000"/>
                <w:lang w:val="ru-RU"/>
              </w:rPr>
              <w:t> путовања.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w:t>
            </w:r>
            <w:r w:rsidRPr="000C4CB7">
              <w:rPr>
                <w:rFonts w:ascii="Arial" w:eastAsia="Times New Roman" w:hAnsi="Arial" w:cs="Arial"/>
                <w:noProof w:val="0"/>
                <w:color w:val="000000"/>
                <w:lang w:val="en-US"/>
              </w:rPr>
              <w:lastRenderedPageBreak/>
              <w:t>039</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Подаци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особи </w:t>
            </w:r>
            <w:r w:rsidRPr="000C4CB7">
              <w:rPr>
                <w:rFonts w:ascii="Arial" w:eastAsia="Times New Roman" w:hAnsi="Arial" w:cs="Arial"/>
                <w:noProof w:val="0"/>
                <w:color w:val="000000"/>
                <w:lang w:val="en-US"/>
              </w:rPr>
              <w:t>у вези са </w:t>
            </w:r>
            <w:r w:rsidRPr="000C4CB7">
              <w:rPr>
                <w:rFonts w:ascii="Arial" w:eastAsia="Times New Roman" w:hAnsi="Arial" w:cs="Arial"/>
                <w:noProof w:val="0"/>
                <w:color w:val="000000"/>
                <w:lang w:val="ru-RU"/>
              </w:rPr>
              <w:t>границама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DE-039-01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дозволе за искрцавање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предметна особа има дозволу за искрцавање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DE-039-02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w:t>
            </w:r>
            <w:r w:rsidRPr="000C4CB7">
              <w:rPr>
                <w:rFonts w:ascii="Arial" w:eastAsia="Times New Roman" w:hAnsi="Arial" w:cs="Arial"/>
                <w:noProof w:val="0"/>
                <w:color w:val="000000"/>
                <w:lang w:val="en-US"/>
              </w:rPr>
              <w:t>акредитације</w:t>
            </w:r>
            <w:r w:rsidRPr="000C4CB7">
              <w:rPr>
                <w:rFonts w:ascii="Arial" w:eastAsia="Times New Roman" w:hAnsi="Arial" w:cs="Arial"/>
                <w:noProof w:val="0"/>
                <w:color w:val="000000"/>
                <w:lang w:val="ru-RU"/>
              </w:rPr>
              <w:t>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w:t>
            </w:r>
            <w:r w:rsidRPr="000C4CB7">
              <w:rPr>
                <w:rFonts w:ascii="Arial" w:eastAsia="Times New Roman" w:hAnsi="Arial" w:cs="Arial"/>
                <w:noProof w:val="0"/>
                <w:color w:val="000000"/>
                <w:lang w:val="en-US"/>
              </w:rPr>
              <w:t>акредитације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предметног</w:t>
            </w:r>
            <w:r w:rsidRPr="000C4CB7">
              <w:rPr>
                <w:rFonts w:ascii="Arial" w:eastAsia="Times New Roman" w:hAnsi="Arial" w:cs="Arial"/>
                <w:noProof w:val="0"/>
                <w:color w:val="000000"/>
                <w:lang w:val="ru-RU"/>
              </w:rPr>
              <w:t>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w:t>
            </w:r>
            <w:r w:rsidRPr="000C4CB7">
              <w:rPr>
                <w:rFonts w:ascii="Arial" w:eastAsia="Times New Roman" w:hAnsi="Arial" w:cs="Arial"/>
                <w:noProof w:val="0"/>
                <w:color w:val="000000"/>
                <w:lang w:val="en-US"/>
              </w:rPr>
              <w:t>акредитације</w:t>
            </w:r>
            <w:r w:rsidRPr="000C4CB7">
              <w:rPr>
                <w:rFonts w:ascii="Arial" w:eastAsia="Times New Roman" w:hAnsi="Arial" w:cs="Arial"/>
                <w:noProof w:val="0"/>
                <w:color w:val="000000"/>
                <w:lang w:val="ru-RU"/>
              </w:rPr>
              <w:t> путника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DE-039-04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издавања </w:t>
            </w:r>
            <w:r w:rsidRPr="000C4CB7">
              <w:rPr>
                <w:rFonts w:ascii="Arial" w:eastAsia="Times New Roman" w:hAnsi="Arial" w:cs="Arial"/>
                <w:noProof w:val="0"/>
                <w:color w:val="000000"/>
                <w:lang w:val="en-US"/>
              </w:rPr>
              <w:t>боравишне</w:t>
            </w:r>
            <w:r w:rsidRPr="000C4CB7">
              <w:rPr>
                <w:rFonts w:ascii="Arial" w:eastAsia="Times New Roman" w:hAnsi="Arial" w:cs="Arial"/>
                <w:noProof w:val="0"/>
                <w:color w:val="000000"/>
                <w:lang w:val="ru-RU"/>
              </w:rPr>
              <w:t> дозволе,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w:t>
            </w:r>
            <w:r w:rsidRPr="000C4CB7">
              <w:rPr>
                <w:rFonts w:ascii="Arial" w:eastAsia="Times New Roman" w:hAnsi="Arial" w:cs="Arial"/>
                <w:noProof w:val="0"/>
                <w:color w:val="000000"/>
                <w:lang w:val="en-US"/>
              </w:rPr>
              <w:t>боравишну</w:t>
            </w:r>
            <w:r w:rsidRPr="000C4CB7">
              <w:rPr>
                <w:rFonts w:ascii="Arial" w:eastAsia="Times New Roman" w:hAnsi="Arial" w:cs="Arial"/>
                <w:noProof w:val="0"/>
                <w:color w:val="000000"/>
                <w:lang w:val="ru-RU"/>
              </w:rPr>
              <w:t> дозволу.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DE-039-05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Прва следећа држава након искрцавња,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за идентификацију прве следеће државе у коју ће референтна особа путовати након искрцаја.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DE-039-06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Први</w:t>
            </w:r>
            <w:r w:rsidRPr="000C4CB7">
              <w:rPr>
                <w:rFonts w:ascii="Arial" w:eastAsia="Times New Roman" w:hAnsi="Arial" w:cs="Arial"/>
                <w:noProof w:val="0"/>
                <w:color w:val="000000"/>
                <w:lang w:val="ru-RU"/>
              </w:rPr>
              <w:t> гранични прелаз при искрцају,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место </w:t>
            </w:r>
            <w:r w:rsidRPr="000C4CB7">
              <w:rPr>
                <w:rFonts w:ascii="Arial" w:eastAsia="Times New Roman" w:hAnsi="Arial" w:cs="Arial"/>
                <w:noProof w:val="0"/>
                <w:color w:val="000000"/>
                <w:lang w:val="en-US"/>
              </w:rPr>
              <w:t>првог</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граничног прелаза предметне особе</w:t>
            </w:r>
            <w:r w:rsidRPr="000C4CB7">
              <w:rPr>
                <w:rFonts w:ascii="Arial" w:eastAsia="Times New Roman" w:hAnsi="Arial" w:cs="Arial"/>
                <w:noProof w:val="0"/>
                <w:color w:val="000000"/>
                <w:lang w:val="ru-RU"/>
              </w:rPr>
              <w:t> при </w:t>
            </w:r>
            <w:r w:rsidRPr="000C4CB7">
              <w:rPr>
                <w:rFonts w:ascii="Arial" w:eastAsia="Times New Roman" w:hAnsi="Arial" w:cs="Arial"/>
                <w:noProof w:val="0"/>
                <w:color w:val="000000"/>
                <w:lang w:val="en-US"/>
              </w:rPr>
              <w:t>напуштању</w:t>
            </w:r>
            <w:r w:rsidRPr="000C4CB7">
              <w:rPr>
                <w:rFonts w:ascii="Arial" w:eastAsia="Times New Roman" w:hAnsi="Arial" w:cs="Arial"/>
                <w:noProof w:val="0"/>
                <w:color w:val="000000"/>
                <w:lang w:val="ru-RU"/>
              </w:rPr>
              <w:t> државе </w:t>
            </w:r>
            <w:r w:rsidRPr="000C4CB7">
              <w:rPr>
                <w:rFonts w:ascii="Arial" w:eastAsia="Times New Roman" w:hAnsi="Arial" w:cs="Arial"/>
                <w:noProof w:val="0"/>
                <w:color w:val="000000"/>
                <w:lang w:val="en-US"/>
              </w:rPr>
              <w:t>искрцаја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DE-039-07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превоза од искрцаја до првог граничног прелаза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превоза</w:t>
            </w:r>
            <w:r w:rsidRPr="000C4CB7">
              <w:rPr>
                <w:rFonts w:ascii="Arial" w:eastAsia="Times New Roman" w:hAnsi="Arial" w:cs="Arial"/>
                <w:noProof w:val="0"/>
                <w:color w:val="000000"/>
                <w:lang w:val="en-US"/>
              </w:rPr>
              <w:t> предметне особе</w:t>
            </w:r>
            <w:r w:rsidRPr="000C4CB7">
              <w:rPr>
                <w:rFonts w:ascii="Arial" w:eastAsia="Times New Roman" w:hAnsi="Arial" w:cs="Arial"/>
                <w:noProof w:val="0"/>
                <w:color w:val="000000"/>
                <w:lang w:val="ru-RU"/>
              </w:rPr>
              <w:t> од искрцаја до првог граничног прелаза.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Препорука UN/ECE-a br. 19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DE-039-08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ослобођења</w:t>
            </w:r>
            <w:r w:rsidRPr="000C4CB7">
              <w:rPr>
                <w:rFonts w:ascii="Arial" w:eastAsia="Times New Roman" w:hAnsi="Arial" w:cs="Arial"/>
                <w:noProof w:val="0"/>
                <w:color w:val="000000"/>
                <w:lang w:val="ru-RU"/>
              </w:rPr>
              <w:t> од осигурања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w:t>
            </w:r>
            <w:r w:rsidRPr="000C4CB7">
              <w:rPr>
                <w:rFonts w:ascii="Arial" w:eastAsia="Times New Roman" w:hAnsi="Arial" w:cs="Arial"/>
                <w:noProof w:val="0"/>
                <w:color w:val="000000"/>
                <w:lang w:val="en-US"/>
              </w:rPr>
              <w:t> је</w:t>
            </w:r>
            <w:r w:rsidRPr="000C4CB7">
              <w:rPr>
                <w:rFonts w:ascii="Arial" w:eastAsia="Times New Roman" w:hAnsi="Arial" w:cs="Arial"/>
                <w:noProof w:val="0"/>
                <w:color w:val="000000"/>
                <w:lang w:val="ru-RU"/>
              </w:rPr>
              <w:t> особа </w:t>
            </w:r>
            <w:r w:rsidRPr="000C4CB7">
              <w:rPr>
                <w:rFonts w:ascii="Arial" w:eastAsia="Times New Roman" w:hAnsi="Arial" w:cs="Arial"/>
                <w:noProof w:val="0"/>
                <w:color w:val="000000"/>
                <w:lang w:val="en-US"/>
              </w:rPr>
              <w:t>ослобођена</w:t>
            </w:r>
            <w:r w:rsidRPr="000C4CB7">
              <w:rPr>
                <w:rFonts w:ascii="Arial" w:eastAsia="Times New Roman" w:hAnsi="Arial" w:cs="Arial"/>
                <w:noProof w:val="0"/>
                <w:color w:val="000000"/>
                <w:lang w:val="ru-RU"/>
              </w:rPr>
              <w:t> обавезног путног осигурања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DE-039-09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боравишне дозволе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боравишне дозволе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DE-039-10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визе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визе предметне особе који је доделила земља која ју је издала.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IMO0095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DE-039-11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Земља која је издала визу особи,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означава државу која је издаланвизу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DG-040</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Појединости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картици</w:t>
            </w:r>
            <w:r w:rsidRPr="000C4CB7">
              <w:rPr>
                <w:rFonts w:ascii="Arial" w:eastAsia="Times New Roman" w:hAnsi="Arial" w:cs="Arial"/>
                <w:noProof w:val="0"/>
                <w:color w:val="000000"/>
                <w:lang w:val="ru-RU"/>
              </w:rPr>
              <w:t> за контролу </w:t>
            </w:r>
            <w:r w:rsidRPr="000C4CB7">
              <w:rPr>
                <w:rFonts w:ascii="Arial" w:eastAsia="Times New Roman" w:hAnsi="Arial" w:cs="Arial"/>
                <w:noProof w:val="0"/>
                <w:color w:val="000000"/>
                <w:lang w:val="en-US"/>
              </w:rPr>
              <w:t>приступа</w:t>
            </w:r>
            <w:r w:rsidRPr="000C4CB7">
              <w:rPr>
                <w:rFonts w:ascii="Arial" w:eastAsia="Times New Roman" w:hAnsi="Arial" w:cs="Arial"/>
                <w:noProof w:val="0"/>
                <w:color w:val="000000"/>
                <w:lang w:val="ru-RU"/>
              </w:rPr>
              <w:t> посаде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DE-040-01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картице за контролу приступа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картице за контролу приступа посаде за члана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DE-040-02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почетка важења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картице за контролу приступа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почетка важења картице за контролу приступа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DE-040-03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важења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картице за контролу приступа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важења картице за контролу приступа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DE-040-04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издавања картице за контролу приступа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картица за контролу приступа посаде издата или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почела </w:t>
            </w:r>
            <w:r w:rsidRPr="000C4CB7">
              <w:rPr>
                <w:rFonts w:ascii="Arial" w:eastAsia="Times New Roman" w:hAnsi="Arial" w:cs="Arial"/>
                <w:noProof w:val="0"/>
                <w:color w:val="000000"/>
                <w:lang w:val="en-US"/>
              </w:rPr>
              <w:t>да се </w:t>
            </w:r>
            <w:r w:rsidRPr="000C4CB7">
              <w:rPr>
                <w:rFonts w:ascii="Arial" w:eastAsia="Times New Roman" w:hAnsi="Arial" w:cs="Arial"/>
                <w:noProof w:val="0"/>
                <w:color w:val="000000"/>
                <w:lang w:val="ru-RU"/>
              </w:rPr>
              <w:t>употрбљав</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DG-041</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Посетилац</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DE-041-05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односа с чланом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односа </w:t>
            </w:r>
            <w:r w:rsidRPr="000C4CB7">
              <w:rPr>
                <w:rFonts w:ascii="Arial" w:eastAsia="Times New Roman" w:hAnsi="Arial" w:cs="Arial"/>
                <w:noProof w:val="0"/>
                <w:color w:val="000000"/>
                <w:lang w:val="en-US"/>
              </w:rPr>
              <w:t>предметне особе </w:t>
            </w:r>
            <w:r w:rsidRPr="000C4CB7">
              <w:rPr>
                <w:rFonts w:ascii="Arial" w:eastAsia="Times New Roman" w:hAnsi="Arial" w:cs="Arial"/>
                <w:noProof w:val="0"/>
                <w:color w:val="000000"/>
                <w:lang w:val="ru-RU"/>
              </w:rPr>
              <w:t>с чланом посаде који прима посету.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w:t>
            </w:r>
            <w:r w:rsidRPr="000C4CB7">
              <w:rPr>
                <w:rFonts w:ascii="Arial" w:eastAsia="Times New Roman" w:hAnsi="Arial" w:cs="Arial"/>
                <w:noProof w:val="0"/>
                <w:color w:val="000000"/>
                <w:lang w:val="en-US"/>
              </w:rPr>
              <w:lastRenderedPageBreak/>
              <w:t>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DG-042</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Слепи путник</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Познато име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w:t>
            </w:r>
            <w:r w:rsidRPr="000C4CB7">
              <w:rPr>
                <w:rFonts w:ascii="Arial" w:eastAsia="Times New Roman" w:hAnsi="Arial" w:cs="Arial"/>
                <w:noProof w:val="0"/>
                <w:color w:val="000000"/>
                <w:lang w:val="en-US"/>
              </w:rPr>
              <w:t>пo</w:t>
            </w:r>
            <w:r w:rsidRPr="000C4CB7">
              <w:rPr>
                <w:rFonts w:ascii="Arial" w:eastAsia="Times New Roman" w:hAnsi="Arial" w:cs="Arial"/>
                <w:noProof w:val="0"/>
                <w:color w:val="000000"/>
                <w:lang w:val="ru-RU"/>
              </w:rPr>
              <w:t> којем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предметни слепи путник познат.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Наводно држављанство</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слепог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наводно држављанство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проналажења слепог путника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предметни слепи путник пронађен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IMO0244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укрцаја слепог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луку у којој се предметни слепи путник укрцао на 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Лучко оперативно подручје укрцаја слепог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лучко оперативно подручје у којем се предметни слепи путник укрцао на 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IMO0245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 –</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лучког оперативног подручја (нпр. </w:t>
            </w:r>
            <w:r w:rsidRPr="000C4CB7">
              <w:rPr>
                <w:rFonts w:ascii="Arial" w:eastAsia="Times New Roman" w:hAnsi="Arial" w:cs="Arial"/>
                <w:noProof w:val="0"/>
                <w:color w:val="000000"/>
                <w:lang w:val="en-US"/>
              </w:rPr>
              <w:t>NLRTM- 0406)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пристаништа укрцаја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пристаништа у којем се предметни слепи путник укрцао на 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IMO0247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укрцаја слепог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у којој се предметни слепи путник укрцао на 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IMO0248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BR-053</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укрцаја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се предметни слепи путник укрцао на 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начина укрцаја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начина укрцаја слепог путника, </w:t>
            </w:r>
            <w:r w:rsidRPr="000C4CB7">
              <w:rPr>
                <w:rFonts w:ascii="Arial" w:eastAsia="Times New Roman" w:hAnsi="Arial" w:cs="Arial"/>
                <w:noProof w:val="0"/>
                <w:color w:val="000000"/>
                <w:lang w:val="en-US"/>
              </w:rPr>
              <w:t>међу</w:t>
            </w:r>
            <w:r w:rsidRPr="000C4CB7">
              <w:rPr>
                <w:rFonts w:ascii="Arial" w:eastAsia="Times New Roman" w:hAnsi="Arial" w:cs="Arial"/>
                <w:noProof w:val="0"/>
                <w:color w:val="000000"/>
                <w:lang w:val="ru-RU"/>
              </w:rPr>
              <w:t> осталим особе које су биле </w:t>
            </w:r>
            <w:r w:rsidRPr="000C4CB7">
              <w:rPr>
                <w:rFonts w:ascii="Arial" w:eastAsia="Times New Roman" w:hAnsi="Arial" w:cs="Arial"/>
                <w:noProof w:val="0"/>
                <w:color w:val="000000"/>
                <w:lang w:val="en-US"/>
              </w:rPr>
              <w:t>укључене</w:t>
            </w:r>
            <w:r w:rsidRPr="000C4CB7">
              <w:rPr>
                <w:rFonts w:ascii="Arial" w:eastAsia="Times New Roman" w:hAnsi="Arial" w:cs="Arial"/>
                <w:noProof w:val="0"/>
                <w:color w:val="000000"/>
                <w:lang w:val="ru-RU"/>
              </w:rPr>
              <w:t> и</w:t>
            </w:r>
            <w:r w:rsidRPr="000C4CB7">
              <w:rPr>
                <w:rFonts w:ascii="Arial" w:eastAsia="Times New Roman" w:hAnsi="Arial" w:cs="Arial"/>
                <w:noProof w:val="0"/>
                <w:color w:val="000000"/>
                <w:lang w:val="en-US"/>
              </w:rPr>
              <w:t> 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слепи путник </w:t>
            </w:r>
            <w:r w:rsidRPr="000C4CB7">
              <w:rPr>
                <w:rFonts w:ascii="Arial" w:eastAsia="Times New Roman" w:hAnsi="Arial" w:cs="Arial"/>
                <w:noProof w:val="0"/>
                <w:color w:val="000000"/>
                <w:lang w:val="en-US"/>
              </w:rPr>
              <w:t>сакривен</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између терета</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контејнеру</w:t>
            </w:r>
            <w:r w:rsidRPr="000C4CB7">
              <w:rPr>
                <w:rFonts w:ascii="Arial" w:eastAsia="Times New Roman" w:hAnsi="Arial" w:cs="Arial"/>
                <w:noProof w:val="0"/>
                <w:color w:val="000000"/>
                <w:lang w:val="ru-RU"/>
              </w:rPr>
              <w:t> или на другом месту у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IMO0268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Наводни разлози укрцаја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Разлози због којих слепи путник тврди да се укрцао на 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планираног коначног одредишта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коначног одредишта на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слепи путник </w:t>
            </w:r>
            <w:r w:rsidRPr="000C4CB7">
              <w:rPr>
                <w:rFonts w:ascii="Arial" w:eastAsia="Times New Roman" w:hAnsi="Arial" w:cs="Arial"/>
                <w:noProof w:val="0"/>
                <w:color w:val="000000"/>
                <w:lang w:val="en-US"/>
              </w:rPr>
              <w:t>планирао</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стићи</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IMO0250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адресе укрцаја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Адреса у држави у којој се предметни слепи путник укрцао на 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Физички опис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Општи физички опис слепог путника, међу осталим посебни</w:t>
            </w:r>
            <w:r w:rsidRPr="000C4CB7">
              <w:rPr>
                <w:rFonts w:ascii="Arial" w:eastAsia="Times New Roman" w:hAnsi="Arial" w:cs="Arial"/>
                <w:noProof w:val="0"/>
                <w:color w:val="000000"/>
                <w:lang w:val="en-US"/>
              </w:rPr>
              <w:t>м</w:t>
            </w:r>
            <w:r w:rsidRPr="000C4CB7">
              <w:rPr>
                <w:rFonts w:ascii="Arial" w:eastAsia="Times New Roman" w:hAnsi="Arial" w:cs="Arial"/>
                <w:noProof w:val="0"/>
                <w:color w:val="000000"/>
                <w:lang w:val="ru-RU"/>
              </w:rPr>
              <w:t> 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препознатљиви</w:t>
            </w:r>
            <w:r w:rsidRPr="000C4CB7">
              <w:rPr>
                <w:rFonts w:ascii="Arial" w:eastAsia="Times New Roman" w:hAnsi="Arial" w:cs="Arial"/>
                <w:noProof w:val="0"/>
                <w:color w:val="000000"/>
                <w:lang w:val="en-US"/>
              </w:rPr>
              <w:t>м</w:t>
            </w:r>
            <w:r w:rsidRPr="000C4CB7">
              <w:rPr>
                <w:rFonts w:ascii="Arial" w:eastAsia="Times New Roman" w:hAnsi="Arial" w:cs="Arial"/>
                <w:noProof w:val="0"/>
                <w:color w:val="000000"/>
                <w:lang w:val="ru-RU"/>
              </w:rPr>
              <w:t> обележј</w:t>
            </w:r>
            <w:r w:rsidRPr="000C4CB7">
              <w:rPr>
                <w:rFonts w:ascii="Arial" w:eastAsia="Times New Roman" w:hAnsi="Arial" w:cs="Arial"/>
                <w:noProof w:val="0"/>
                <w:color w:val="000000"/>
                <w:lang w:val="en-US"/>
              </w:rPr>
              <w:t>им</w:t>
            </w:r>
            <w:r w:rsidRPr="000C4CB7">
              <w:rPr>
                <w:rFonts w:ascii="Arial" w:eastAsia="Times New Roman" w:hAnsi="Arial" w:cs="Arial"/>
                <w:noProof w:val="0"/>
                <w:color w:val="000000"/>
                <w:lang w:val="ru-RU"/>
              </w:rPr>
              <w:t>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IMO0261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Висина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w:t>
            </w:r>
            <w:r w:rsidRPr="000C4CB7">
              <w:rPr>
                <w:rFonts w:ascii="Arial" w:eastAsia="Times New Roman" w:hAnsi="Arial" w:cs="Arial"/>
                <w:noProof w:val="0"/>
                <w:color w:val="000000"/>
                <w:lang w:val="ru-RU"/>
              </w:rPr>
              <w:t>исин</w:t>
            </w:r>
            <w:r w:rsidRPr="000C4CB7">
              <w:rPr>
                <w:rFonts w:ascii="Arial" w:eastAsia="Times New Roman" w:hAnsi="Arial" w:cs="Arial"/>
                <w:noProof w:val="0"/>
                <w:color w:val="000000"/>
                <w:lang w:val="en-US"/>
              </w:rPr>
              <w:t>а </w:t>
            </w:r>
            <w:r w:rsidRPr="000C4CB7">
              <w:rPr>
                <w:rFonts w:ascii="Arial" w:eastAsia="Times New Roman" w:hAnsi="Arial" w:cs="Arial"/>
                <w:noProof w:val="0"/>
                <w:color w:val="000000"/>
                <w:lang w:val="ru-RU"/>
              </w:rPr>
              <w:t>предметног слепог путника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n..3,2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Боја очију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Боја очију</w:t>
            </w:r>
            <w:r w:rsidRPr="000C4CB7">
              <w:rPr>
                <w:rFonts w:ascii="Arial" w:eastAsia="Times New Roman" w:hAnsi="Arial" w:cs="Arial"/>
                <w:noProof w:val="0"/>
                <w:color w:val="000000"/>
                <w:lang w:val="ru-RU"/>
              </w:rPr>
              <w:t> предметног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042-18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Први говорни </w:t>
            </w:r>
            <w:r w:rsidRPr="000C4CB7">
              <w:rPr>
                <w:rFonts w:ascii="Arial" w:eastAsia="Times New Roman" w:hAnsi="Arial" w:cs="Arial"/>
                <w:noProof w:val="0"/>
                <w:color w:val="000000"/>
                <w:lang w:val="ru-RU"/>
              </w:rPr>
              <w:lastRenderedPageBreak/>
              <w:t>језик слепог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Ознака која означава први говорни језик </w:t>
            </w:r>
            <w:r w:rsidRPr="000C4CB7">
              <w:rPr>
                <w:rFonts w:ascii="Arial" w:eastAsia="Times New Roman" w:hAnsi="Arial" w:cs="Arial"/>
                <w:noProof w:val="0"/>
                <w:color w:val="000000"/>
                <w:lang w:val="ru-RU"/>
              </w:rPr>
              <w:lastRenderedPageBreak/>
              <w:t>предметног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w:t>
            </w:r>
            <w:r w:rsidRPr="000C4CB7">
              <w:rPr>
                <w:rFonts w:ascii="Arial" w:eastAsia="Times New Roman" w:hAnsi="Arial" w:cs="Arial"/>
                <w:noProof w:val="0"/>
                <w:color w:val="000000"/>
                <w:lang w:val="en-US"/>
              </w:rPr>
              <w:lastRenderedPageBreak/>
              <w:t>262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ISO 639-1 2A</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(UN/EDIFACT 3453)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DE-042-19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Први писани језик слепог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први писани језик предметног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IMO0264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ISO 639-1 2A</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(UN/EDIFACT 3453)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Први језик читања слепог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први језик читања предметног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IMO0263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ISO 639-1 2A</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(UN/EDIFACT 3453)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Други говорни језик слепог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други говорни језик предметног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IMO0265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ISO 639-1 2A</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(UN/EDIFACT 3453)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Други писани језик слепог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други писани језик предметног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IMO0267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ISO 639-1 2A</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(UN/EDIFACT 3453)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Други језик читања слепог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други језик читања предметног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ISO 639-1 2A</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(UN/EDIFACT 3453)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општег стања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Опште</w:t>
            </w:r>
            <w:r w:rsidRPr="000C4CB7">
              <w:rPr>
                <w:rFonts w:ascii="Arial" w:eastAsia="Times New Roman" w:hAnsi="Arial" w:cs="Arial"/>
                <w:noProof w:val="0"/>
                <w:color w:val="000000"/>
                <w:lang w:val="ru-RU"/>
              </w:rPr>
              <w:t> стање у којем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слепи путник пронађен (физичко стање и друге релевантне информације).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имовине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Списак имовине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IMO0269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личних ствари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личних ствари које нису </w:t>
            </w:r>
            <w:r w:rsidRPr="000C4CB7">
              <w:rPr>
                <w:rFonts w:ascii="Arial" w:eastAsia="Times New Roman" w:hAnsi="Arial" w:cs="Arial"/>
                <w:noProof w:val="0"/>
                <w:color w:val="000000"/>
                <w:lang w:val="en-US"/>
              </w:rPr>
              <w:t>подложне ослобођењу</w:t>
            </w:r>
            <w:r w:rsidRPr="000C4CB7">
              <w:rPr>
                <w:rFonts w:ascii="Arial" w:eastAsia="Times New Roman" w:hAnsi="Arial" w:cs="Arial"/>
                <w:noProof w:val="0"/>
                <w:color w:val="000000"/>
                <w:lang w:val="ru-RU"/>
              </w:rPr>
              <w:t> од царине и </w:t>
            </w:r>
            <w:r w:rsidRPr="000C4CB7">
              <w:rPr>
                <w:rFonts w:ascii="Arial" w:eastAsia="Times New Roman" w:hAnsi="Arial" w:cs="Arial"/>
                <w:noProof w:val="0"/>
                <w:color w:val="000000"/>
                <w:lang w:val="en-US"/>
              </w:rPr>
              <w:t>пoрe</w:t>
            </w:r>
            <w:r w:rsidRPr="000C4CB7">
              <w:rPr>
                <w:rFonts w:ascii="Arial" w:eastAsia="Times New Roman" w:hAnsi="Arial" w:cs="Arial"/>
                <w:noProof w:val="0"/>
                <w:color w:val="000000"/>
                <w:lang w:val="ru-RU"/>
              </w:rPr>
              <w:t>за или које су подложне </w:t>
            </w:r>
            <w:r w:rsidRPr="000C4CB7">
              <w:rPr>
                <w:rFonts w:ascii="Arial" w:eastAsia="Times New Roman" w:hAnsi="Arial" w:cs="Arial"/>
                <w:noProof w:val="0"/>
                <w:color w:val="000000"/>
                <w:lang w:val="en-US"/>
              </w:rPr>
              <w:t>забранама</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ограничењима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DE-042-27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Помоћ слепом путнику при укрцавању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Идентификација особа, путника или чланова посаде који су </w:t>
            </w:r>
            <w:r w:rsidRPr="000C4CB7">
              <w:rPr>
                <w:rFonts w:ascii="Arial" w:eastAsia="Times New Roman" w:hAnsi="Arial" w:cs="Arial"/>
                <w:noProof w:val="0"/>
                <w:color w:val="000000"/>
                <w:lang w:val="en-US"/>
              </w:rPr>
              <w:t>помогли</w:t>
            </w:r>
            <w:r w:rsidRPr="000C4CB7">
              <w:rPr>
                <w:rFonts w:ascii="Arial" w:eastAsia="Times New Roman" w:hAnsi="Arial" w:cs="Arial"/>
                <w:noProof w:val="0"/>
                <w:color w:val="000000"/>
                <w:lang w:val="ru-RU"/>
              </w:rPr>
              <w:t> слепом путнику при укрцавању на пловило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релевантно</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1024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Плаћање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Појединости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плаћању</w:t>
            </w:r>
            <w:r w:rsidRPr="000C4CB7">
              <w:rPr>
                <w:rFonts w:ascii="Arial" w:eastAsia="Times New Roman" w:hAnsi="Arial" w:cs="Arial"/>
                <w:noProof w:val="0"/>
                <w:color w:val="000000"/>
                <w:lang w:val="ru-RU"/>
              </w:rPr>
              <w:t>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слепи путник </w:t>
            </w:r>
            <w:r w:rsidRPr="000C4CB7">
              <w:rPr>
                <w:rFonts w:ascii="Arial" w:eastAsia="Times New Roman" w:hAnsi="Arial" w:cs="Arial"/>
                <w:noProof w:val="0"/>
                <w:color w:val="000000"/>
                <w:lang w:val="en-US"/>
              </w:rPr>
              <w:t>платио</w:t>
            </w:r>
            <w:r w:rsidRPr="000C4CB7">
              <w:rPr>
                <w:rFonts w:ascii="Arial" w:eastAsia="Times New Roman" w:hAnsi="Arial" w:cs="Arial"/>
                <w:noProof w:val="0"/>
                <w:color w:val="000000"/>
                <w:lang w:val="ru-RU"/>
              </w:rPr>
              <w:t> за помоћ при укрцавању на пловило.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w:t>
            </w:r>
            <w:r w:rsidRPr="000C4CB7">
              <w:rPr>
                <w:rFonts w:ascii="Arial" w:eastAsia="Times New Roman" w:hAnsi="Arial" w:cs="Arial"/>
                <w:noProof w:val="0"/>
                <w:color w:val="000000"/>
                <w:lang w:val="en-US"/>
              </w:rPr>
              <w:br/>
              <w:t>1024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DE-042-29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Накнадна помоћ </w:t>
            </w:r>
            <w:r w:rsidRPr="000C4CB7">
              <w:rPr>
                <w:rFonts w:ascii="Arial" w:eastAsia="Times New Roman" w:hAnsi="Arial" w:cs="Arial"/>
                <w:noProof w:val="0"/>
                <w:color w:val="000000"/>
                <w:lang w:val="en-US"/>
              </w:rPr>
              <w:t>пружена</w:t>
            </w:r>
            <w:r w:rsidRPr="000C4CB7">
              <w:rPr>
                <w:rFonts w:ascii="Arial" w:eastAsia="Times New Roman" w:hAnsi="Arial" w:cs="Arial"/>
                <w:noProof w:val="0"/>
                <w:color w:val="000000"/>
                <w:lang w:val="ru-RU"/>
              </w:rPr>
              <w:t> слепом путнику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Накнадна помоћ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пружена</w:t>
            </w:r>
            <w:r w:rsidRPr="000C4CB7">
              <w:rPr>
                <w:rFonts w:ascii="Arial" w:eastAsia="Times New Roman" w:hAnsi="Arial" w:cs="Arial"/>
                <w:noProof w:val="0"/>
                <w:color w:val="000000"/>
                <w:lang w:val="ru-RU"/>
              </w:rPr>
              <w:t> слепом путнику, као што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прва </w:t>
            </w:r>
            <w:r w:rsidRPr="000C4CB7">
              <w:rPr>
                <w:rFonts w:ascii="Arial" w:eastAsia="Times New Roman" w:hAnsi="Arial" w:cs="Arial"/>
                <w:noProof w:val="0"/>
                <w:color w:val="000000"/>
                <w:lang w:val="en-US"/>
              </w:rPr>
              <w:t>помоћ</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одећа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храна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IMO0272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DE-042-30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Изјава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Изјава слепог путника.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DE-042-31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Изјава заповедника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слепом путнику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Изјава заповедника, </w:t>
            </w:r>
            <w:r w:rsidRPr="000C4CB7">
              <w:rPr>
                <w:rFonts w:ascii="Arial" w:eastAsia="Times New Roman" w:hAnsi="Arial" w:cs="Arial"/>
                <w:noProof w:val="0"/>
                <w:color w:val="000000"/>
                <w:lang w:val="en-US"/>
              </w:rPr>
              <w:t>укључујући</w:t>
            </w:r>
            <w:r w:rsidRPr="000C4CB7">
              <w:rPr>
                <w:rFonts w:ascii="Arial" w:eastAsia="Times New Roman" w:hAnsi="Arial" w:cs="Arial"/>
                <w:noProof w:val="0"/>
                <w:color w:val="000000"/>
                <w:lang w:val="ru-RU"/>
              </w:rPr>
              <w:t> све </w:t>
            </w:r>
            <w:r w:rsidRPr="000C4CB7">
              <w:rPr>
                <w:rFonts w:ascii="Arial" w:eastAsia="Times New Roman" w:hAnsi="Arial" w:cs="Arial"/>
                <w:noProof w:val="0"/>
                <w:color w:val="000000"/>
                <w:lang w:val="en-US"/>
              </w:rPr>
              <w:t>примедбе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веродостојности</w:t>
            </w:r>
            <w:r w:rsidRPr="000C4CB7">
              <w:rPr>
                <w:rFonts w:ascii="Arial" w:eastAsia="Times New Roman" w:hAnsi="Arial" w:cs="Arial"/>
                <w:noProof w:val="0"/>
                <w:color w:val="000000"/>
                <w:lang w:val="ru-RU"/>
              </w:rPr>
              <w:t> информација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изнео слепи путник.</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IMO0271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DE-042-32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w:t>
            </w:r>
            <w:r w:rsidRPr="000C4CB7">
              <w:rPr>
                <w:rFonts w:ascii="Arial" w:eastAsia="Times New Roman" w:hAnsi="Arial" w:cs="Arial"/>
                <w:noProof w:val="0"/>
                <w:color w:val="000000"/>
                <w:lang w:val="en-US"/>
              </w:rPr>
              <w:t>разговора</w:t>
            </w:r>
            <w:r w:rsidRPr="000C4CB7">
              <w:rPr>
                <w:rFonts w:ascii="Arial" w:eastAsia="Times New Roman" w:hAnsi="Arial" w:cs="Arial"/>
                <w:noProof w:val="0"/>
                <w:color w:val="000000"/>
                <w:lang w:val="ru-RU"/>
              </w:rPr>
              <w:t> са слепим путником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w:t>
            </w:r>
            <w:r w:rsidRPr="000C4CB7">
              <w:rPr>
                <w:rFonts w:ascii="Arial" w:eastAsia="Times New Roman" w:hAnsi="Arial" w:cs="Arial"/>
                <w:noProof w:val="0"/>
                <w:color w:val="000000"/>
                <w:lang w:val="en-US"/>
              </w:rPr>
              <w:t>разговора</w:t>
            </w:r>
            <w:r w:rsidRPr="000C4CB7">
              <w:rPr>
                <w:rFonts w:ascii="Arial" w:eastAsia="Times New Roman" w:hAnsi="Arial" w:cs="Arial"/>
                <w:noProof w:val="0"/>
                <w:color w:val="000000"/>
                <w:lang w:val="ru-RU"/>
              </w:rPr>
              <w:t> са слепим путником.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IMO0273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DE-042-33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Разлог </w:t>
            </w:r>
            <w:r w:rsidRPr="000C4CB7">
              <w:rPr>
                <w:rFonts w:ascii="Arial" w:eastAsia="Times New Roman" w:hAnsi="Arial" w:cs="Arial"/>
                <w:noProof w:val="0"/>
                <w:color w:val="000000"/>
                <w:lang w:val="en-US"/>
              </w:rPr>
              <w:t>предавања </w:t>
            </w:r>
            <w:r w:rsidRPr="000C4CB7">
              <w:rPr>
                <w:rFonts w:ascii="Arial" w:eastAsia="Times New Roman" w:hAnsi="Arial" w:cs="Arial"/>
                <w:noProof w:val="0"/>
                <w:color w:val="000000"/>
                <w:lang w:val="ru-RU"/>
              </w:rPr>
              <w:t>слепог путника,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разлог због којег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слепи путник </w:t>
            </w:r>
            <w:r w:rsidRPr="000C4CB7">
              <w:rPr>
                <w:rFonts w:ascii="Arial" w:eastAsia="Times New Roman" w:hAnsi="Arial" w:cs="Arial"/>
                <w:noProof w:val="0"/>
                <w:color w:val="000000"/>
                <w:lang w:val="en-US"/>
              </w:rPr>
              <w:t>предат</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Разлог </w:t>
            </w:r>
            <w:r w:rsidRPr="000C4CB7">
              <w:rPr>
                <w:rFonts w:ascii="Arial" w:eastAsia="Times New Roman" w:hAnsi="Arial" w:cs="Arial"/>
                <w:noProof w:val="0"/>
                <w:color w:val="000000"/>
                <w:lang w:val="en-US"/>
              </w:rPr>
              <w:t>предавања</w:t>
            </w:r>
            <w:r w:rsidRPr="000C4CB7">
              <w:rPr>
                <w:rFonts w:ascii="Arial" w:eastAsia="Times New Roman" w:hAnsi="Arial" w:cs="Arial"/>
                <w:noProof w:val="0"/>
                <w:color w:val="000000"/>
                <w:lang w:val="ru-RU"/>
              </w:rPr>
              <w:t> слепог путник</w:t>
            </w:r>
            <w:r w:rsidRPr="000C4CB7">
              <w:rPr>
                <w:rFonts w:ascii="Arial" w:eastAsia="Times New Roman" w:hAnsi="Arial" w:cs="Arial"/>
                <w:noProof w:val="0"/>
                <w:color w:val="000000"/>
                <w:lang w:val="en-US"/>
              </w:rPr>
              <w:t>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DE-042-34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Разлог </w:t>
            </w:r>
            <w:r w:rsidRPr="000C4CB7">
              <w:rPr>
                <w:rFonts w:ascii="Arial" w:eastAsia="Times New Roman" w:hAnsi="Arial" w:cs="Arial"/>
                <w:noProof w:val="0"/>
                <w:color w:val="000000"/>
                <w:lang w:val="en-US"/>
              </w:rPr>
              <w:t>преузимања </w:t>
            </w:r>
            <w:r w:rsidRPr="000C4CB7">
              <w:rPr>
                <w:rFonts w:ascii="Arial" w:eastAsia="Times New Roman" w:hAnsi="Arial" w:cs="Arial"/>
                <w:noProof w:val="0"/>
                <w:color w:val="000000"/>
                <w:lang w:val="ru-RU"/>
              </w:rPr>
              <w:t xml:space="preserve">слепог путника, </w:t>
            </w:r>
            <w:r w:rsidRPr="000C4CB7">
              <w:rPr>
                <w:rFonts w:ascii="Arial" w:eastAsia="Times New Roman" w:hAnsi="Arial" w:cs="Arial"/>
                <w:noProof w:val="0"/>
                <w:color w:val="000000"/>
                <w:lang w:val="ru-RU"/>
              </w:rPr>
              <w:lastRenderedPageBreak/>
              <w:t>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Ознака која представља разлог због којег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слепи путник </w:t>
            </w:r>
            <w:r w:rsidRPr="000C4CB7">
              <w:rPr>
                <w:rFonts w:ascii="Arial" w:eastAsia="Times New Roman" w:hAnsi="Arial" w:cs="Arial"/>
                <w:noProof w:val="0"/>
                <w:color w:val="000000"/>
                <w:lang w:val="en-US"/>
              </w:rPr>
              <w:t>преузет</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an..62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Видети списак ознака </w:t>
            </w:r>
            <w:r w:rsidRPr="000C4CB7">
              <w:rPr>
                <w:rFonts w:ascii="Arial" w:eastAsia="Times New Roman" w:hAnsi="Arial" w:cs="Arial"/>
                <w:noProof w:val="0"/>
                <w:color w:val="000000"/>
                <w:lang w:val="ru-RU"/>
              </w:rPr>
              <w:lastRenderedPageBreak/>
              <w:t>Разлог </w:t>
            </w:r>
            <w:r w:rsidRPr="000C4CB7">
              <w:rPr>
                <w:rFonts w:ascii="Arial" w:eastAsia="Times New Roman" w:hAnsi="Arial" w:cs="Arial"/>
                <w:noProof w:val="0"/>
                <w:color w:val="000000"/>
                <w:lang w:val="en-US"/>
              </w:rPr>
              <w:t>прe</w:t>
            </w:r>
            <w:r w:rsidRPr="000C4CB7">
              <w:rPr>
                <w:rFonts w:ascii="Arial" w:eastAsia="Times New Roman" w:hAnsi="Arial" w:cs="Arial"/>
                <w:noProof w:val="0"/>
                <w:color w:val="000000"/>
                <w:lang w:val="ru-RU"/>
              </w:rPr>
              <w:t>узимања слепог путника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DG-043</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Одсутна особа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DE-043-01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одсутности,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представља</w:t>
            </w:r>
            <w:r w:rsidRPr="000C4CB7">
              <w:rPr>
                <w:rFonts w:ascii="Arial" w:eastAsia="Times New Roman" w:hAnsi="Arial" w:cs="Arial"/>
                <w:noProof w:val="0"/>
                <w:color w:val="000000"/>
                <w:lang w:val="ru-RU"/>
              </w:rPr>
              <w:t> врсту одсутности.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одсутности</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DE-043-02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одсутности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Текстуални опис одсутности (обавезно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врста одсутности „друго”).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DE-043-03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одсутности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одсутности, </w:t>
            </w:r>
            <w:r w:rsidRPr="000C4CB7">
              <w:rPr>
                <w:rFonts w:ascii="Arial" w:eastAsia="Times New Roman" w:hAnsi="Arial" w:cs="Arial"/>
                <w:noProof w:val="0"/>
                <w:color w:val="000000"/>
                <w:lang w:val="en-US"/>
              </w:rPr>
              <w:t>и </w:t>
            </w:r>
            <w:r w:rsidRPr="000C4CB7">
              <w:rPr>
                <w:rFonts w:ascii="Arial" w:eastAsia="Times New Roman" w:hAnsi="Arial" w:cs="Arial"/>
                <w:noProof w:val="0"/>
                <w:color w:val="000000"/>
                <w:lang w:val="ru-RU"/>
              </w:rPr>
              <w:t>ако он није сигуран, датум на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одсутност откривена.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DE-043-04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w:t>
            </w:r>
            <w:r w:rsidRPr="000C4CB7">
              <w:rPr>
                <w:rFonts w:ascii="Arial" w:eastAsia="Times New Roman" w:hAnsi="Arial" w:cs="Arial"/>
                <w:noProof w:val="0"/>
                <w:color w:val="000000"/>
                <w:lang w:val="en-US"/>
              </w:rPr>
              <w:t>и време </w:t>
            </w:r>
            <w:r w:rsidRPr="000C4CB7">
              <w:rPr>
                <w:rFonts w:ascii="Arial" w:eastAsia="Times New Roman" w:hAnsi="Arial" w:cs="Arial"/>
                <w:noProof w:val="0"/>
                <w:color w:val="000000"/>
                <w:lang w:val="ru-RU"/>
              </w:rPr>
              <w:t>последњег виђења одсутне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w:t>
            </w:r>
            <w:r w:rsidRPr="000C4CB7">
              <w:rPr>
                <w:rFonts w:ascii="Arial" w:eastAsia="Times New Roman" w:hAnsi="Arial" w:cs="Arial"/>
                <w:noProof w:val="0"/>
                <w:color w:val="000000"/>
                <w:lang w:val="en-US"/>
              </w:rPr>
              <w:t>je последњи пут виђена одсутна особа.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DE-043-05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Особа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последња видела одсутну особу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особе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последња видела предметну одсутну особу.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DE-043-06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Висина одсутне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w:t>
            </w:r>
            <w:r w:rsidRPr="000C4CB7">
              <w:rPr>
                <w:rFonts w:ascii="Arial" w:eastAsia="Times New Roman" w:hAnsi="Arial" w:cs="Arial"/>
                <w:noProof w:val="0"/>
                <w:color w:val="000000"/>
                <w:lang w:val="ru-RU"/>
              </w:rPr>
              <w:t>исин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предметне одсутне особе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n..3,2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DE-043-07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Физички опис одсутне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Општи физички опис </w:t>
            </w:r>
            <w:r w:rsidRPr="000C4CB7">
              <w:rPr>
                <w:rFonts w:ascii="Arial" w:eastAsia="Times New Roman" w:hAnsi="Arial" w:cs="Arial"/>
                <w:noProof w:val="0"/>
                <w:color w:val="000000"/>
                <w:lang w:val="en-US"/>
              </w:rPr>
              <w:t>предметне </w:t>
            </w:r>
            <w:r w:rsidRPr="000C4CB7">
              <w:rPr>
                <w:rFonts w:ascii="Arial" w:eastAsia="Times New Roman" w:hAnsi="Arial" w:cs="Arial"/>
                <w:noProof w:val="0"/>
                <w:color w:val="000000"/>
                <w:lang w:val="ru-RU"/>
              </w:rPr>
              <w:t>одсутне особе, међу осталим посебни</w:t>
            </w:r>
            <w:r w:rsidRPr="000C4CB7">
              <w:rPr>
                <w:rFonts w:ascii="Arial" w:eastAsia="Times New Roman" w:hAnsi="Arial" w:cs="Arial"/>
                <w:noProof w:val="0"/>
                <w:color w:val="000000"/>
                <w:lang w:val="en-US"/>
              </w:rPr>
              <w:t>м</w:t>
            </w:r>
            <w:r w:rsidRPr="000C4CB7">
              <w:rPr>
                <w:rFonts w:ascii="Arial" w:eastAsia="Times New Roman" w:hAnsi="Arial" w:cs="Arial"/>
                <w:noProof w:val="0"/>
                <w:color w:val="000000"/>
                <w:lang w:val="ru-RU"/>
              </w:rPr>
              <w:t> и препознатљиви</w:t>
            </w:r>
            <w:r w:rsidRPr="000C4CB7">
              <w:rPr>
                <w:rFonts w:ascii="Arial" w:eastAsia="Times New Roman" w:hAnsi="Arial" w:cs="Arial"/>
                <w:noProof w:val="0"/>
                <w:color w:val="000000"/>
                <w:lang w:val="en-US"/>
              </w:rPr>
              <w:t>м</w:t>
            </w:r>
            <w:r w:rsidRPr="000C4CB7">
              <w:rPr>
                <w:rFonts w:ascii="Arial" w:eastAsia="Times New Roman" w:hAnsi="Arial" w:cs="Arial"/>
                <w:noProof w:val="0"/>
                <w:color w:val="000000"/>
                <w:lang w:val="ru-RU"/>
              </w:rPr>
              <w:t> обележј</w:t>
            </w:r>
            <w:r w:rsidRPr="000C4CB7">
              <w:rPr>
                <w:rFonts w:ascii="Arial" w:eastAsia="Times New Roman" w:hAnsi="Arial" w:cs="Arial"/>
                <w:noProof w:val="0"/>
                <w:color w:val="000000"/>
                <w:lang w:val="en-US"/>
              </w:rPr>
              <w:t>им</w:t>
            </w:r>
            <w:r w:rsidRPr="000C4CB7">
              <w:rPr>
                <w:rFonts w:ascii="Arial" w:eastAsia="Times New Roman" w:hAnsi="Arial" w:cs="Arial"/>
                <w:noProof w:val="0"/>
                <w:color w:val="000000"/>
                <w:lang w:val="ru-RU"/>
              </w:rPr>
              <w:t>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DE-043-08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имовине одсутне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личне имовине одсутне особе (предмети као што су </w:t>
            </w:r>
            <w:r w:rsidRPr="000C4CB7">
              <w:rPr>
                <w:rFonts w:ascii="Arial" w:eastAsia="Times New Roman" w:hAnsi="Arial" w:cs="Arial"/>
                <w:noProof w:val="0"/>
                <w:color w:val="000000"/>
                <w:lang w:val="en-US"/>
              </w:rPr>
              <w:t>накит</w:t>
            </w:r>
            <w:r w:rsidRPr="000C4CB7">
              <w:rPr>
                <w:rFonts w:ascii="Arial" w:eastAsia="Times New Roman" w:hAnsi="Arial" w:cs="Arial"/>
                <w:noProof w:val="0"/>
                <w:color w:val="000000"/>
                <w:lang w:val="ru-RU"/>
              </w:rPr>
              <w:t> или пртљаг).</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DE-043-09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одеће одсутне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одеће предметне одсутне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w:t>
            </w:r>
            <w:r w:rsidRPr="000C4CB7">
              <w:rPr>
                <w:rFonts w:ascii="Arial" w:eastAsia="Times New Roman" w:hAnsi="Arial" w:cs="Arial"/>
                <w:noProof w:val="0"/>
                <w:color w:val="000000"/>
                <w:lang w:val="en-US"/>
              </w:rPr>
              <w:br/>
              <w:t>1024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DE-043-10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пртљага одсутне особе,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w:t>
            </w:r>
            <w:r w:rsidRPr="000C4CB7">
              <w:rPr>
                <w:rFonts w:ascii="Arial" w:eastAsia="Times New Roman" w:hAnsi="Arial" w:cs="Arial"/>
                <w:noProof w:val="0"/>
                <w:color w:val="000000"/>
                <w:lang w:val="en-US"/>
              </w:rPr>
              <w:t>знака којом се о</w:t>
            </w:r>
            <w:r w:rsidRPr="000C4CB7">
              <w:rPr>
                <w:rFonts w:ascii="Arial" w:eastAsia="Times New Roman" w:hAnsi="Arial" w:cs="Arial"/>
                <w:noProof w:val="0"/>
                <w:color w:val="000000"/>
                <w:lang w:val="ru-RU"/>
              </w:rPr>
              <w:t>пис</w:t>
            </w:r>
            <w:r w:rsidRPr="000C4CB7">
              <w:rPr>
                <w:rFonts w:ascii="Arial" w:eastAsia="Times New Roman" w:hAnsi="Arial" w:cs="Arial"/>
                <w:noProof w:val="0"/>
                <w:color w:val="000000"/>
                <w:lang w:val="en-US"/>
              </w:rPr>
              <w:t>ује</w:t>
            </w:r>
            <w:r w:rsidRPr="000C4CB7">
              <w:rPr>
                <w:rFonts w:ascii="Arial" w:eastAsia="Times New Roman" w:hAnsi="Arial" w:cs="Arial"/>
                <w:noProof w:val="0"/>
                <w:color w:val="000000"/>
                <w:lang w:val="ru-RU"/>
              </w:rPr>
              <w:t> тренутн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локациј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пртљага одсутне особе</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Локација </w:t>
            </w:r>
            <w:r w:rsidRPr="000C4CB7">
              <w:rPr>
                <w:rFonts w:ascii="Arial" w:eastAsia="Times New Roman" w:hAnsi="Arial" w:cs="Arial"/>
                <w:noProof w:val="0"/>
                <w:color w:val="000000"/>
                <w:lang w:val="en-US"/>
              </w:rPr>
              <w:t>пртљага</w:t>
            </w:r>
            <w:r w:rsidRPr="000C4CB7">
              <w:rPr>
                <w:rFonts w:ascii="Arial" w:eastAsia="Times New Roman" w:hAnsi="Arial" w:cs="Arial"/>
                <w:noProof w:val="0"/>
                <w:color w:val="000000"/>
                <w:lang w:val="ru-RU"/>
              </w:rPr>
              <w:t> одсутне особе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DE-043-11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Адреса одсутне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Службена адреса одсутне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DG-044</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Хоспитализовани члан посаде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DE-044-01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болнице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болнице у коју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предметни члан посаде примљен.</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DE-044-02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хоспитализације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Стварни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датум на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члан посаде примљен у наведену болницу.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DE-044-03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Трајање хоспитализације – процењено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Процењено време које ће </w:t>
            </w:r>
            <w:r w:rsidRPr="000C4CB7">
              <w:rPr>
                <w:rFonts w:ascii="Arial" w:eastAsia="Times New Roman" w:hAnsi="Arial" w:cs="Arial"/>
                <w:noProof w:val="0"/>
                <w:color w:val="000000"/>
                <w:lang w:val="en-US"/>
              </w:rPr>
              <w:t>хоспитализовани</w:t>
            </w:r>
            <w:r w:rsidRPr="000C4CB7">
              <w:rPr>
                <w:rFonts w:ascii="Arial" w:eastAsia="Times New Roman" w:hAnsi="Arial" w:cs="Arial"/>
                <w:noProof w:val="0"/>
                <w:color w:val="000000"/>
                <w:lang w:val="ru-RU"/>
              </w:rPr>
              <w:t> члан посаде </w:t>
            </w:r>
            <w:r w:rsidRPr="000C4CB7">
              <w:rPr>
                <w:rFonts w:ascii="Arial" w:eastAsia="Times New Roman" w:hAnsi="Arial" w:cs="Arial"/>
                <w:noProof w:val="0"/>
                <w:color w:val="000000"/>
                <w:lang w:val="en-US"/>
              </w:rPr>
              <w:t>морати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да проведе</w:t>
            </w:r>
            <w:r w:rsidRPr="000C4CB7">
              <w:rPr>
                <w:rFonts w:ascii="Arial" w:eastAsia="Times New Roman" w:hAnsi="Arial" w:cs="Arial"/>
                <w:noProof w:val="0"/>
                <w:color w:val="000000"/>
                <w:lang w:val="ru-RU"/>
              </w:rPr>
              <w:t> у наведеној болници.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DE-044-04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гарантног писма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гарантног писма за отпуштање хоспитализованог члана посаде.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DG-045</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Терет</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w:t>
            </w:r>
            <w:r w:rsidRPr="000C4CB7">
              <w:rPr>
                <w:rFonts w:ascii="Arial" w:eastAsia="Times New Roman" w:hAnsi="Arial" w:cs="Arial"/>
                <w:noProof w:val="0"/>
                <w:color w:val="000000"/>
                <w:lang w:val="en-US"/>
              </w:rPr>
              <w:t>манифеста</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w:t>
            </w:r>
            <w:r w:rsidRPr="000C4CB7">
              <w:rPr>
                <w:rFonts w:ascii="Arial" w:eastAsia="Times New Roman" w:hAnsi="Arial" w:cs="Arial"/>
                <w:noProof w:val="0"/>
                <w:color w:val="000000"/>
                <w:lang w:val="en-US"/>
              </w:rPr>
              <w:t>манифеста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манифеста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045-02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 xml:space="preserve">Број возила за </w:t>
            </w:r>
            <w:r w:rsidRPr="000C4CB7">
              <w:rPr>
                <w:rFonts w:ascii="Arial" w:eastAsia="Times New Roman" w:hAnsi="Arial" w:cs="Arial"/>
                <w:noProof w:val="0"/>
                <w:color w:val="000000"/>
                <w:lang w:val="en-US"/>
              </w:rPr>
              <w:lastRenderedPageBreak/>
              <w:t>утовар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Број возила за утовар.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w:t>
            </w:r>
            <w:r w:rsidRPr="000C4CB7">
              <w:rPr>
                <w:rFonts w:ascii="Arial" w:eastAsia="Times New Roman" w:hAnsi="Arial" w:cs="Arial"/>
                <w:noProof w:val="0"/>
                <w:color w:val="000000"/>
                <w:lang w:val="en-US"/>
              </w:rPr>
              <w:lastRenderedPageBreak/>
              <w:t>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DE-045-03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страних возила за утовар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страних возила за утовар.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страних возила за истовар.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страних возила за истовар.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домаћих возила за утовар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домаћих возила за утовар.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домаћих возила за истовар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домаћих возила за истовар.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контејнера у </w:t>
            </w:r>
            <w:r w:rsidRPr="000C4CB7">
              <w:rPr>
                <w:rFonts w:ascii="Arial" w:eastAsia="Times New Roman" w:hAnsi="Arial" w:cs="Arial"/>
                <w:noProof w:val="0"/>
                <w:color w:val="000000"/>
                <w:lang w:val="en-US"/>
              </w:rPr>
              <w:t>TEU</w:t>
            </w:r>
            <w:r w:rsidRPr="000C4CB7">
              <w:rPr>
                <w:rFonts w:ascii="Arial" w:eastAsia="Times New Roman" w:hAnsi="Arial" w:cs="Arial"/>
                <w:noProof w:val="0"/>
                <w:color w:val="000000"/>
                <w:lang w:val="ru-RU"/>
              </w:rPr>
              <w:t>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Укупни б</w:t>
            </w:r>
            <w:r w:rsidRPr="000C4CB7">
              <w:rPr>
                <w:rFonts w:ascii="Arial" w:eastAsia="Times New Roman" w:hAnsi="Arial" w:cs="Arial"/>
                <w:noProof w:val="0"/>
                <w:color w:val="000000"/>
                <w:lang w:val="ru-RU"/>
              </w:rPr>
              <w:t>рој контејнера </w:t>
            </w:r>
            <w:r w:rsidRPr="000C4CB7">
              <w:rPr>
                <w:rFonts w:ascii="Arial" w:eastAsia="Times New Roman" w:hAnsi="Arial" w:cs="Arial"/>
                <w:noProof w:val="0"/>
                <w:color w:val="000000"/>
                <w:lang w:val="en-US"/>
              </w:rPr>
              <w:t>(пуних и празних) </w:t>
            </w:r>
            <w:r w:rsidRPr="000C4CB7">
              <w:rPr>
                <w:rFonts w:ascii="Arial" w:eastAsia="Times New Roman" w:hAnsi="Arial" w:cs="Arial"/>
                <w:noProof w:val="0"/>
                <w:color w:val="000000"/>
                <w:lang w:val="ru-RU"/>
              </w:rPr>
              <w:t>у двадесетостопним еквивалентним јединицама (</w:t>
            </w:r>
            <w:r w:rsidRPr="000C4CB7">
              <w:rPr>
                <w:rFonts w:ascii="Arial" w:eastAsia="Times New Roman" w:hAnsi="Arial" w:cs="Arial"/>
                <w:noProof w:val="0"/>
                <w:color w:val="000000"/>
                <w:lang w:val="en-US"/>
              </w:rPr>
              <w:t>TEU</w:t>
            </w:r>
            <w:r w:rsidRPr="000C4CB7">
              <w:rPr>
                <w:rFonts w:ascii="Arial" w:eastAsia="Times New Roman" w:hAnsi="Arial" w:cs="Arial"/>
                <w:noProof w:val="0"/>
                <w:color w:val="000000"/>
                <w:lang w:val="ru-RU"/>
              </w:rPr>
              <w:t>)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IMO0650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празних контејнера у </w:t>
            </w:r>
            <w:r w:rsidRPr="000C4CB7">
              <w:rPr>
                <w:rFonts w:ascii="Arial" w:eastAsia="Times New Roman" w:hAnsi="Arial" w:cs="Arial"/>
                <w:noProof w:val="0"/>
                <w:color w:val="000000"/>
                <w:lang w:val="en-US"/>
              </w:rPr>
              <w:t>TEU</w:t>
            </w:r>
            <w:r w:rsidRPr="000C4CB7">
              <w:rPr>
                <w:rFonts w:ascii="Arial" w:eastAsia="Times New Roman" w:hAnsi="Arial" w:cs="Arial"/>
                <w:noProof w:val="0"/>
                <w:color w:val="000000"/>
                <w:lang w:val="ru-RU"/>
              </w:rPr>
              <w:t>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празних контејнера у двадесетостопним еквивалентним јединицама (</w:t>
            </w:r>
            <w:r w:rsidRPr="000C4CB7">
              <w:rPr>
                <w:rFonts w:ascii="Arial" w:eastAsia="Times New Roman" w:hAnsi="Arial" w:cs="Arial"/>
                <w:noProof w:val="0"/>
                <w:color w:val="000000"/>
                <w:lang w:val="en-US"/>
              </w:rPr>
              <w:t>TEU</w:t>
            </w:r>
            <w:r w:rsidRPr="000C4CB7">
              <w:rPr>
                <w:rFonts w:ascii="Arial" w:eastAsia="Times New Roman" w:hAnsi="Arial" w:cs="Arial"/>
                <w:noProof w:val="0"/>
                <w:color w:val="000000"/>
                <w:lang w:val="ru-RU"/>
              </w:rPr>
              <w:t>)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утоварених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Укупан број контејнера (с теретом или без њега) утоварених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истоварених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Укупан </w:t>
            </w:r>
            <w:r w:rsidRPr="000C4CB7">
              <w:rPr>
                <w:rFonts w:ascii="Arial" w:eastAsia="Times New Roman" w:hAnsi="Arial" w:cs="Arial"/>
                <w:noProof w:val="0"/>
                <w:color w:val="000000"/>
                <w:lang w:val="en-US"/>
              </w:rPr>
              <w:t>б</w:t>
            </w:r>
            <w:r w:rsidRPr="000C4CB7">
              <w:rPr>
                <w:rFonts w:ascii="Arial" w:eastAsia="Times New Roman" w:hAnsi="Arial" w:cs="Arial"/>
                <w:noProof w:val="0"/>
                <w:color w:val="000000"/>
                <w:lang w:val="ru-RU"/>
              </w:rPr>
              <w:t>рој контејнера (с теретом или без њега)</w:t>
            </w:r>
            <w:r w:rsidRPr="000C4CB7">
              <w:rPr>
                <w:rFonts w:ascii="Arial" w:eastAsia="Times New Roman" w:hAnsi="Arial" w:cs="Arial"/>
                <w:noProof w:val="0"/>
                <w:color w:val="000000"/>
                <w:lang w:val="en-US"/>
              </w:rPr>
              <w:t> истоварених </w:t>
            </w:r>
            <w:r w:rsidRPr="000C4CB7">
              <w:rPr>
                <w:rFonts w:ascii="Arial" w:eastAsia="Times New Roman" w:hAnsi="Arial" w:cs="Arial"/>
                <w:noProof w:val="0"/>
                <w:color w:val="000000"/>
                <w:lang w:val="ru-RU"/>
              </w:rPr>
              <w:t>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утоварених празних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w:t>
            </w:r>
            <w:r w:rsidRPr="000C4CB7">
              <w:rPr>
                <w:rFonts w:ascii="Arial" w:eastAsia="Times New Roman" w:hAnsi="Arial" w:cs="Arial"/>
                <w:noProof w:val="0"/>
                <w:color w:val="000000"/>
                <w:lang w:val="ru-RU"/>
              </w:rPr>
              <w:t>рој контејнера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без терета утоварених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истоварених празних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w:t>
            </w:r>
            <w:r w:rsidRPr="000C4CB7">
              <w:rPr>
                <w:rFonts w:ascii="Arial" w:eastAsia="Times New Roman" w:hAnsi="Arial" w:cs="Arial"/>
                <w:noProof w:val="0"/>
                <w:color w:val="000000"/>
                <w:lang w:val="ru-RU"/>
              </w:rPr>
              <w:t>рој контејнера без терета истоварених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утоварених покретних јединица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Укупан број </w:t>
            </w:r>
            <w:r w:rsidRPr="000C4CB7">
              <w:rPr>
                <w:rFonts w:ascii="Arial" w:eastAsia="Times New Roman" w:hAnsi="Arial" w:cs="Arial"/>
                <w:noProof w:val="0"/>
                <w:color w:val="000000"/>
                <w:lang w:val="en-US"/>
              </w:rPr>
              <w:t>покретних </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 јединица (с теретом и без њега) утоварених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истоварених покретних јединица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Укупан број покретних (</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 јединица (с теретом и без њега) истоварених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утоварених празних покретних јединица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Укупан број покретних (</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 јединица без терета утоварених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истоварених празних покретних јединица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Укупан број покретних (</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 јединица без терета истоварених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терета,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терета у складу с номенклатуром из Прилога </w:t>
            </w:r>
            <w:r w:rsidRPr="000C4CB7">
              <w:rPr>
                <w:rFonts w:ascii="Arial" w:eastAsia="Times New Roman" w:hAnsi="Arial" w:cs="Arial"/>
                <w:noProof w:val="0"/>
                <w:color w:val="000000"/>
                <w:lang w:val="en-US"/>
              </w:rPr>
              <w:t>II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Директиви 2009/42/EZ</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(двоцифрена ознака).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Прилог </w:t>
            </w:r>
            <w:r w:rsidRPr="000C4CB7">
              <w:rPr>
                <w:rFonts w:ascii="Arial" w:eastAsia="Times New Roman" w:hAnsi="Arial" w:cs="Arial"/>
                <w:noProof w:val="0"/>
                <w:color w:val="000000"/>
                <w:lang w:val="en-US"/>
              </w:rPr>
              <w:t>II</w:t>
            </w:r>
            <w:r w:rsidRPr="000C4CB7">
              <w:rPr>
                <w:rFonts w:ascii="Arial" w:eastAsia="Times New Roman" w:hAnsi="Arial" w:cs="Arial"/>
                <w:noProof w:val="0"/>
                <w:color w:val="000000"/>
                <w:lang w:val="ru-RU"/>
              </w:rPr>
              <w:t>. Директиви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2009/42/</w:t>
            </w:r>
            <w:r w:rsidRPr="000C4CB7">
              <w:rPr>
                <w:rFonts w:ascii="Arial" w:eastAsia="Times New Roman" w:hAnsi="Arial" w:cs="Arial"/>
                <w:noProof w:val="0"/>
                <w:color w:val="000000"/>
                <w:lang w:val="en-US"/>
              </w:rPr>
              <w:t>EZ</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утоварених јединица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Укупнан број јединица предметне врсте терета утоварених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истоварених јединица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Укупан број јединица предметне врсте терета истоварeних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Тежина утовареног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Укупна тежина предметне врсте терета утоварена у луци пристајања.</w:t>
            </w:r>
            <w:r w:rsidRPr="000C4CB7">
              <w:rPr>
                <w:rFonts w:ascii="Arial" w:eastAsia="Times New Roman" w:hAnsi="Arial" w:cs="Arial"/>
                <w:noProof w:val="0"/>
                <w:color w:val="000000"/>
                <w:lang w:val="en-US"/>
              </w:rPr>
              <w:t> То је бруто тежина робе укључујући амбалажу, али искључујући тара тежину контејнера и ro-ro јединица.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Тежина истовареног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Укупна тежина предметне врсте терета истовар</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на у луци пристајања.</w:t>
            </w:r>
            <w:r w:rsidRPr="000C4CB7">
              <w:rPr>
                <w:rFonts w:ascii="Arial" w:eastAsia="Times New Roman" w:hAnsi="Arial" w:cs="Arial"/>
                <w:noProof w:val="0"/>
                <w:color w:val="000000"/>
                <w:lang w:val="en-US"/>
              </w:rPr>
              <w:t> То је бруто тежина робе укључујући амбалажу, али искључујући тара тежину контејнера и ro-ro јединица.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045-22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 xml:space="preserve">Количина терета </w:t>
            </w:r>
            <w:r w:rsidRPr="000C4CB7">
              <w:rPr>
                <w:rFonts w:ascii="Arial" w:eastAsia="Times New Roman" w:hAnsi="Arial" w:cs="Arial"/>
                <w:noProof w:val="0"/>
                <w:color w:val="000000"/>
                <w:lang w:val="en-US"/>
              </w:rPr>
              <w:lastRenderedPageBreak/>
              <w:t>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Укупна количина предметне врсте терета на </w:t>
            </w:r>
            <w:r w:rsidRPr="000C4CB7">
              <w:rPr>
                <w:rFonts w:ascii="Arial" w:eastAsia="Times New Roman" w:hAnsi="Arial" w:cs="Arial"/>
                <w:noProof w:val="0"/>
                <w:color w:val="000000"/>
                <w:lang w:val="ru-RU"/>
              </w:rPr>
              <w:lastRenderedPageBreak/>
              <w:t>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n..</w:t>
            </w:r>
            <w:r w:rsidRPr="000C4CB7">
              <w:rPr>
                <w:rFonts w:ascii="Arial" w:eastAsia="Times New Roman" w:hAnsi="Arial" w:cs="Arial"/>
                <w:noProof w:val="0"/>
                <w:color w:val="000000"/>
                <w:lang w:val="en-US"/>
              </w:rPr>
              <w:lastRenderedPageBreak/>
              <w:t>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DE-045-23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Тежина терета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Укупна тежина предметне врсте терета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протока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Идентификациони број у </w:t>
            </w:r>
            <w:r w:rsidRPr="000C4CB7">
              <w:rPr>
                <w:rFonts w:ascii="Arial" w:eastAsia="Times New Roman" w:hAnsi="Arial" w:cs="Arial"/>
                <w:noProof w:val="0"/>
                <w:color w:val="000000"/>
                <w:lang w:val="en-US"/>
              </w:rPr>
              <w:t>уписнику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непрекидног</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хомогеног протока</w:t>
            </w:r>
            <w:r w:rsidRPr="000C4CB7">
              <w:rPr>
                <w:rFonts w:ascii="Arial" w:eastAsia="Times New Roman" w:hAnsi="Arial" w:cs="Arial"/>
                <w:noProof w:val="0"/>
                <w:color w:val="000000"/>
                <w:lang w:val="ru-RU"/>
              </w:rPr>
              <w:t> терета луке.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an..128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Сврха одласка повезаног с теретом,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сврху одласка повезаног с теретом.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Сврха одласка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Количина терета у транзиту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Укупна количина предметне врсте терета који остаје на </w:t>
            </w:r>
            <w:r w:rsidRPr="000C4CB7">
              <w:rPr>
                <w:rFonts w:ascii="Arial" w:eastAsia="Times New Roman" w:hAnsi="Arial" w:cs="Arial"/>
                <w:noProof w:val="0"/>
                <w:color w:val="000000"/>
                <w:lang w:val="en-US"/>
              </w:rPr>
              <w:t>броду</w:t>
            </w:r>
            <w:r w:rsidRPr="000C4CB7">
              <w:rPr>
                <w:rFonts w:ascii="Arial" w:eastAsia="Times New Roman" w:hAnsi="Arial" w:cs="Arial"/>
                <w:noProof w:val="0"/>
                <w:color w:val="000000"/>
                <w:lang w:val="ru-RU"/>
              </w:rPr>
              <w:t>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DE-045-27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Тежина терета у транзиту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Укупна тежина предметне врсте терета који остаје на </w:t>
            </w:r>
            <w:r w:rsidRPr="000C4CB7">
              <w:rPr>
                <w:rFonts w:ascii="Arial" w:eastAsia="Times New Roman" w:hAnsi="Arial" w:cs="Arial"/>
                <w:noProof w:val="0"/>
                <w:color w:val="000000"/>
                <w:lang w:val="en-US"/>
              </w:rPr>
              <w:t>броду</w:t>
            </w:r>
            <w:r w:rsidRPr="000C4CB7">
              <w:rPr>
                <w:rFonts w:ascii="Arial" w:eastAsia="Times New Roman" w:hAnsi="Arial" w:cs="Arial"/>
                <w:noProof w:val="0"/>
                <w:color w:val="000000"/>
                <w:lang w:val="ru-RU"/>
              </w:rPr>
              <w:t> у луци пристајања.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јединица без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јединица без терета који одговара референтној врсти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DE-045-29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Категорија терета,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Категорија терета у складу с номенклатуром из Прилога II. Директиви 2009/42/ EZ (једноцифрена ознака).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Прилог II. Директиви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2009/42/EZ,</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једноцифрена ознака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DE-045-30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NST 2007 класификациони део терета,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Разврставање терета, део (степен 1), у складу с номенклaтуром NST 2007 како ју је усвојио UNECE и како је приказана у Прилогу III. Директиви 2009/42/ EZ.</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Прилог III. Директиви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2009/42/EZ</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DE-045-31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NST 2007 класификациона група терета,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Разврставање терета, група(степен 2), у складу с номенклатуром NST 2007 како ју је усвојио UNECE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NST 2007 како га је усвојио UNECE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DE-045-32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покретне јединице без властитог погона,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јединице без властитог погона у складу с номенклатуром приказаном у Прилогу II. Директиви 2009/42/ EZ, категорија 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Прилог II. Директиви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2009/42/EZ,</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категорија 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DG-046</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Опасни и загађујући терети</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Класу брода </w:t>
            </w:r>
            <w:r w:rsidRPr="000C4CB7">
              <w:rPr>
                <w:rFonts w:ascii="Arial" w:eastAsia="Times New Roman" w:hAnsi="Arial" w:cs="Arial"/>
                <w:noProof w:val="0"/>
                <w:color w:val="000000"/>
                <w:lang w:val="en-US"/>
              </w:rPr>
              <w:t>INF</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Класу брода потребна за </w:t>
            </w:r>
            <w:r w:rsidRPr="000C4CB7">
              <w:rPr>
                <w:rFonts w:ascii="Arial" w:eastAsia="Times New Roman" w:hAnsi="Arial" w:cs="Arial"/>
                <w:noProof w:val="0"/>
                <w:color w:val="000000"/>
                <w:lang w:val="en-US"/>
              </w:rPr>
              <w:t>INF</w:t>
            </w:r>
            <w:r w:rsidRPr="000C4CB7">
              <w:rPr>
                <w:rFonts w:ascii="Arial" w:eastAsia="Times New Roman" w:hAnsi="Arial" w:cs="Arial"/>
                <w:noProof w:val="0"/>
                <w:color w:val="000000"/>
                <w:lang w:val="ru-RU"/>
              </w:rPr>
              <w:t> терете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дефинисано </w:t>
            </w:r>
            <w:r w:rsidRPr="000C4CB7">
              <w:rPr>
                <w:rFonts w:ascii="Arial" w:eastAsia="Times New Roman" w:hAnsi="Arial" w:cs="Arial"/>
                <w:noProof w:val="0"/>
                <w:color w:val="000000"/>
                <w:lang w:val="en-US"/>
              </w:rPr>
              <w:t>у </w:t>
            </w:r>
            <w:r w:rsidRPr="000C4CB7">
              <w:rPr>
                <w:rFonts w:ascii="Arial" w:eastAsia="Times New Roman" w:hAnsi="Arial" w:cs="Arial"/>
                <w:noProof w:val="0"/>
                <w:color w:val="000000"/>
                <w:lang w:val="ru-RU"/>
              </w:rPr>
              <w:t>Уредби</w:t>
            </w:r>
            <w:r w:rsidRPr="000C4CB7">
              <w:rPr>
                <w:rFonts w:ascii="Arial" w:eastAsia="Times New Roman" w:hAnsi="Arial" w:cs="Arial"/>
                <w:noProof w:val="0"/>
                <w:color w:val="000000"/>
                <w:lang w:val="en-US"/>
              </w:rPr>
              <w:t> VII</w:t>
            </w:r>
            <w:r w:rsidRPr="000C4CB7">
              <w:rPr>
                <w:rFonts w:ascii="Arial" w:eastAsia="Times New Roman" w:hAnsi="Arial" w:cs="Arial"/>
                <w:noProof w:val="0"/>
                <w:color w:val="000000"/>
                <w:lang w:val="ru-RU"/>
              </w:rPr>
              <w:t>/14.2./ознака дозволе брода у складу с </w:t>
            </w:r>
            <w:r w:rsidRPr="000C4CB7">
              <w:rPr>
                <w:rFonts w:ascii="Arial" w:eastAsia="Times New Roman" w:hAnsi="Arial" w:cs="Arial"/>
                <w:noProof w:val="0"/>
                <w:color w:val="000000"/>
                <w:lang w:val="en-US"/>
              </w:rPr>
              <w:t>INF</w:t>
            </w:r>
            <w:r w:rsidRPr="000C4CB7">
              <w:rPr>
                <w:rFonts w:ascii="Arial" w:eastAsia="Times New Roman" w:hAnsi="Arial" w:cs="Arial"/>
                <w:noProof w:val="0"/>
                <w:color w:val="000000"/>
                <w:lang w:val="ru-RU"/>
              </w:rPr>
              <w:t> Правилником. </w:t>
            </w:r>
            <w:r w:rsidRPr="000C4CB7">
              <w:rPr>
                <w:rFonts w:ascii="Arial" w:eastAsia="Times New Roman" w:hAnsi="Arial" w:cs="Arial"/>
                <w:noProof w:val="0"/>
                <w:color w:val="000000"/>
                <w:lang w:val="en-US"/>
              </w:rPr>
              <w:t>Треба навести само ако брод превози терет класе 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к</w:t>
            </w:r>
            <w:r w:rsidRPr="000C4CB7">
              <w:rPr>
                <w:rFonts w:ascii="Arial" w:eastAsia="Times New Roman" w:hAnsi="Arial" w:cs="Arial"/>
                <w:noProof w:val="0"/>
                <w:color w:val="000000"/>
                <w:lang w:val="ru-RU"/>
              </w:rPr>
              <w:t>ласа брода </w:t>
            </w:r>
            <w:r w:rsidRPr="000C4CB7">
              <w:rPr>
                <w:rFonts w:ascii="Arial" w:eastAsia="Times New Roman" w:hAnsi="Arial" w:cs="Arial"/>
                <w:noProof w:val="0"/>
                <w:color w:val="000000"/>
                <w:lang w:val="en-US"/>
              </w:rPr>
              <w:t>INF</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списк</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опасних и загађујућих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се</w:t>
            </w:r>
            <w:r w:rsidRPr="000C4CB7">
              <w:rPr>
                <w:rFonts w:ascii="Arial" w:eastAsia="Times New Roman" w:hAnsi="Arial" w:cs="Arial"/>
                <w:noProof w:val="0"/>
                <w:color w:val="000000"/>
                <w:lang w:val="ru-RU"/>
              </w:rPr>
              <w:t> налази на броду списак или манифест или одговарајући план утовар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којем су детаљније описани опасни или загађујући терети </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њихов смештај на броду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контакт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опасне и загађујуће терете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организације од које се могу добити детаљне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опасном и загађујућем терету.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Телефонски број контакт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xml:space="preserve"> за опасне и </w:t>
            </w:r>
            <w:r w:rsidRPr="000C4CB7">
              <w:rPr>
                <w:rFonts w:ascii="Arial" w:eastAsia="Times New Roman" w:hAnsi="Arial" w:cs="Arial"/>
                <w:noProof w:val="0"/>
                <w:color w:val="000000"/>
                <w:lang w:val="ru-RU"/>
              </w:rPr>
              <w:lastRenderedPageBreak/>
              <w:t>загађујуће терете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Телефонски број на којем се могу добити детаљне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опасном и загађујућем терету.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DE-046-05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контакт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опасне и загађујуће терете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на којој се могу добити детаљне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опасном и загађујућем терету.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контакт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опасне и загађујуће терете,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организације од које се могу добити детаљне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опасном и загађујућем терету.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Порезни</w:t>
            </w:r>
            <w:r w:rsidRPr="000C4CB7">
              <w:rPr>
                <w:rFonts w:ascii="Arial" w:eastAsia="Times New Roman" w:hAnsi="Arial" w:cs="Arial"/>
                <w:noProof w:val="0"/>
                <w:color w:val="000000"/>
                <w:lang w:val="ru-RU"/>
              </w:rPr>
              <w:t> број контакт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опасне и загађујуће терете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Порезни </w:t>
            </w:r>
            <w:r w:rsidRPr="000C4CB7">
              <w:rPr>
                <w:rFonts w:ascii="Arial" w:eastAsia="Times New Roman" w:hAnsi="Arial" w:cs="Arial"/>
                <w:noProof w:val="0"/>
                <w:color w:val="000000"/>
                <w:lang w:val="ru-RU"/>
              </w:rPr>
              <w:t>број организације од које се могу добити детаљне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опасном и загађујућем терету.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Меморандума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разумевању за превоз опасних терета на </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 бродовима у Балтичком мору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брод</w:t>
            </w:r>
            <w:r w:rsidRPr="000C4CB7">
              <w:rPr>
                <w:rFonts w:ascii="Arial" w:eastAsia="Times New Roman" w:hAnsi="Arial" w:cs="Arial"/>
                <w:noProof w:val="0"/>
                <w:color w:val="000000"/>
                <w:lang w:val="en-US"/>
              </w:rPr>
              <w:t> плови</w:t>
            </w:r>
            <w:r w:rsidRPr="000C4CB7">
              <w:rPr>
                <w:rFonts w:ascii="Arial" w:eastAsia="Times New Roman" w:hAnsi="Arial" w:cs="Arial"/>
                <w:noProof w:val="0"/>
                <w:color w:val="000000"/>
                <w:lang w:val="ru-RU"/>
              </w:rPr>
              <w:t> у складу с </w:t>
            </w:r>
            <w:r w:rsidRPr="000C4CB7">
              <w:rPr>
                <w:rFonts w:ascii="Arial" w:eastAsia="Times New Roman" w:hAnsi="Arial" w:cs="Arial"/>
                <w:noProof w:val="0"/>
                <w:color w:val="000000"/>
                <w:lang w:val="en-US"/>
              </w:rPr>
              <w:t>Меморандумом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разумевању за превоз опасних терета на </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 бродовима у </w:t>
            </w:r>
            <w:r w:rsidRPr="000C4CB7">
              <w:rPr>
                <w:rFonts w:ascii="Arial" w:eastAsia="Times New Roman" w:hAnsi="Arial" w:cs="Arial"/>
                <w:noProof w:val="0"/>
                <w:color w:val="000000"/>
                <w:lang w:val="en-US"/>
              </w:rPr>
              <w:t>Балтичком</w:t>
            </w:r>
            <w:r w:rsidRPr="000C4CB7">
              <w:rPr>
                <w:rFonts w:ascii="Arial" w:eastAsia="Times New Roman" w:hAnsi="Arial" w:cs="Arial"/>
                <w:noProof w:val="0"/>
                <w:color w:val="000000"/>
                <w:lang w:val="ru-RU"/>
              </w:rPr>
              <w:t> мору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окружењу</w:t>
            </w:r>
            <w:r w:rsidRPr="000C4CB7">
              <w:rPr>
                <w:rFonts w:ascii="Arial" w:eastAsia="Times New Roman" w:hAnsi="Arial" w:cs="Arial"/>
                <w:noProof w:val="0"/>
                <w:color w:val="000000"/>
                <w:lang w:val="ru-RU"/>
              </w:rPr>
              <w:t> без гаса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брод има исправну потврду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окружењу без гаса у облику да/не. </w:t>
            </w:r>
            <w:r w:rsidRPr="000C4CB7">
              <w:rPr>
                <w:rFonts w:ascii="Arial" w:eastAsia="Times New Roman" w:hAnsi="Arial" w:cs="Arial"/>
                <w:noProof w:val="0"/>
                <w:color w:val="000000"/>
                <w:lang w:val="en-US"/>
              </w:rPr>
              <w:t>To je изјава заповедника танкера за превоз гаса.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периодичног одобрења за опасне материје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Идентификациони број периодичног одобрења за утовар и превоз опасних материј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издавања периодичног одобрења за опасне материје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издато периодично одобрење за утовар и превоз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издаваоца периодичног одобрења за опасне материје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тела или организације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периодично одобрење за утовар и превоз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експлозива или </w:t>
            </w:r>
            <w:r w:rsidRPr="000C4CB7">
              <w:rPr>
                <w:rFonts w:ascii="Arial" w:eastAsia="Times New Roman" w:hAnsi="Arial" w:cs="Arial"/>
                <w:noProof w:val="0"/>
                <w:color w:val="000000"/>
                <w:lang w:val="en-US"/>
              </w:rPr>
              <w:t>пиротехничких средстава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пловило превози </w:t>
            </w:r>
            <w:r w:rsidRPr="000C4CB7">
              <w:rPr>
                <w:rFonts w:ascii="Arial" w:eastAsia="Times New Roman" w:hAnsi="Arial" w:cs="Arial"/>
                <w:noProof w:val="0"/>
                <w:color w:val="000000"/>
                <w:lang w:val="en-US"/>
              </w:rPr>
              <w:t>експлозиве</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пиротехничка</w:t>
            </w:r>
            <w:r w:rsidRPr="000C4CB7">
              <w:rPr>
                <w:rFonts w:ascii="Arial" w:eastAsia="Times New Roman" w:hAnsi="Arial" w:cs="Arial"/>
                <w:noProof w:val="0"/>
                <w:color w:val="000000"/>
                <w:lang w:val="ru-RU"/>
              </w:rPr>
              <w:t> средства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дефинисано у </w:t>
            </w:r>
            <w:r w:rsidRPr="000C4CB7">
              <w:rPr>
                <w:rFonts w:ascii="Arial" w:eastAsia="Times New Roman" w:hAnsi="Arial" w:cs="Arial"/>
                <w:noProof w:val="0"/>
                <w:color w:val="000000"/>
                <w:lang w:val="en-US"/>
              </w:rPr>
              <w:t>шпанском законодавству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RD</w:t>
            </w:r>
            <w:r w:rsidRPr="000C4CB7">
              <w:rPr>
                <w:rFonts w:ascii="Arial" w:eastAsia="Times New Roman" w:hAnsi="Arial" w:cs="Arial"/>
                <w:noProof w:val="0"/>
                <w:color w:val="000000"/>
                <w:lang w:val="ru-RU"/>
              </w:rPr>
              <w:t> 230/98 или </w:t>
            </w:r>
            <w:r w:rsidRPr="000C4CB7">
              <w:rPr>
                <w:rFonts w:ascii="Arial" w:eastAsia="Times New Roman" w:hAnsi="Arial" w:cs="Arial"/>
                <w:noProof w:val="0"/>
                <w:color w:val="000000"/>
                <w:lang w:val="en-US"/>
              </w:rPr>
              <w:t>RD</w:t>
            </w:r>
            <w:r w:rsidRPr="000C4CB7">
              <w:rPr>
                <w:rFonts w:ascii="Arial" w:eastAsia="Times New Roman" w:hAnsi="Arial" w:cs="Arial"/>
                <w:noProof w:val="0"/>
                <w:color w:val="000000"/>
                <w:lang w:val="ru-RU"/>
              </w:rPr>
              <w:t> 530/2010)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DE-046-14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Локација претовара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Локација у луци (нпр. вез или терминал) на којој ће се опасна роба привремено складиштити за следећи утовар на друге бродове у оквиру прекрцаја.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DG-047</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Пошиљка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утовар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луке у којој је терет утоварен на брод.</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ЦАРИНА: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Идентификација морске луке, </w:t>
            </w:r>
            <w:r w:rsidRPr="000C4CB7">
              <w:rPr>
                <w:rFonts w:ascii="Arial" w:eastAsia="Times New Roman" w:hAnsi="Arial" w:cs="Arial"/>
                <w:noProof w:val="0"/>
                <w:color w:val="000000"/>
                <w:lang w:val="en-US"/>
              </w:rPr>
              <w:t>аеродрома</w:t>
            </w:r>
            <w:r w:rsidRPr="000C4CB7">
              <w:rPr>
                <w:rFonts w:ascii="Arial" w:eastAsia="Times New Roman" w:hAnsi="Arial" w:cs="Arial"/>
                <w:noProof w:val="0"/>
                <w:color w:val="000000"/>
                <w:lang w:val="ru-RU"/>
              </w:rPr>
              <w:t>, теретног терминала, </w:t>
            </w:r>
            <w:r w:rsidRPr="000C4CB7">
              <w:rPr>
                <w:rFonts w:ascii="Arial" w:eastAsia="Times New Roman" w:hAnsi="Arial" w:cs="Arial"/>
                <w:noProof w:val="0"/>
                <w:color w:val="000000"/>
                <w:lang w:val="en-US"/>
              </w:rPr>
              <w:t>железничке станице</w:t>
            </w:r>
            <w:r w:rsidRPr="000C4CB7">
              <w:rPr>
                <w:rFonts w:ascii="Arial" w:eastAsia="Times New Roman" w:hAnsi="Arial" w:cs="Arial"/>
                <w:noProof w:val="0"/>
                <w:color w:val="000000"/>
                <w:lang w:val="ru-RU"/>
              </w:rPr>
              <w:t> или другог места на којем се роба утовара на превозно средство које се употребљава за превоз, укључујући државу у којој се налази. За утврђивање локације наводи се кодирани податак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доступан. Ако ознака </w:t>
            </w:r>
            <w:r w:rsidRPr="000C4CB7">
              <w:rPr>
                <w:rFonts w:ascii="Arial" w:eastAsia="Times New Roman" w:hAnsi="Arial" w:cs="Arial"/>
                <w:noProof w:val="0"/>
                <w:color w:val="000000"/>
                <w:lang w:val="en-US"/>
              </w:rPr>
              <w:t>UN</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LOCODE</w:t>
            </w:r>
            <w:r w:rsidRPr="000C4CB7">
              <w:rPr>
                <w:rFonts w:ascii="Arial" w:eastAsia="Times New Roman" w:hAnsi="Arial" w:cs="Arial"/>
                <w:noProof w:val="0"/>
                <w:color w:val="000000"/>
                <w:lang w:val="ru-RU"/>
              </w:rPr>
              <w:t> за предметну локацију није доступна, након ознаке државе упису</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се </w:t>
            </w: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xml:space="preserve"> места, </w:t>
            </w:r>
            <w:r w:rsidRPr="000C4CB7">
              <w:rPr>
                <w:rFonts w:ascii="Arial" w:eastAsia="Times New Roman" w:hAnsi="Arial" w:cs="Arial"/>
                <w:noProof w:val="0"/>
                <w:color w:val="000000"/>
                <w:lang w:val="ru-RU"/>
              </w:rPr>
              <w:lastRenderedPageBreak/>
              <w:t>што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могуће </w:t>
            </w:r>
            <w:r w:rsidRPr="000C4CB7">
              <w:rPr>
                <w:rFonts w:ascii="Arial" w:eastAsia="Times New Roman" w:hAnsi="Arial" w:cs="Arial"/>
                <w:noProof w:val="0"/>
                <w:color w:val="000000"/>
                <w:lang w:val="en-US"/>
              </w:rPr>
              <w:t>прецизније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1613036000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DE-047-02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 луке утоварa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Ако ознака </w:t>
            </w:r>
            <w:r w:rsidRPr="000C4CB7">
              <w:rPr>
                <w:rFonts w:ascii="Arial" w:eastAsia="Times New Roman" w:hAnsi="Arial" w:cs="Arial"/>
                <w:noProof w:val="0"/>
                <w:color w:val="000000"/>
                <w:lang w:val="en-US"/>
              </w:rPr>
              <w:t>UN</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LOCODE</w:t>
            </w:r>
            <w:r w:rsidRPr="000C4CB7">
              <w:rPr>
                <w:rFonts w:ascii="Arial" w:eastAsia="Times New Roman" w:hAnsi="Arial" w:cs="Arial"/>
                <w:noProof w:val="0"/>
                <w:color w:val="000000"/>
                <w:lang w:val="ru-RU"/>
              </w:rPr>
              <w:t> није доступна, уписати ознаку државе места на којем се роба утовара на превозно средство које се употребљава за њен превоз.</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1613020000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луке утоварa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и држава луке у којој je терет утоварен на брод.</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ЦАРИНА: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Идентификација морске луке, аеродрома, луке, теретног терминала, железничке станице или другог места на којем се роба утовара на превозно средство које се употребљава за превоз, укључујући државу у којој се налази. За утврђивање локације наводи се кодирани податак ако je доступан. Ако ознака UN/LOCODE за предметну локацију није доступна, након ознаке државе уписуje се назив места, што je могуће прецизније.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1613037000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истовар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луку истовар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предметног терета.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ЦАРИНА: Идентификација морске луке, аеродрома, теретног терминала, железничке станице или другог места на којем се роба истоварује с превозног средства које се употрбило за превоз, укључујући државу у којој се налази. За утврђивање локације наводи се кодирани податак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доступан. Ако ознака </w:t>
            </w:r>
            <w:r w:rsidRPr="000C4CB7">
              <w:rPr>
                <w:rFonts w:ascii="Arial" w:eastAsia="Times New Roman" w:hAnsi="Arial" w:cs="Arial"/>
                <w:noProof w:val="0"/>
                <w:color w:val="000000"/>
                <w:lang w:val="en-US"/>
              </w:rPr>
              <w:t>UN</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LOCODE</w:t>
            </w:r>
            <w:r w:rsidRPr="000C4CB7">
              <w:rPr>
                <w:rFonts w:ascii="Arial" w:eastAsia="Times New Roman" w:hAnsi="Arial" w:cs="Arial"/>
                <w:noProof w:val="0"/>
                <w:color w:val="000000"/>
                <w:lang w:val="ru-RU"/>
              </w:rPr>
              <w:t> за предметну локацију није доступна, након ознаке државе упису</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се </w:t>
            </w: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места, што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могуће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прецизније.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1614036000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 луке истоварa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Ако ознака </w:t>
            </w:r>
            <w:r w:rsidRPr="000C4CB7">
              <w:rPr>
                <w:rFonts w:ascii="Arial" w:eastAsia="Times New Roman" w:hAnsi="Arial" w:cs="Arial"/>
                <w:noProof w:val="0"/>
                <w:color w:val="000000"/>
                <w:lang w:val="en-US"/>
              </w:rPr>
              <w:t>UN</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LOCODE</w:t>
            </w:r>
            <w:r w:rsidRPr="000C4CB7">
              <w:rPr>
                <w:rFonts w:ascii="Arial" w:eastAsia="Times New Roman" w:hAnsi="Arial" w:cs="Arial"/>
                <w:noProof w:val="0"/>
                <w:color w:val="000000"/>
                <w:lang w:val="ru-RU"/>
              </w:rPr>
              <w:t> није доступна, уписати ознаку државе места на којем се роба истовар</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с превозног средства којим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на довезена у царинско подручје Уније.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1614020000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Лука истоварa, назив</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и држава луке истоварa предметног терета.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ЦАРИНА: Идентификација морске луке, аеродрома, теретног терминала, железничке станице или другог места на којем се роба истовара с превозног средства које се употрбило за превоз, укључујући државу у којој се налази. За утврђивање локације наводи се кодирани податак ако je доступан. Ако ознака UN/LOCODE за предметну локацију није доступна, након ознаке државе уписуje се назив места, што je могуће прецизније.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1614037000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BR-021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изворне луке утоварa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луке у којој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роба први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пут утоварена на </w:t>
            </w:r>
            <w:r w:rsidRPr="000C4CB7">
              <w:rPr>
                <w:rFonts w:ascii="Arial" w:eastAsia="Times New Roman" w:hAnsi="Arial" w:cs="Arial"/>
                <w:noProof w:val="0"/>
                <w:color w:val="000000"/>
                <w:lang w:val="en-US"/>
              </w:rPr>
              <w:t>брод</w:t>
            </w:r>
            <w:r w:rsidRPr="000C4CB7">
              <w:rPr>
                <w:rFonts w:ascii="Arial" w:eastAsia="Times New Roman" w:hAnsi="Arial" w:cs="Arial"/>
                <w:noProof w:val="0"/>
                <w:color w:val="000000"/>
                <w:lang w:val="ru-RU"/>
              </w:rPr>
              <w:t>, односно место порекла поморског превоз</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испоруке,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државу испоруке.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1605020000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испоруке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локације на којој се испорука одвија након луке истовар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главној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теретници.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1605037000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047-10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Држава слања </w:t>
            </w:r>
            <w:r w:rsidRPr="000C4CB7">
              <w:rPr>
                <w:rFonts w:ascii="Arial" w:eastAsia="Times New Roman" w:hAnsi="Arial" w:cs="Arial"/>
                <w:noProof w:val="0"/>
                <w:color w:val="000000"/>
                <w:lang w:val="ru-RU"/>
              </w:rPr>
              <w:lastRenderedPageBreak/>
              <w:t>робе,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Ознака која представља државу у којој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xml:space="preserve"> особа </w:t>
            </w:r>
            <w:r w:rsidRPr="000C4CB7">
              <w:rPr>
                <w:rFonts w:ascii="Arial" w:eastAsia="Times New Roman" w:hAnsi="Arial" w:cs="Arial"/>
                <w:noProof w:val="0"/>
                <w:color w:val="000000"/>
                <w:lang w:val="ru-RU"/>
              </w:rPr>
              <w:lastRenderedPageBreak/>
              <w:t>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теретницу преузела робу од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161602000</w:t>
            </w:r>
            <w:r w:rsidRPr="000C4CB7">
              <w:rPr>
                <w:rFonts w:ascii="Arial" w:eastAsia="Times New Roman" w:hAnsi="Arial" w:cs="Arial"/>
                <w:noProof w:val="0"/>
                <w:color w:val="000000"/>
                <w:lang w:val="en-US"/>
              </w:rPr>
              <w:lastRenderedPageBreak/>
              <w:t>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DE-047-11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локације слања робе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локације на којој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особа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издала теретницу преузела робу од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1616037000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одредишта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луке, аеродрома или друге локације која представља одредиште превозне опреме.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Очекивани датум утоварa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се очекује утовар терета на брод.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Референтни број/UCR</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трговачки референтни број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предметна особа доделила предметној пошиљци.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Може</w:t>
            </w:r>
            <w:r w:rsidRPr="000C4CB7">
              <w:rPr>
                <w:rFonts w:ascii="Arial" w:eastAsia="Times New Roman" w:hAnsi="Arial" w:cs="Arial"/>
                <w:noProof w:val="0"/>
                <w:color w:val="000000"/>
                <w:lang w:val="ru-RU"/>
              </w:rPr>
              <w:t> бити у облику ознаке </w:t>
            </w:r>
            <w:r w:rsidRPr="000C4CB7">
              <w:rPr>
                <w:rFonts w:ascii="Arial" w:eastAsia="Times New Roman" w:hAnsi="Arial" w:cs="Arial"/>
                <w:noProof w:val="0"/>
                <w:color w:val="000000"/>
                <w:lang w:val="en-US"/>
              </w:rPr>
              <w:t>WCO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ISO</w:t>
            </w:r>
            <w:r w:rsidRPr="000C4CB7">
              <w:rPr>
                <w:rFonts w:ascii="Arial" w:eastAsia="Times New Roman" w:hAnsi="Arial" w:cs="Arial"/>
                <w:noProof w:val="0"/>
                <w:color w:val="000000"/>
                <w:lang w:val="ru-RU"/>
              </w:rPr>
              <w:t> 15459) или идентичне ознаке. </w:t>
            </w:r>
            <w:r w:rsidRPr="000C4CB7">
              <w:rPr>
                <w:rFonts w:ascii="Arial" w:eastAsia="Times New Roman" w:hAnsi="Arial" w:cs="Arial"/>
                <w:noProof w:val="0"/>
                <w:color w:val="000000"/>
                <w:lang w:val="en-US"/>
              </w:rPr>
              <w:t>Омогућује приступ основним комерцијалним подацима који су важни царини.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1208000000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се превози терет у контејнеру у облику да/не. </w:t>
            </w:r>
            <w:r w:rsidRPr="000C4CB7">
              <w:rPr>
                <w:rFonts w:ascii="Arial" w:eastAsia="Times New Roman" w:hAnsi="Arial" w:cs="Arial"/>
                <w:noProof w:val="0"/>
                <w:color w:val="000000"/>
                <w:lang w:val="en-US"/>
              </w:rPr>
              <w:t>Употребом</w:t>
            </w:r>
            <w:r w:rsidRPr="000C4CB7">
              <w:rPr>
                <w:rFonts w:ascii="Arial" w:eastAsia="Times New Roman" w:hAnsi="Arial" w:cs="Arial"/>
                <w:noProof w:val="0"/>
                <w:color w:val="000000"/>
                <w:lang w:val="ru-RU"/>
              </w:rPr>
              <w:t> одговарајуће ознаке Уније уписати претпостављено стање при </w:t>
            </w:r>
            <w:r w:rsidRPr="000C4CB7">
              <w:rPr>
                <w:rFonts w:ascii="Arial" w:eastAsia="Times New Roman" w:hAnsi="Arial" w:cs="Arial"/>
                <w:noProof w:val="0"/>
                <w:color w:val="000000"/>
                <w:lang w:val="en-US"/>
              </w:rPr>
              <w:t>преласку</w:t>
            </w:r>
            <w:r w:rsidRPr="000C4CB7">
              <w:rPr>
                <w:rFonts w:ascii="Arial" w:eastAsia="Times New Roman" w:hAnsi="Arial" w:cs="Arial"/>
                <w:noProof w:val="0"/>
                <w:color w:val="000000"/>
                <w:lang w:val="ru-RU"/>
              </w:rPr>
              <w:t> спољне границе Уније на </w:t>
            </w:r>
            <w:r w:rsidRPr="000C4CB7">
              <w:rPr>
                <w:rFonts w:ascii="Arial" w:eastAsia="Times New Roman" w:hAnsi="Arial" w:cs="Arial"/>
                <w:noProof w:val="0"/>
                <w:color w:val="000000"/>
                <w:lang w:val="en-US"/>
              </w:rPr>
              <w:t>основу</w:t>
            </w:r>
            <w:r w:rsidRPr="000C4CB7">
              <w:rPr>
                <w:rFonts w:ascii="Arial" w:eastAsia="Times New Roman" w:hAnsi="Arial" w:cs="Arial"/>
                <w:noProof w:val="0"/>
                <w:color w:val="000000"/>
                <w:lang w:val="ru-RU"/>
              </w:rPr>
              <w:t> информација </w:t>
            </w:r>
            <w:r w:rsidRPr="000C4CB7">
              <w:rPr>
                <w:rFonts w:ascii="Arial" w:eastAsia="Times New Roman" w:hAnsi="Arial" w:cs="Arial"/>
                <w:noProof w:val="0"/>
                <w:color w:val="000000"/>
                <w:lang w:val="en-US"/>
              </w:rPr>
              <w:t>расположивих</w:t>
            </w:r>
            <w:r w:rsidRPr="000C4CB7">
              <w:rPr>
                <w:rFonts w:ascii="Arial" w:eastAsia="Times New Roman" w:hAnsi="Arial" w:cs="Arial"/>
                <w:noProof w:val="0"/>
                <w:color w:val="000000"/>
                <w:lang w:val="ru-RU"/>
              </w:rPr>
              <w:t> у тренутку </w:t>
            </w:r>
            <w:r w:rsidRPr="000C4CB7">
              <w:rPr>
                <w:rFonts w:ascii="Arial" w:eastAsia="Times New Roman" w:hAnsi="Arial" w:cs="Arial"/>
                <w:noProof w:val="0"/>
                <w:color w:val="000000"/>
                <w:lang w:val="en-US"/>
              </w:rPr>
              <w:t>обављања</w:t>
            </w:r>
            <w:r w:rsidRPr="000C4CB7">
              <w:rPr>
                <w:rFonts w:ascii="Arial" w:eastAsia="Times New Roman" w:hAnsi="Arial" w:cs="Arial"/>
                <w:noProof w:val="0"/>
                <w:color w:val="000000"/>
                <w:lang w:val="ru-RU"/>
              </w:rPr>
              <w:t> извозних или </w:t>
            </w:r>
            <w:r w:rsidRPr="000C4CB7">
              <w:rPr>
                <w:rFonts w:ascii="Arial" w:eastAsia="Times New Roman" w:hAnsi="Arial" w:cs="Arial"/>
                <w:noProof w:val="0"/>
                <w:color w:val="000000"/>
                <w:lang w:val="en-US"/>
              </w:rPr>
              <w:t>транзитних</w:t>
            </w:r>
            <w:r w:rsidRPr="000C4CB7">
              <w:rPr>
                <w:rFonts w:ascii="Arial" w:eastAsia="Times New Roman" w:hAnsi="Arial" w:cs="Arial"/>
                <w:noProof w:val="0"/>
                <w:color w:val="000000"/>
                <w:lang w:val="ru-RU"/>
              </w:rPr>
              <w:t> формалности или </w:t>
            </w:r>
            <w:r w:rsidRPr="000C4CB7">
              <w:rPr>
                <w:rFonts w:ascii="Arial" w:eastAsia="Times New Roman" w:hAnsi="Arial" w:cs="Arial"/>
                <w:noProof w:val="0"/>
                <w:color w:val="000000"/>
                <w:lang w:val="en-US"/>
              </w:rPr>
              <w:t>подношења </w:t>
            </w:r>
            <w:r w:rsidRPr="000C4CB7">
              <w:rPr>
                <w:rFonts w:ascii="Arial" w:eastAsia="Times New Roman" w:hAnsi="Arial" w:cs="Arial"/>
                <w:noProof w:val="0"/>
                <w:color w:val="000000"/>
                <w:lang w:val="ru-RU"/>
              </w:rPr>
              <w:t>захтева за </w:t>
            </w:r>
            <w:r w:rsidRPr="000C4CB7">
              <w:rPr>
                <w:rFonts w:ascii="Arial" w:eastAsia="Times New Roman" w:hAnsi="Arial" w:cs="Arial"/>
                <w:noProof w:val="0"/>
                <w:color w:val="000000"/>
                <w:lang w:val="en-US"/>
              </w:rPr>
              <w:t>доказ</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царинском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статусу</w:t>
            </w:r>
            <w:r w:rsidRPr="000C4CB7">
              <w:rPr>
                <w:rFonts w:ascii="Arial" w:eastAsia="Times New Roman" w:hAnsi="Arial" w:cs="Arial"/>
                <w:noProof w:val="0"/>
                <w:color w:val="000000"/>
                <w:lang w:val="ru-RU"/>
              </w:rPr>
              <w:t> робе Уније.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1901000000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Укупна бруто маса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Тежина робе целокупне пошиљке укључујући амбалажу, осим превозникове опреме за декларацију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1803000000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робе у царинском поступку </w:t>
            </w:r>
            <w:r w:rsidRPr="000C4CB7">
              <w:rPr>
                <w:rFonts w:ascii="Arial" w:eastAsia="Times New Roman" w:hAnsi="Arial" w:cs="Arial"/>
                <w:noProof w:val="0"/>
                <w:color w:val="000000"/>
                <w:lang w:val="en-US"/>
              </w:rPr>
              <w:t>транзита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роба у царинском поступку </w:t>
            </w:r>
            <w:r w:rsidRPr="000C4CB7">
              <w:rPr>
                <w:rFonts w:ascii="Arial" w:eastAsia="Times New Roman" w:hAnsi="Arial" w:cs="Arial"/>
                <w:noProof w:val="0"/>
                <w:color w:val="000000"/>
                <w:lang w:val="en-US"/>
              </w:rPr>
              <w:t>транзита</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Примењиви</w:t>
            </w:r>
            <w:r w:rsidRPr="000C4CB7">
              <w:rPr>
                <w:rFonts w:ascii="Arial" w:eastAsia="Times New Roman" w:hAnsi="Arial" w:cs="Arial"/>
                <w:noProof w:val="0"/>
                <w:color w:val="000000"/>
                <w:lang w:val="ru-RU"/>
              </w:rPr>
              <w:t> поступак </w:t>
            </w:r>
            <w:r w:rsidRPr="000C4CB7">
              <w:rPr>
                <w:rFonts w:ascii="Arial" w:eastAsia="Times New Roman" w:hAnsi="Arial" w:cs="Arial"/>
                <w:noProof w:val="0"/>
                <w:color w:val="000000"/>
                <w:lang w:val="en-US"/>
              </w:rPr>
              <w:t>транзита</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примењиви царински поступак </w:t>
            </w:r>
            <w:r w:rsidRPr="000C4CB7">
              <w:rPr>
                <w:rFonts w:ascii="Arial" w:eastAsia="Times New Roman" w:hAnsi="Arial" w:cs="Arial"/>
                <w:noProof w:val="0"/>
                <w:color w:val="000000"/>
                <w:lang w:val="en-US"/>
              </w:rPr>
              <w:t>транзита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Царински поступак </w:t>
            </w:r>
            <w:r w:rsidRPr="000C4CB7">
              <w:rPr>
                <w:rFonts w:ascii="Arial" w:eastAsia="Times New Roman" w:hAnsi="Arial" w:cs="Arial"/>
                <w:noProof w:val="0"/>
                <w:color w:val="000000"/>
                <w:lang w:val="en-US"/>
              </w:rPr>
              <w:t>транзита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плаћања унапред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возарина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унапред</w:t>
            </w:r>
            <w:r w:rsidRPr="000C4CB7">
              <w:rPr>
                <w:rFonts w:ascii="Arial" w:eastAsia="Times New Roman" w:hAnsi="Arial" w:cs="Arial"/>
                <w:noProof w:val="0"/>
                <w:color w:val="000000"/>
                <w:lang w:val="ru-RU"/>
              </w:rPr>
              <w:t> плаћена за потребе контроле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претходног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Обичан</w:t>
            </w:r>
            <w:r w:rsidRPr="000C4CB7">
              <w:rPr>
                <w:rFonts w:ascii="Arial" w:eastAsia="Times New Roman" w:hAnsi="Arial" w:cs="Arial"/>
                <w:noProof w:val="0"/>
                <w:color w:val="000000"/>
                <w:lang w:val="ru-RU"/>
              </w:rPr>
              <w:t> текст који описује </w:t>
            </w:r>
            <w:r w:rsidRPr="000C4CB7">
              <w:rPr>
                <w:rFonts w:ascii="Arial" w:eastAsia="Times New Roman" w:hAnsi="Arial" w:cs="Arial"/>
                <w:noProof w:val="0"/>
                <w:color w:val="000000"/>
                <w:lang w:val="en-US"/>
              </w:rPr>
              <w:t>три</w:t>
            </w:r>
            <w:r w:rsidRPr="000C4CB7">
              <w:rPr>
                <w:rFonts w:ascii="Arial" w:eastAsia="Times New Roman" w:hAnsi="Arial" w:cs="Arial"/>
                <w:noProof w:val="0"/>
                <w:color w:val="000000"/>
                <w:lang w:val="ru-RU"/>
              </w:rPr>
              <w:t> претходна терета који су пријављени на </w:t>
            </w:r>
            <w:r w:rsidRPr="000C4CB7">
              <w:rPr>
                <w:rFonts w:ascii="Arial" w:eastAsia="Times New Roman" w:hAnsi="Arial" w:cs="Arial"/>
                <w:noProof w:val="0"/>
                <w:color w:val="000000"/>
                <w:lang w:val="en-US"/>
              </w:rPr>
              <w:t>нивоу</w:t>
            </w:r>
            <w:r w:rsidRPr="000C4CB7">
              <w:rPr>
                <w:rFonts w:ascii="Arial" w:eastAsia="Times New Roman" w:hAnsi="Arial" w:cs="Arial"/>
                <w:noProof w:val="0"/>
                <w:color w:val="000000"/>
                <w:lang w:val="ru-RU"/>
              </w:rPr>
              <w:t> брода или </w:t>
            </w:r>
            <w:r w:rsidRPr="000C4CB7">
              <w:rPr>
                <w:rFonts w:ascii="Arial" w:eastAsia="Times New Roman" w:hAnsi="Arial" w:cs="Arial"/>
                <w:noProof w:val="0"/>
                <w:color w:val="000000"/>
                <w:lang w:val="en-US"/>
              </w:rPr>
              <w:t>пошиљке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Наруџбеница</w:t>
            </w:r>
            <w:r w:rsidRPr="000C4CB7">
              <w:rPr>
                <w:rFonts w:ascii="Arial" w:eastAsia="Times New Roman" w:hAnsi="Arial" w:cs="Arial"/>
                <w:noProof w:val="0"/>
                <w:color w:val="000000"/>
                <w:lang w:val="ru-RU"/>
              </w:rPr>
              <w:t> за пружање услуга пошиљке,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w:t>
            </w:r>
            <w:r w:rsidRPr="000C4CB7">
              <w:rPr>
                <w:rFonts w:ascii="Arial" w:eastAsia="Times New Roman" w:hAnsi="Arial" w:cs="Arial"/>
                <w:noProof w:val="0"/>
                <w:color w:val="000000"/>
                <w:lang w:val="en-US"/>
              </w:rPr>
              <w:t>поруџбину</w:t>
            </w:r>
            <w:r w:rsidRPr="000C4CB7">
              <w:rPr>
                <w:rFonts w:ascii="Arial" w:eastAsia="Times New Roman" w:hAnsi="Arial" w:cs="Arial"/>
                <w:noProof w:val="0"/>
                <w:color w:val="000000"/>
                <w:lang w:val="ru-RU"/>
              </w:rPr>
              <w:t> за пружање услуга за пошиљку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(7273)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Температура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Температура на којој се роба складишти или превози.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и </w:t>
            </w:r>
            <w:r w:rsidRPr="000C4CB7">
              <w:rPr>
                <w:rFonts w:ascii="Arial" w:eastAsia="Times New Roman" w:hAnsi="Arial" w:cs="Arial"/>
                <w:noProof w:val="0"/>
                <w:color w:val="000000"/>
                <w:lang w:val="ru-RU"/>
              </w:rPr>
              <w:t>адреса шпедитера или отпремника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и адреса странке која организује </w:t>
            </w:r>
            <w:r w:rsidRPr="000C4CB7">
              <w:rPr>
                <w:rFonts w:ascii="Arial" w:eastAsia="Times New Roman" w:hAnsi="Arial" w:cs="Arial"/>
                <w:noProof w:val="0"/>
                <w:color w:val="000000"/>
                <w:lang w:val="en-US"/>
              </w:rPr>
              <w:t>отпрему</w:t>
            </w:r>
            <w:r w:rsidRPr="000C4CB7">
              <w:rPr>
                <w:rFonts w:ascii="Arial" w:eastAsia="Times New Roman" w:hAnsi="Arial" w:cs="Arial"/>
                <w:noProof w:val="0"/>
                <w:color w:val="000000"/>
                <w:lang w:val="ru-RU"/>
              </w:rPr>
              <w:t> робе.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шпедитера или отпремника,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шпедитера или отпремника.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и подаци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адреси примаоца </w:t>
            </w:r>
            <w:r w:rsidRPr="000C4CB7">
              <w:rPr>
                <w:rFonts w:ascii="Arial" w:eastAsia="Times New Roman" w:hAnsi="Arial" w:cs="Arial"/>
                <w:noProof w:val="0"/>
                <w:color w:val="000000"/>
                <w:lang w:val="en-US"/>
              </w:rPr>
              <w:t>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и адреса странке којој je издат рачун за услугу превозa.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047-26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Држава </w:t>
            </w:r>
            <w:r w:rsidRPr="000C4CB7">
              <w:rPr>
                <w:rFonts w:ascii="Arial" w:eastAsia="Times New Roman" w:hAnsi="Arial" w:cs="Arial"/>
                <w:noProof w:val="0"/>
                <w:color w:val="000000"/>
                <w:lang w:val="ru-RU"/>
              </w:rPr>
              <w:lastRenderedPageBreak/>
              <w:t>примаоца </w:t>
            </w:r>
            <w:r w:rsidRPr="000C4CB7">
              <w:rPr>
                <w:rFonts w:ascii="Arial" w:eastAsia="Times New Roman" w:hAnsi="Arial" w:cs="Arial"/>
                <w:noProof w:val="0"/>
                <w:color w:val="000000"/>
                <w:lang w:val="en-US"/>
              </w:rPr>
              <w:t>рачуна</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Ознака која означава назив државе примаоца </w:t>
            </w:r>
            <w:r w:rsidRPr="000C4CB7">
              <w:rPr>
                <w:rFonts w:ascii="Arial" w:eastAsia="Times New Roman" w:hAnsi="Arial" w:cs="Arial"/>
                <w:noProof w:val="0"/>
                <w:color w:val="000000"/>
                <w:lang w:val="ru-RU"/>
              </w:rPr>
              <w:lastRenderedPageBreak/>
              <w:t>рачуна за услугу превоз</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xml:space="preserve">Ознака ISO 3166-1 </w:t>
            </w:r>
            <w:r w:rsidRPr="000C4CB7">
              <w:rPr>
                <w:rFonts w:ascii="Arial" w:eastAsia="Times New Roman" w:hAnsi="Arial" w:cs="Arial"/>
                <w:noProof w:val="0"/>
                <w:color w:val="000000"/>
                <w:lang w:val="en-US"/>
              </w:rPr>
              <w:lastRenderedPageBreak/>
              <w:t>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DE-047-27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Претходна врста превоз</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претходну врсту превоза пошиљке терета у случају утовар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(8067)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Следећа врста превоз</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следећу врсту превоза пошиљке у случају истовар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(8067)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DE-047-29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хуманитарне помоћи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 роба декларисана као хуманитарна помоћ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DE-047-30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Војна опрема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роба декларисана као војна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према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DE-047-31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залиха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je роба декларисана као снабдевање или бродске залихе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DE-047-32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инсталације за руковање теретом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врсте инсталације или конструкције за руковање </w:t>
            </w:r>
            <w:r w:rsidRPr="000C4CB7">
              <w:rPr>
                <w:rFonts w:ascii="Arial" w:eastAsia="Times New Roman" w:hAnsi="Arial" w:cs="Arial"/>
                <w:noProof w:val="0"/>
                <w:color w:val="000000"/>
                <w:lang w:val="en-US"/>
              </w:rPr>
              <w:t>робом</w:t>
            </w:r>
            <w:r w:rsidRPr="000C4CB7">
              <w:rPr>
                <w:rFonts w:ascii="Arial" w:eastAsia="Times New Roman" w:hAnsi="Arial" w:cs="Arial"/>
                <w:noProof w:val="0"/>
                <w:color w:val="000000"/>
                <w:lang w:val="ru-RU"/>
              </w:rPr>
              <w:t> или њено </w:t>
            </w:r>
            <w:r w:rsidRPr="000C4CB7">
              <w:rPr>
                <w:rFonts w:ascii="Arial" w:eastAsia="Times New Roman" w:hAnsi="Arial" w:cs="Arial"/>
                <w:noProof w:val="0"/>
                <w:color w:val="000000"/>
                <w:lang w:val="en-US"/>
              </w:rPr>
              <w:t>складиштење</w:t>
            </w:r>
            <w:r w:rsidRPr="000C4CB7">
              <w:rPr>
                <w:rFonts w:ascii="Arial" w:eastAsia="Times New Roman" w:hAnsi="Arial" w:cs="Arial"/>
                <w:noProof w:val="0"/>
                <w:color w:val="000000"/>
                <w:lang w:val="ru-RU"/>
              </w:rPr>
              <w:t> (нпр.</w:t>
            </w:r>
            <w:r w:rsidRPr="000C4CB7">
              <w:rPr>
                <w:rFonts w:ascii="Arial" w:eastAsia="Times New Roman" w:hAnsi="Arial" w:cs="Arial"/>
                <w:noProof w:val="0"/>
                <w:color w:val="000000"/>
                <w:lang w:val="en-US"/>
              </w:rPr>
              <w:t> транспортне траке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складишта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DE-047-33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обавезног ENS-a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обавезан</w:t>
            </w:r>
            <w:r w:rsidRPr="000C4CB7">
              <w:rPr>
                <w:rFonts w:ascii="Arial" w:eastAsia="Times New Roman" w:hAnsi="Arial" w:cs="Arial"/>
                <w:noProof w:val="0"/>
                <w:color w:val="000000"/>
                <w:lang w:val="en-US"/>
              </w:rPr>
              <w:t>а улазна скраћена декларација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(ENS)</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DE-047-34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Транзитни број манифеста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Референтни број претходног или следећег царинског робног манифеста у случају робе у транзиту (претходни за истоварену робу или следећи за утоварену робу).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Стање утовар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терета,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стање утовар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терета за раздељене пошиљке.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Стање утовар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терета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DE-047-36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Трговачка ознака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Трговачка ознака додељена свакој пошиљци за прорачун лучких накнада.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DE-047-37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поједностављене процене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потребна употреба </w:t>
            </w:r>
            <w:r w:rsidRPr="000C4CB7">
              <w:rPr>
                <w:rFonts w:ascii="Arial" w:eastAsia="Times New Roman" w:hAnsi="Arial" w:cs="Arial"/>
                <w:noProof w:val="0"/>
                <w:color w:val="000000"/>
                <w:lang w:val="en-US"/>
              </w:rPr>
              <w:t>поједностављеног</w:t>
            </w:r>
            <w:r w:rsidRPr="000C4CB7">
              <w:rPr>
                <w:rFonts w:ascii="Arial" w:eastAsia="Times New Roman" w:hAnsi="Arial" w:cs="Arial"/>
                <w:noProof w:val="0"/>
                <w:color w:val="000000"/>
                <w:lang w:val="ru-RU"/>
              </w:rPr>
              <w:t> поступка процене за прорачун лучких накнада за терет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DE-047-38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одговора за привремени смештај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мора</w:t>
            </w:r>
            <w:r w:rsidRPr="000C4CB7">
              <w:rPr>
                <w:rFonts w:ascii="Arial" w:eastAsia="Times New Roman" w:hAnsi="Arial" w:cs="Arial"/>
                <w:noProof w:val="0"/>
                <w:color w:val="000000"/>
                <w:lang w:val="ru-RU"/>
              </w:rPr>
              <w:t> царина достављати изричито извештај/потврду за робу у привременом смештају.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DE-047-39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робе,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робе.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робе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DE-047-40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претовара пошиљке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се планира претовар пошиљке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DE-047-41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Претовар или извоз</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пошиљке,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w:t>
            </w:r>
            <w:r w:rsidRPr="000C4CB7">
              <w:rPr>
                <w:rFonts w:ascii="Arial" w:eastAsia="Times New Roman" w:hAnsi="Arial" w:cs="Arial"/>
                <w:noProof w:val="0"/>
                <w:color w:val="000000"/>
                <w:lang w:val="en-US"/>
              </w:rPr>
              <w:t> је</w:t>
            </w:r>
            <w:r w:rsidRPr="000C4CB7">
              <w:rPr>
                <w:rFonts w:ascii="Arial" w:eastAsia="Times New Roman" w:hAnsi="Arial" w:cs="Arial"/>
                <w:noProof w:val="0"/>
                <w:color w:val="000000"/>
                <w:lang w:val="ru-RU"/>
              </w:rPr>
              <w:t> пошиљка претоварена или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намењена за извоз из</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ЕУ</w:t>
            </w:r>
            <w:r w:rsidRPr="000C4CB7">
              <w:rPr>
                <w:rFonts w:ascii="Arial" w:eastAsia="Times New Roman" w:hAnsi="Arial" w:cs="Arial"/>
                <w:noProof w:val="0"/>
                <w:color w:val="000000"/>
                <w:lang w:val="en-US"/>
              </w:rPr>
              <w:t>-a </w:t>
            </w:r>
            <w:r w:rsidRPr="000C4CB7">
              <w:rPr>
                <w:rFonts w:ascii="Arial" w:eastAsia="Times New Roman" w:hAnsi="Arial" w:cs="Arial"/>
                <w:noProof w:val="0"/>
                <w:color w:val="000000"/>
                <w:lang w:val="ru-RU"/>
              </w:rPr>
              <w:t>или</w:t>
            </w:r>
            <w:r w:rsidRPr="000C4CB7">
              <w:rPr>
                <w:rFonts w:ascii="Arial" w:eastAsia="Times New Roman" w:hAnsi="Arial" w:cs="Arial"/>
                <w:noProof w:val="0"/>
                <w:color w:val="000000"/>
                <w:lang w:val="en-US"/>
              </w:rPr>
              <w:t> je </w:t>
            </w:r>
            <w:r w:rsidRPr="000C4CB7">
              <w:rPr>
                <w:rFonts w:ascii="Arial" w:eastAsia="Times New Roman" w:hAnsi="Arial" w:cs="Arial"/>
                <w:noProof w:val="0"/>
                <w:color w:val="000000"/>
                <w:lang w:val="ru-RU"/>
              </w:rPr>
              <w:t>намењена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извоз</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из</w:t>
            </w:r>
            <w:r w:rsidRPr="000C4CB7">
              <w:rPr>
                <w:rFonts w:ascii="Arial" w:eastAsia="Times New Roman" w:hAnsi="Arial" w:cs="Arial"/>
                <w:noProof w:val="0"/>
                <w:color w:val="000000"/>
                <w:lang w:val="en-US"/>
              </w:rPr>
              <w:t> треће </w:t>
            </w:r>
            <w:r w:rsidRPr="000C4CB7">
              <w:rPr>
                <w:rFonts w:ascii="Arial" w:eastAsia="Times New Roman" w:hAnsi="Arial" w:cs="Arial"/>
                <w:noProof w:val="0"/>
                <w:color w:val="000000"/>
                <w:lang w:val="ru-RU"/>
              </w:rPr>
              <w:t>државе</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претовара или </w:t>
            </w:r>
            <w:r w:rsidRPr="000C4CB7">
              <w:rPr>
                <w:rFonts w:ascii="Arial" w:eastAsia="Times New Roman" w:hAnsi="Arial" w:cs="Arial"/>
                <w:noProof w:val="0"/>
                <w:color w:val="000000"/>
                <w:lang w:val="en-US"/>
              </w:rPr>
              <w:t>извоза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DE-047-42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Операције с теретом,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w:t>
            </w:r>
            <w:r w:rsidRPr="000C4CB7">
              <w:rPr>
                <w:rFonts w:ascii="Arial" w:eastAsia="Times New Roman" w:hAnsi="Arial" w:cs="Arial"/>
                <w:noProof w:val="0"/>
                <w:color w:val="000000"/>
                <w:lang w:val="en-US"/>
              </w:rPr>
              <w:t>да ли ће</w:t>
            </w:r>
            <w:r w:rsidRPr="000C4CB7">
              <w:rPr>
                <w:rFonts w:ascii="Arial" w:eastAsia="Times New Roman" w:hAnsi="Arial" w:cs="Arial"/>
                <w:noProof w:val="0"/>
                <w:color w:val="000000"/>
                <w:lang w:val="ru-RU"/>
              </w:rPr>
              <w:t> се терет утоварити, истоварити или остати на броду (транзит) на локацији у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Операције с теретом</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DE-047-43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Група опасних и штетних материја,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категорију опасних и штетних материја пошиљке робе,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примењиво.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Група опасних и штетних материја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DE-047-44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ограниченог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постоје ограничења терета (нпр. оружје, експлозив)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047-45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 xml:space="preserve">Сврха </w:t>
            </w:r>
            <w:r w:rsidRPr="000C4CB7">
              <w:rPr>
                <w:rFonts w:ascii="Arial" w:eastAsia="Times New Roman" w:hAnsi="Arial" w:cs="Arial"/>
                <w:noProof w:val="0"/>
                <w:color w:val="000000"/>
                <w:lang w:val="en-US"/>
              </w:rPr>
              <w:lastRenderedPageBreak/>
              <w:t>ограниченог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Опис предвиђене крајње намене ограниченог </w:t>
            </w:r>
            <w:r w:rsidRPr="000C4CB7">
              <w:rPr>
                <w:rFonts w:ascii="Arial" w:eastAsia="Times New Roman" w:hAnsi="Arial" w:cs="Arial"/>
                <w:noProof w:val="0"/>
                <w:color w:val="000000"/>
                <w:lang w:val="ru-RU"/>
              </w:rPr>
              <w:lastRenderedPageBreak/>
              <w:t>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w:t>
            </w:r>
            <w:r w:rsidRPr="000C4CB7">
              <w:rPr>
                <w:rFonts w:ascii="Arial" w:eastAsia="Times New Roman" w:hAnsi="Arial" w:cs="Arial"/>
                <w:noProof w:val="0"/>
                <w:color w:val="000000"/>
                <w:lang w:val="en-US"/>
              </w:rPr>
              <w:lastRenderedPageBreak/>
              <w:t>.256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DE-047-46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биљака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врсте биљака, биљних производа и других предмета подложних фитосанитарној контроли.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DE-047-47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Морско обално подручје утовара,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Морско обално подручје, како је утврђено у Прилогу IV. Директиви 2009/42/EZ, везано уз луку утовара предметног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Прилог IV. Директиви 2009/42/EZ</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DE-047-48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Морско обално подручје истовара,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Морско обално подручје, како је утврђено у Прилогу IV. Директиви 2009/42/EZ, везано уз луку истовара предметног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Прилог IV. Директиви 2009/42/EZ</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DE-047-49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руковања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где ће се обавити или је обављена операција руковања теретом.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DE-047-50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Предвиђени датум и време доласка у луку истовара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Предвиђени локални датум и време када се очекује долазак пловила у луку у којој се роба истоварује.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1504000000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DG-048</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Ставка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ставке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предметне ставке у </w:t>
            </w:r>
            <w:r w:rsidRPr="000C4CB7">
              <w:rPr>
                <w:rFonts w:ascii="Arial" w:eastAsia="Times New Roman" w:hAnsi="Arial" w:cs="Arial"/>
                <w:noProof w:val="0"/>
                <w:color w:val="000000"/>
                <w:lang w:val="en-US"/>
              </w:rPr>
              <w:t>односу</w:t>
            </w:r>
            <w:r w:rsidRPr="000C4CB7">
              <w:rPr>
                <w:rFonts w:ascii="Arial" w:eastAsia="Times New Roman" w:hAnsi="Arial" w:cs="Arial"/>
                <w:noProof w:val="0"/>
                <w:color w:val="000000"/>
                <w:lang w:val="ru-RU"/>
              </w:rPr>
              <w:t> на укупан број ставки у декларацији, скраћеној декларацији, обавештењу или доказу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царинском статусу робе Уније, у случају </w:t>
            </w:r>
            <w:r w:rsidRPr="000C4CB7">
              <w:rPr>
                <w:rFonts w:ascii="Arial" w:eastAsia="Times New Roman" w:hAnsi="Arial" w:cs="Arial"/>
                <w:noProof w:val="0"/>
                <w:color w:val="000000"/>
                <w:lang w:val="en-US"/>
              </w:rPr>
              <w:t>више</w:t>
            </w:r>
            <w:r w:rsidRPr="000C4CB7">
              <w:rPr>
                <w:rFonts w:ascii="Arial" w:eastAsia="Times New Roman" w:hAnsi="Arial" w:cs="Arial"/>
                <w:noProof w:val="0"/>
                <w:color w:val="000000"/>
                <w:lang w:val="ru-RU"/>
              </w:rPr>
              <w:t> од </w:t>
            </w:r>
            <w:r w:rsidRPr="000C4CB7">
              <w:rPr>
                <w:rFonts w:ascii="Arial" w:eastAsia="Times New Roman" w:hAnsi="Arial" w:cs="Arial"/>
                <w:noProof w:val="0"/>
                <w:color w:val="000000"/>
                <w:lang w:val="en-US"/>
              </w:rPr>
              <w:t>једне</w:t>
            </w:r>
            <w:r w:rsidRPr="000C4CB7">
              <w:rPr>
                <w:rFonts w:ascii="Arial" w:eastAsia="Times New Roman" w:hAnsi="Arial" w:cs="Arial"/>
                <w:noProof w:val="0"/>
                <w:color w:val="000000"/>
                <w:lang w:val="ru-RU"/>
              </w:rPr>
              <w:t> ставке робе.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1103000000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Бруто запремина ставке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w:t>
            </w:r>
            <w:r w:rsidRPr="000C4CB7">
              <w:rPr>
                <w:rFonts w:ascii="Arial" w:eastAsia="Times New Roman" w:hAnsi="Arial" w:cs="Arial"/>
                <w:noProof w:val="0"/>
                <w:color w:val="000000"/>
                <w:lang w:val="ru-RU"/>
              </w:rPr>
              <w:t>руто запремин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која се обично рачуна </w:t>
            </w:r>
            <w:r w:rsidRPr="000C4CB7">
              <w:rPr>
                <w:rFonts w:ascii="Arial" w:eastAsia="Times New Roman" w:hAnsi="Arial" w:cs="Arial"/>
                <w:noProof w:val="0"/>
                <w:color w:val="000000"/>
                <w:lang w:val="en-US"/>
              </w:rPr>
              <w:t>множењем</w:t>
            </w:r>
            <w:r w:rsidRPr="000C4CB7">
              <w:rPr>
                <w:rFonts w:ascii="Arial" w:eastAsia="Times New Roman" w:hAnsi="Arial" w:cs="Arial"/>
                <w:noProof w:val="0"/>
                <w:color w:val="000000"/>
                <w:lang w:val="ru-RU"/>
              </w:rPr>
              <w:t> максималне </w:t>
            </w:r>
            <w:r w:rsidRPr="000C4CB7">
              <w:rPr>
                <w:rFonts w:ascii="Arial" w:eastAsia="Times New Roman" w:hAnsi="Arial" w:cs="Arial"/>
                <w:noProof w:val="0"/>
                <w:color w:val="000000"/>
                <w:lang w:val="en-US"/>
              </w:rPr>
              <w:t>дужине</w:t>
            </w:r>
            <w:r w:rsidRPr="000C4CB7">
              <w:rPr>
                <w:rFonts w:ascii="Arial" w:eastAsia="Times New Roman" w:hAnsi="Arial" w:cs="Arial"/>
                <w:noProof w:val="0"/>
                <w:color w:val="000000"/>
                <w:lang w:val="ru-RU"/>
              </w:rPr>
              <w:t>, ширине и висине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ставке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IMO0023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BR-004,</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Бруто маса ставке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Укупна тежина или маса предметног запакованог терета и његове амбалаже из података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пошиљци.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1804000000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BR-002,</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робе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Текстуални опис предметног запакованог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1805000000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HS ставке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Стандардизована, мађународна ознака робе у складу с Хармонизованим системом назива и бројчаног означавања робе (</w:t>
            </w:r>
            <w:r w:rsidRPr="000C4CB7">
              <w:rPr>
                <w:rFonts w:ascii="Arial" w:eastAsia="Times New Roman" w:hAnsi="Arial" w:cs="Arial"/>
                <w:noProof w:val="0"/>
                <w:color w:val="000000"/>
                <w:lang w:val="en-US"/>
              </w:rPr>
              <w:t>HS</w:t>
            </w:r>
            <w:r w:rsidRPr="000C4CB7">
              <w:rPr>
                <w:rFonts w:ascii="Arial" w:eastAsia="Times New Roman" w:hAnsi="Arial" w:cs="Arial"/>
                <w:noProof w:val="0"/>
                <w:color w:val="000000"/>
                <w:lang w:val="ru-RU"/>
              </w:rPr>
              <w:t>) за предметни терет. </w:t>
            </w:r>
            <w:r w:rsidRPr="000C4CB7">
              <w:rPr>
                <w:rFonts w:ascii="Arial" w:eastAsia="Times New Roman" w:hAnsi="Arial" w:cs="Arial"/>
                <w:noProof w:val="0"/>
                <w:color w:val="000000"/>
                <w:lang w:val="en-US"/>
              </w:rPr>
              <w:t>Oна одговара првих шест цифара ознаке комбиноване номенклатуре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1809056000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Мађународна ознака робе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Ознака робе: ознака комбиноване </w:t>
            </w:r>
            <w:r w:rsidRPr="000C4CB7">
              <w:rPr>
                <w:rFonts w:ascii="Arial" w:eastAsia="Times New Roman" w:hAnsi="Arial" w:cs="Arial"/>
                <w:noProof w:val="0"/>
                <w:color w:val="000000"/>
                <w:lang w:val="ru-RU"/>
              </w:rPr>
              <w:lastRenderedPageBreak/>
              <w:t>номенклатуре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Две</w:t>
            </w:r>
            <w:r w:rsidRPr="000C4CB7">
              <w:rPr>
                <w:rFonts w:ascii="Arial" w:eastAsia="Times New Roman" w:hAnsi="Arial" w:cs="Arial"/>
                <w:noProof w:val="0"/>
                <w:color w:val="000000"/>
                <w:lang w:val="ru-RU"/>
              </w:rPr>
              <w:t> додатне цифре ознаке комбиноване номенклатуре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1809057000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комбиноване номенклатуре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DE-048-07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CUS</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царинске Уније и статистике (</w:t>
            </w:r>
            <w:r w:rsidRPr="000C4CB7">
              <w:rPr>
                <w:rFonts w:ascii="Arial" w:eastAsia="Times New Roman" w:hAnsi="Arial" w:cs="Arial"/>
                <w:noProof w:val="0"/>
                <w:color w:val="000000"/>
                <w:lang w:val="en-US"/>
              </w:rPr>
              <w:t>CUS</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ознака додељена у оквиру Европског царинског списк</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хемијских материја (</w:t>
            </w:r>
            <w:r w:rsidRPr="000C4CB7">
              <w:rPr>
                <w:rFonts w:ascii="Arial" w:eastAsia="Times New Roman" w:hAnsi="Arial" w:cs="Arial"/>
                <w:noProof w:val="0"/>
                <w:color w:val="000000"/>
                <w:lang w:val="en-US"/>
              </w:rPr>
              <w:t>ECICS</w:t>
            </w:r>
            <w:r w:rsidRPr="000C4CB7">
              <w:rPr>
                <w:rFonts w:ascii="Arial" w:eastAsia="Times New Roman" w:hAnsi="Arial" w:cs="Arial"/>
                <w:noProof w:val="0"/>
                <w:color w:val="000000"/>
                <w:lang w:val="ru-RU"/>
              </w:rPr>
              <w:t>) углавном хемијским супстанцама и препаратима.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1808000000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ознаке </w:t>
            </w:r>
            <w:r w:rsidRPr="000C4CB7">
              <w:rPr>
                <w:rFonts w:ascii="Arial" w:eastAsia="Times New Roman" w:hAnsi="Arial" w:cs="Arial"/>
                <w:noProof w:val="0"/>
                <w:color w:val="000000"/>
                <w:lang w:val="en-US"/>
              </w:rPr>
              <w:t>CUS</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додељене у оквиру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ECICS-a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Ознаке и бројеви ставке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Алфанумеричка или симболичка ознака коју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шпедитер доделио у сврху праћења терета који се не превози у расутом стању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1806054000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паковања ставке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Укупни број паковања који се базира на најмањој јединици спољашњег паковања. То је број појединачних ставки пакованих на начин да се не могу поделити без претходног распаковања или број комада ако роба није пакована. Овај податак се не наводи ако је роба у расутом стању.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1806004000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паковања ставке терета,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паковања која се употребљава за предметни терет.</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Ове информације се односе на појединости о паковању робе на коју се примењује декларација или обавештење.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IMO0029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1806003000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Абеце</w:t>
            </w:r>
            <w:r w:rsidRPr="000C4CB7">
              <w:rPr>
                <w:rFonts w:ascii="Arial" w:eastAsia="Times New Roman" w:hAnsi="Arial" w:cs="Arial"/>
                <w:noProof w:val="0"/>
                <w:color w:val="000000"/>
                <w:lang w:val="ru-RU"/>
              </w:rPr>
              <w:t>дна ознака од </w:t>
            </w:r>
            <w:r w:rsidRPr="000C4CB7">
              <w:rPr>
                <w:rFonts w:ascii="Arial" w:eastAsia="Times New Roman" w:hAnsi="Arial" w:cs="Arial"/>
                <w:noProof w:val="0"/>
                <w:color w:val="000000"/>
                <w:lang w:val="en-US"/>
              </w:rPr>
              <w:t>два</w:t>
            </w:r>
            <w:r w:rsidRPr="000C4CB7">
              <w:rPr>
                <w:rFonts w:ascii="Arial" w:eastAsia="Times New Roman" w:hAnsi="Arial" w:cs="Arial"/>
                <w:noProof w:val="0"/>
                <w:color w:val="000000"/>
                <w:lang w:val="ru-RU"/>
              </w:rPr>
              <w:t> слова из Прилога </w:t>
            </w:r>
            <w:r w:rsidRPr="000C4CB7">
              <w:rPr>
                <w:rFonts w:ascii="Arial" w:eastAsia="Times New Roman" w:hAnsi="Arial" w:cs="Arial"/>
                <w:noProof w:val="0"/>
                <w:color w:val="000000"/>
                <w:lang w:val="en-US"/>
              </w:rPr>
              <w:t>V</w:t>
            </w:r>
            <w:r w:rsidRPr="000C4CB7">
              <w:rPr>
                <w:rFonts w:ascii="Arial" w:eastAsia="Times New Roman" w:hAnsi="Arial" w:cs="Arial"/>
                <w:noProof w:val="0"/>
                <w:color w:val="000000"/>
                <w:lang w:val="ru-RU"/>
              </w:rPr>
              <w:t>.</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Препоруци UNECE-a br. 21 Ознаке UN/EDIFACT</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(7065)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ставки мале вредности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ставки мале царинске вредности.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Нето маса ставке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Маса ставке терета без амбалаже, изражена у килограмима.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1801000000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Референтни број ставке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Јединствени трговачки референтни број који је предметна особа доделила предметној ставки.</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Може бити у облику ознаке WCO-a (ISO 15459) или истоветне ознаке. Омогућава приступ основним комерцијалним подацима који су важни царини.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1208000000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DE-048-15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групе IMSBC ставке терета,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Група IMSBC предметног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списак ознака IMSBC</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DG-049</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Ставка опасних материја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Пропис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опасним </w:t>
            </w:r>
            <w:r w:rsidRPr="000C4CB7">
              <w:rPr>
                <w:rFonts w:ascii="Arial" w:eastAsia="Times New Roman" w:hAnsi="Arial" w:cs="Arial"/>
                <w:noProof w:val="0"/>
                <w:color w:val="000000"/>
                <w:lang w:val="en-US"/>
              </w:rPr>
              <w:t>материјама</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регулаторни инструмент за опасне материје, као што су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IBC</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IGC</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IMSBC и </w:t>
            </w:r>
            <w:r w:rsidRPr="000C4CB7">
              <w:rPr>
                <w:rFonts w:ascii="Arial" w:eastAsia="Times New Roman" w:hAnsi="Arial" w:cs="Arial"/>
                <w:noProof w:val="0"/>
                <w:color w:val="000000"/>
                <w:lang w:val="ru-RU"/>
              </w:rPr>
              <w:t>Прилог</w:t>
            </w:r>
            <w:r w:rsidRPr="000C4CB7">
              <w:rPr>
                <w:rFonts w:ascii="Arial" w:eastAsia="Times New Roman" w:hAnsi="Arial" w:cs="Arial"/>
                <w:noProof w:val="0"/>
                <w:color w:val="000000"/>
                <w:lang w:val="en-US"/>
              </w:rPr>
              <w:t>oм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MARPOL-у</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IMO0198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UN/EDIFACT 8273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Класа опасности опасних материја,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класе</w:t>
            </w:r>
            <w:r w:rsidRPr="000C4CB7">
              <w:rPr>
                <w:rFonts w:ascii="Arial" w:eastAsia="Times New Roman" w:hAnsi="Arial" w:cs="Arial"/>
                <w:noProof w:val="0"/>
                <w:color w:val="000000"/>
                <w:lang w:val="ru-RU"/>
              </w:rPr>
              <w:t> опасности предметних опасних материја у складу с наведеним прописом.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IMO0049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BR-030</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w:t>
            </w:r>
            <w:r w:rsidRPr="000C4CB7">
              <w:rPr>
                <w:rFonts w:ascii="Arial" w:eastAsia="Times New Roman" w:hAnsi="Arial" w:cs="Arial"/>
                <w:noProof w:val="0"/>
                <w:color w:val="000000"/>
                <w:lang w:val="en-US"/>
              </w:rPr>
              <w:t>UNDG</w:t>
            </w:r>
            <w:r w:rsidRPr="000C4CB7">
              <w:rPr>
                <w:rFonts w:ascii="Arial" w:eastAsia="Times New Roman" w:hAnsi="Arial" w:cs="Arial"/>
                <w:noProof w:val="0"/>
                <w:color w:val="000000"/>
                <w:lang w:val="ru-RU"/>
              </w:rPr>
              <w:t> опасних материја,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Уједињених нација за опасну робу (</w:t>
            </w:r>
            <w:r w:rsidRPr="000C4CB7">
              <w:rPr>
                <w:rFonts w:ascii="Arial" w:eastAsia="Times New Roman" w:hAnsi="Arial" w:cs="Arial"/>
                <w:noProof w:val="0"/>
                <w:color w:val="000000"/>
                <w:lang w:val="en-US"/>
              </w:rPr>
              <w:t>UNDG</w:t>
            </w:r>
            <w:r w:rsidRPr="000C4CB7">
              <w:rPr>
                <w:rFonts w:ascii="Arial" w:eastAsia="Times New Roman" w:hAnsi="Arial" w:cs="Arial"/>
                <w:noProof w:val="0"/>
                <w:color w:val="000000"/>
                <w:lang w:val="ru-RU"/>
              </w:rPr>
              <w:t>) коју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доделио </w:t>
            </w:r>
            <w:r w:rsidRPr="000C4CB7">
              <w:rPr>
                <w:rFonts w:ascii="Arial" w:eastAsia="Times New Roman" w:hAnsi="Arial" w:cs="Arial"/>
                <w:noProof w:val="0"/>
                <w:color w:val="000000"/>
                <w:lang w:val="en-US"/>
              </w:rPr>
              <w:t>UN</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ов</w:t>
            </w:r>
            <w:r w:rsidRPr="000C4CB7">
              <w:rPr>
                <w:rFonts w:ascii="Arial" w:eastAsia="Times New Roman" w:hAnsi="Arial" w:cs="Arial"/>
                <w:noProof w:val="0"/>
                <w:color w:val="000000"/>
                <w:lang w:val="ru-RU"/>
              </w:rPr>
              <w:t> Пододбор стручњака за превоз опасне робе и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наведена у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вом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 Правилнику.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аn4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IMO0060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1807055000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UNDG Правилник</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Исправан отпремни назив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Исправан отпремни назив у складу с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 Правилником или назив производа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 складу с </w:t>
            </w:r>
            <w:r w:rsidRPr="000C4CB7">
              <w:rPr>
                <w:rFonts w:ascii="Arial" w:eastAsia="Times New Roman" w:hAnsi="Arial" w:cs="Arial"/>
                <w:noProof w:val="0"/>
                <w:color w:val="000000"/>
                <w:lang w:val="en-US"/>
              </w:rPr>
              <w:t>IBC</w:t>
            </w:r>
            <w:r w:rsidRPr="000C4CB7">
              <w:rPr>
                <w:rFonts w:ascii="Arial" w:eastAsia="Times New Roman" w:hAnsi="Arial" w:cs="Arial"/>
                <w:noProof w:val="0"/>
                <w:color w:val="000000"/>
                <w:lang w:val="ru-RU"/>
              </w:rPr>
              <w:t> и </w:t>
            </w:r>
            <w:r w:rsidRPr="000C4CB7">
              <w:rPr>
                <w:rFonts w:ascii="Arial" w:eastAsia="Times New Roman" w:hAnsi="Arial" w:cs="Arial"/>
                <w:noProof w:val="0"/>
                <w:color w:val="000000"/>
                <w:lang w:val="en-US"/>
              </w:rPr>
              <w:t>IGC</w:t>
            </w:r>
            <w:r w:rsidRPr="000C4CB7">
              <w:rPr>
                <w:rFonts w:ascii="Arial" w:eastAsia="Times New Roman" w:hAnsi="Arial" w:cs="Arial"/>
                <w:noProof w:val="0"/>
                <w:color w:val="000000"/>
                <w:lang w:val="ru-RU"/>
              </w:rPr>
              <w:t> Правилником или </w:t>
            </w:r>
            <w:r w:rsidRPr="000C4CB7">
              <w:rPr>
                <w:rFonts w:ascii="Arial" w:eastAsia="Times New Roman" w:hAnsi="Arial" w:cs="Arial"/>
                <w:noProof w:val="0"/>
                <w:color w:val="000000"/>
                <w:lang w:val="en-US"/>
              </w:rPr>
              <w:t>отпремни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xml:space="preserve"> расутог терета у складу </w:t>
            </w:r>
            <w:r w:rsidRPr="000C4CB7">
              <w:rPr>
                <w:rFonts w:ascii="Arial" w:eastAsia="Times New Roman" w:hAnsi="Arial" w:cs="Arial"/>
                <w:noProof w:val="0"/>
                <w:color w:val="000000"/>
                <w:lang w:val="ru-RU"/>
              </w:rPr>
              <w:lastRenderedPageBreak/>
              <w:t>с </w:t>
            </w:r>
            <w:r w:rsidRPr="000C4CB7">
              <w:rPr>
                <w:rFonts w:ascii="Arial" w:eastAsia="Times New Roman" w:hAnsi="Arial" w:cs="Arial"/>
                <w:noProof w:val="0"/>
                <w:color w:val="000000"/>
                <w:lang w:val="en-US"/>
              </w:rPr>
              <w:t>IMSBC</w:t>
            </w:r>
            <w:r w:rsidRPr="000C4CB7">
              <w:rPr>
                <w:rFonts w:ascii="Arial" w:eastAsia="Times New Roman" w:hAnsi="Arial" w:cs="Arial"/>
                <w:noProof w:val="0"/>
                <w:color w:val="000000"/>
                <w:lang w:val="ru-RU"/>
              </w:rPr>
              <w:t> Правилником или назив </w:t>
            </w:r>
            <w:r w:rsidRPr="000C4CB7">
              <w:rPr>
                <w:rFonts w:ascii="Arial" w:eastAsia="Times New Roman" w:hAnsi="Arial" w:cs="Arial"/>
                <w:noProof w:val="0"/>
                <w:color w:val="000000"/>
                <w:lang w:val="en-US"/>
              </w:rPr>
              <w:t>уља</w:t>
            </w:r>
            <w:r w:rsidRPr="000C4CB7">
              <w:rPr>
                <w:rFonts w:ascii="Arial" w:eastAsia="Times New Roman" w:hAnsi="Arial" w:cs="Arial"/>
                <w:noProof w:val="0"/>
                <w:color w:val="000000"/>
                <w:lang w:val="ru-RU"/>
              </w:rPr>
              <w:t> у складу с Прилог</w:t>
            </w:r>
            <w:r w:rsidRPr="000C4CB7">
              <w:rPr>
                <w:rFonts w:ascii="Arial" w:eastAsia="Times New Roman" w:hAnsi="Arial" w:cs="Arial"/>
                <w:noProof w:val="0"/>
                <w:color w:val="000000"/>
                <w:lang w:val="en-US"/>
              </w:rPr>
              <w:t>oм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MARPOL Конвенције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IMO0055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DE-049-05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Техничке спецификације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Признати хемијски или биолошки назив или други назив који се тренутно употребљава за предметне опасне материје.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IMO0059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Група паковања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Група паковања у складу с Препорукама </w:t>
            </w:r>
            <w:r w:rsidRPr="000C4CB7">
              <w:rPr>
                <w:rFonts w:ascii="Arial" w:eastAsia="Times New Roman" w:hAnsi="Arial" w:cs="Arial"/>
                <w:noProof w:val="0"/>
                <w:color w:val="000000"/>
                <w:lang w:val="en-US"/>
              </w:rPr>
              <w:t>UN</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транспорту</w:t>
            </w:r>
            <w:r w:rsidRPr="000C4CB7">
              <w:rPr>
                <w:rFonts w:ascii="Arial" w:eastAsia="Times New Roman" w:hAnsi="Arial" w:cs="Arial"/>
                <w:noProof w:val="0"/>
                <w:color w:val="000000"/>
                <w:lang w:val="ru-RU"/>
              </w:rPr>
              <w:t> опасних материја и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-овим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 Правилником.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IMO0054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дефинисана у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-у: „</w:t>
            </w:r>
            <w:r w:rsidRPr="000C4CB7">
              <w:rPr>
                <w:rFonts w:ascii="Arial" w:eastAsia="Times New Roman" w:hAnsi="Arial" w:cs="Arial"/>
                <w:noProof w:val="0"/>
                <w:color w:val="000000"/>
                <w:lang w:val="en-US"/>
              </w:rPr>
              <w:t>I</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II</w:t>
            </w:r>
            <w:r w:rsidRPr="000C4CB7">
              <w:rPr>
                <w:rFonts w:ascii="Arial" w:eastAsia="Times New Roman" w:hAnsi="Arial" w:cs="Arial"/>
                <w:noProof w:val="0"/>
                <w:color w:val="000000"/>
                <w:lang w:val="ru-RU"/>
              </w:rPr>
              <w:t>” и „</w:t>
            </w:r>
            <w:r w:rsidRPr="000C4CB7">
              <w:rPr>
                <w:rFonts w:ascii="Arial" w:eastAsia="Times New Roman" w:hAnsi="Arial" w:cs="Arial"/>
                <w:noProof w:val="0"/>
                <w:color w:val="000000"/>
                <w:lang w:val="en-US"/>
              </w:rPr>
              <w:t>III</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Додатни подаци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опасним </w:t>
            </w:r>
            <w:r w:rsidRPr="000C4CB7">
              <w:rPr>
                <w:rFonts w:ascii="Arial" w:eastAsia="Times New Roman" w:hAnsi="Arial" w:cs="Arial"/>
                <w:noProof w:val="0"/>
                <w:color w:val="000000"/>
                <w:lang w:val="en-US"/>
              </w:rPr>
              <w:t>материјама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Изјава o свим другим подацима релевантним за карактеристике или опасности предметне ставке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IMO0186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морског загађења опасне материје,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својстава материје која загађује море за предметне опасне материје из</w:t>
            </w:r>
            <w:r w:rsidRPr="000C4CB7">
              <w:rPr>
                <w:rFonts w:ascii="Arial" w:eastAsia="Times New Roman" w:hAnsi="Arial" w:cs="Arial"/>
                <w:noProof w:val="0"/>
                <w:color w:val="000000"/>
                <w:lang w:val="en-US"/>
              </w:rPr>
              <w:t> IMO</w:t>
            </w:r>
            <w:r w:rsidRPr="000C4CB7">
              <w:rPr>
                <w:rFonts w:ascii="Arial" w:eastAsia="Times New Roman" w:hAnsi="Arial" w:cs="Arial"/>
                <w:noProof w:val="0"/>
                <w:color w:val="000000"/>
                <w:lang w:val="ru-RU"/>
              </w:rPr>
              <w:t>-вог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 Правилника или </w:t>
            </w:r>
            <w:r w:rsidRPr="000C4CB7">
              <w:rPr>
                <w:rFonts w:ascii="Arial" w:eastAsia="Times New Roman" w:hAnsi="Arial" w:cs="Arial"/>
                <w:noProof w:val="0"/>
                <w:color w:val="000000"/>
                <w:lang w:val="en-US"/>
              </w:rPr>
              <w:t>IBC</w:t>
            </w:r>
            <w:r w:rsidRPr="000C4CB7">
              <w:rPr>
                <w:rFonts w:ascii="Arial" w:eastAsia="Times New Roman" w:hAnsi="Arial" w:cs="Arial"/>
                <w:noProof w:val="0"/>
                <w:color w:val="000000"/>
                <w:lang w:val="ru-RU"/>
              </w:rPr>
              <w:t> Правилника/</w:t>
            </w:r>
            <w:r w:rsidRPr="000C4CB7">
              <w:rPr>
                <w:rFonts w:ascii="Arial" w:eastAsia="Times New Roman" w:hAnsi="Arial" w:cs="Arial"/>
                <w:noProof w:val="0"/>
                <w:color w:val="000000"/>
                <w:lang w:val="en-US"/>
              </w:rPr>
              <w:t>MARPOL</w:t>
            </w:r>
            <w:r w:rsidRPr="000C4CB7">
              <w:rPr>
                <w:rFonts w:ascii="Arial" w:eastAsia="Times New Roman" w:hAnsi="Arial" w:cs="Arial"/>
                <w:noProof w:val="0"/>
                <w:color w:val="000000"/>
                <w:lang w:val="ru-RU"/>
              </w:rPr>
              <w:t> Конвенције.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IMO0051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Тачка паљења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Тачка паљења предметних опасних материја у складу с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-овим Правилником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 изражена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 степенима Целзијуса.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IMO0048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Нето маса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Нето маса предметних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BR-016,</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Бруто маса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Бруто маса предметних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BR-016,</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Запремина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Запремина предметних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IMO0061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de-DE"/>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de-DE"/>
              </w:rPr>
              <w:t>BR-009,</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de-DE"/>
              </w:rPr>
              <w:t>BR-014,</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de-DE"/>
              </w:rPr>
              <w:t>BR-017,</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de-DE"/>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DE-049-13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ЕmS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Распоред за хитне случајеве утврђен у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ом Водичу ЕmS</w:t>
            </w:r>
            <w:r w:rsidRPr="000C4CB7">
              <w:rPr>
                <w:rFonts w:ascii="Arial" w:eastAsia="Times New Roman" w:hAnsi="Arial" w:cs="Arial"/>
                <w:noProof w:val="0"/>
                <w:color w:val="000000"/>
                <w:lang w:val="ru-RU"/>
              </w:rPr>
              <w:t> – Поступци одговора на хитне ситуације за бродове који превозе опасне материје.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IMO0047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BR-032,</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BR-048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Додатни ризици опасних материја,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Сви додатни ризици изван разреда предметних опасних материја у складу с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-овим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 Правилником.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IMO0058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BR-032</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паковања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паковања предметних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паковања опасних материја,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врсту паковања предметних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IMO0187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Препорука UN/ECE-a br. 21,</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Прилог VI. (ознаке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UN/EDIFACT 7065)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Нето експлозивна маса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w:t>
            </w:r>
            <w:r w:rsidRPr="000C4CB7">
              <w:rPr>
                <w:rFonts w:ascii="Arial" w:eastAsia="Times New Roman" w:hAnsi="Arial" w:cs="Arial"/>
                <w:noProof w:val="0"/>
                <w:color w:val="000000"/>
                <w:lang w:val="ru-RU"/>
              </w:rPr>
              <w:t>аса експлозивн</w:t>
            </w:r>
            <w:r w:rsidRPr="000C4CB7">
              <w:rPr>
                <w:rFonts w:ascii="Arial" w:eastAsia="Times New Roman" w:hAnsi="Arial" w:cs="Arial"/>
                <w:noProof w:val="0"/>
                <w:color w:val="000000"/>
                <w:lang w:val="en-US"/>
              </w:rPr>
              <w:t>ог дела или</w:t>
            </w:r>
            <w:r w:rsidRPr="000C4CB7">
              <w:rPr>
                <w:rFonts w:ascii="Arial" w:eastAsia="Times New Roman" w:hAnsi="Arial" w:cs="Arial"/>
                <w:noProof w:val="0"/>
                <w:color w:val="000000"/>
                <w:lang w:val="ru-RU"/>
              </w:rPr>
              <w:t> материја</w:t>
            </w:r>
            <w:r w:rsidRPr="000C4CB7">
              <w:rPr>
                <w:rFonts w:ascii="Arial" w:eastAsia="Times New Roman" w:hAnsi="Arial" w:cs="Arial"/>
                <w:noProof w:val="0"/>
                <w:color w:val="000000"/>
                <w:lang w:val="en-US"/>
              </w:rPr>
              <w:t> робе</w:t>
            </w:r>
            <w:r w:rsidRPr="000C4CB7">
              <w:rPr>
                <w:rFonts w:ascii="Arial" w:eastAsia="Times New Roman" w:hAnsi="Arial" w:cs="Arial"/>
                <w:noProof w:val="0"/>
                <w:color w:val="000000"/>
                <w:lang w:val="ru-RU"/>
              </w:rPr>
              <w:t> без амбалаже.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1801000000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ограничене количине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 ли </w:t>
            </w:r>
            <w:r w:rsidRPr="000C4CB7">
              <w:rPr>
                <w:rFonts w:ascii="Arial" w:eastAsia="Times New Roman" w:hAnsi="Arial" w:cs="Arial"/>
                <w:noProof w:val="0"/>
                <w:color w:val="000000"/>
                <w:lang w:val="en-US"/>
              </w:rPr>
              <w:t>су </w:t>
            </w:r>
            <w:r w:rsidRPr="000C4CB7">
              <w:rPr>
                <w:rFonts w:ascii="Arial" w:eastAsia="Times New Roman" w:hAnsi="Arial" w:cs="Arial"/>
                <w:noProof w:val="0"/>
                <w:color w:val="000000"/>
                <w:lang w:val="ru-RU"/>
              </w:rPr>
              <w:t>опасне материје запаковане у малим количинама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посебне количине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 ли </w:t>
            </w:r>
            <w:r w:rsidRPr="000C4CB7">
              <w:rPr>
                <w:rFonts w:ascii="Arial" w:eastAsia="Times New Roman" w:hAnsi="Arial" w:cs="Arial"/>
                <w:noProof w:val="0"/>
                <w:color w:val="000000"/>
                <w:lang w:val="en-US"/>
              </w:rPr>
              <w:t>су </w:t>
            </w:r>
            <w:r w:rsidRPr="000C4CB7">
              <w:rPr>
                <w:rFonts w:ascii="Arial" w:eastAsia="Times New Roman" w:hAnsi="Arial" w:cs="Arial"/>
                <w:noProof w:val="0"/>
                <w:color w:val="000000"/>
                <w:lang w:val="ru-RU"/>
              </w:rPr>
              <w:t>опасне материје запаковане у врло малим количинама у облику да/не (релевантно само за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Вискозност течног расутог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вискозности течног расутог терета у </w:t>
            </w:r>
            <w:r w:rsidRPr="000C4CB7">
              <w:rPr>
                <w:rFonts w:ascii="Arial" w:eastAsia="Times New Roman" w:hAnsi="Arial" w:cs="Arial"/>
                <w:noProof w:val="0"/>
                <w:color w:val="000000"/>
                <w:lang w:val="en-US"/>
              </w:rPr>
              <w:t>mPa</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s</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Тачка топљења течног расутог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w:t>
            </w:r>
            <w:r w:rsidRPr="000C4CB7">
              <w:rPr>
                <w:rFonts w:ascii="Arial" w:eastAsia="Times New Roman" w:hAnsi="Arial" w:cs="Arial"/>
                <w:noProof w:val="0"/>
                <w:color w:val="000000"/>
                <w:lang w:val="en-US"/>
              </w:rPr>
              <w:t>тачке топљења</w:t>
            </w:r>
            <w:r w:rsidRPr="000C4CB7">
              <w:rPr>
                <w:rFonts w:ascii="Arial" w:eastAsia="Times New Roman" w:hAnsi="Arial" w:cs="Arial"/>
                <w:noProof w:val="0"/>
                <w:color w:val="000000"/>
                <w:lang w:val="ru-RU"/>
              </w:rPr>
              <w:t> течног расутог терета у степенима Целзијуса.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Температура истовар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течног расутог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температуре истовар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течног расутог терета у степенима Целзијуса.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нуклида за класу 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w:t>
            </w:r>
            <w:r w:rsidRPr="000C4CB7">
              <w:rPr>
                <w:rFonts w:ascii="Arial" w:eastAsia="Times New Roman" w:hAnsi="Arial" w:cs="Arial"/>
                <w:noProof w:val="0"/>
                <w:color w:val="000000"/>
                <w:lang w:val="en-US"/>
              </w:rPr>
              <w:t>радионуклида</w:t>
            </w:r>
            <w:r w:rsidRPr="000C4CB7">
              <w:rPr>
                <w:rFonts w:ascii="Arial" w:eastAsia="Times New Roman" w:hAnsi="Arial" w:cs="Arial"/>
                <w:noProof w:val="0"/>
                <w:color w:val="000000"/>
                <w:lang w:val="ru-RU"/>
              </w:rPr>
              <w:t> производа у класи 7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Максимална активност за класу 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максималне активности производа у класи 7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 у бекерелима, </w:t>
            </w:r>
            <w:r w:rsidRPr="000C4CB7">
              <w:rPr>
                <w:rFonts w:ascii="Arial" w:eastAsia="Times New Roman" w:hAnsi="Arial" w:cs="Arial"/>
                <w:noProof w:val="0"/>
                <w:color w:val="000000"/>
                <w:lang w:val="en-US"/>
              </w:rPr>
              <w:t>килобекерелима, мегабекерелима или гигабекерелима.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Категорија за класу 7,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категорију производа у класи 7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Категориј</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за класу 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Радиоактивни индекс превоза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Највећи ниво зрачења на удаљености од једног метра од спољашне површине.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DE-049-27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Индекс безбедности радиоактивне критичности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додељен фисибилном материјалу, тј. материјалу који може издржати нуклеарну ланчану реакцију, који се употребљава за осигуравање контроле над акумулацијом паковања која садрже такав материјал.</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Контролна температура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Контролисана температура превоза како би се избегло распадање самореагујућих материја и органских пероксида у степенима Целзијуса.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049-29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 xml:space="preserve">Температура у </w:t>
            </w:r>
            <w:r w:rsidRPr="000C4CB7">
              <w:rPr>
                <w:rFonts w:ascii="Arial" w:eastAsia="Times New Roman" w:hAnsi="Arial" w:cs="Arial"/>
                <w:noProof w:val="0"/>
                <w:color w:val="000000"/>
                <w:lang w:val="en-US"/>
              </w:rPr>
              <w:lastRenderedPageBreak/>
              <w:t>случају опасности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Температур</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 xml:space="preserve">на којој је потребна хитна </w:t>
            </w:r>
            <w:r w:rsidRPr="000C4CB7">
              <w:rPr>
                <w:rFonts w:ascii="Arial" w:eastAsia="Times New Roman" w:hAnsi="Arial" w:cs="Arial"/>
                <w:noProof w:val="0"/>
                <w:color w:val="000000"/>
                <w:lang w:val="en-US"/>
              </w:rPr>
              <w:lastRenderedPageBreak/>
              <w:t>реакција за самореактивне материје и органске пероксиде у степенима Целзијуса.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n..</w:t>
            </w:r>
            <w:r w:rsidRPr="000C4CB7">
              <w:rPr>
                <w:rFonts w:ascii="Arial" w:eastAsia="Times New Roman" w:hAnsi="Arial" w:cs="Arial"/>
                <w:noProof w:val="0"/>
                <w:color w:val="000000"/>
                <w:lang w:val="en-US"/>
              </w:rPr>
              <w:lastRenderedPageBreak/>
              <w:t>8,2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DE-049-30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опасног терета у расутом</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стању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терет опасан само кад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у расутом стању (</w:t>
            </w:r>
            <w:r w:rsidRPr="000C4CB7">
              <w:rPr>
                <w:rFonts w:ascii="Arial" w:eastAsia="Times New Roman" w:hAnsi="Arial" w:cs="Arial"/>
                <w:noProof w:val="0"/>
                <w:color w:val="000000"/>
                <w:lang w:val="en-US"/>
              </w:rPr>
              <w:t>IMSBC</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DE-049-31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Упутства за означавање терета,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упутства </w:t>
            </w:r>
            <w:r w:rsidRPr="000C4CB7">
              <w:rPr>
                <w:rFonts w:ascii="Arial" w:eastAsia="Times New Roman" w:hAnsi="Arial" w:cs="Arial"/>
                <w:noProof w:val="0"/>
                <w:color w:val="000000"/>
                <w:lang w:val="en-US"/>
              </w:rPr>
              <w:t>о томе</w:t>
            </w:r>
            <w:r w:rsidRPr="000C4CB7">
              <w:rPr>
                <w:rFonts w:ascii="Arial" w:eastAsia="Times New Roman" w:hAnsi="Arial" w:cs="Arial"/>
                <w:noProof w:val="0"/>
                <w:color w:val="000000"/>
                <w:lang w:val="ru-RU"/>
              </w:rPr>
              <w:t> како треба означити предметна паковања или физичке јединице.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4233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DE-049-33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Група сегрегације опасних материја,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за идентификацију сегрегацијске групе предметне опасне робе, како је дефинисана у IMDG Правилнику.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IMDG Правилник, поглавље 7.2.5.2.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DE-049-34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тачке паљења опасних материја,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означава тачку паљења предметних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списак ознака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тачке паљења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Степен паковања опасних материја,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означава степен паковања предметних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списак ознака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UN/EDIFACT 7075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DE-049-36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Критична температура вискозности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Температура у степенима Целзијуса при којој вискозност материја достиже вредност од 50 mPa.s.(милипаскал секунди).</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DG-050</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Танкери с празним танковима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DE-050-01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последњег опасног терета у празном танку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Исправан отпремни назив последњег опасног или загађујућег терета који се превози</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у одређеном празном танку.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DE-050-02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w:t>
            </w:r>
            <w:r w:rsidRPr="000C4CB7">
              <w:rPr>
                <w:rFonts w:ascii="Arial" w:eastAsia="Times New Roman" w:hAnsi="Arial" w:cs="Arial"/>
                <w:noProof w:val="0"/>
                <w:color w:val="000000"/>
                <w:lang w:val="en-US"/>
              </w:rPr>
              <w:t>UNDG</w:t>
            </w:r>
            <w:r w:rsidRPr="000C4CB7">
              <w:rPr>
                <w:rFonts w:ascii="Arial" w:eastAsia="Times New Roman" w:hAnsi="Arial" w:cs="Arial"/>
                <w:noProof w:val="0"/>
                <w:color w:val="000000"/>
                <w:lang w:val="ru-RU"/>
              </w:rPr>
              <w:t> последњег терета у празном танку,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број Уједињених нација за опасну робу (</w:t>
            </w:r>
            <w:r w:rsidRPr="000C4CB7">
              <w:rPr>
                <w:rFonts w:ascii="Arial" w:eastAsia="Times New Roman" w:hAnsi="Arial" w:cs="Arial"/>
                <w:noProof w:val="0"/>
                <w:color w:val="000000"/>
                <w:lang w:val="en-US"/>
              </w:rPr>
              <w:t>UNDG</w:t>
            </w:r>
            <w:r w:rsidRPr="000C4CB7">
              <w:rPr>
                <w:rFonts w:ascii="Arial" w:eastAsia="Times New Roman" w:hAnsi="Arial" w:cs="Arial"/>
                <w:noProof w:val="0"/>
                <w:color w:val="000000"/>
                <w:lang w:val="ru-RU"/>
              </w:rPr>
              <w:t>) последњег опасног или загађујућег терета који се превози</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у одређеном празном танку.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UNDG Правилник</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DE-050-03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Класа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опасности последњег терета у празном танку,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класу опасности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последњег опасног или загађујућег терета који се превози</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у </w:t>
            </w:r>
            <w:r w:rsidRPr="000C4CB7">
              <w:rPr>
                <w:rFonts w:ascii="Arial" w:eastAsia="Times New Roman" w:hAnsi="Arial" w:cs="Arial"/>
                <w:noProof w:val="0"/>
                <w:color w:val="000000"/>
                <w:lang w:val="en-US"/>
              </w:rPr>
              <w:t>предметном</w:t>
            </w:r>
            <w:r w:rsidRPr="000C4CB7">
              <w:rPr>
                <w:rFonts w:ascii="Arial" w:eastAsia="Times New Roman" w:hAnsi="Arial" w:cs="Arial"/>
                <w:noProof w:val="0"/>
                <w:color w:val="000000"/>
                <w:lang w:val="ru-RU"/>
              </w:rPr>
              <w:t> празном танку.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Збирку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(IMO0049)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DE-050-04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морског загађења последњег терета у празном танку,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својстава материј</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која загађује море за последњи опасни или загађујући терет који се превози</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у одређеном празном танку и</w:t>
            </w:r>
            <w:r w:rsidRPr="000C4CB7">
              <w:rPr>
                <w:rFonts w:ascii="Arial" w:eastAsia="Times New Roman" w:hAnsi="Arial" w:cs="Arial"/>
                <w:noProof w:val="0"/>
                <w:color w:val="000000"/>
                <w:lang w:val="en-US"/>
              </w:rPr>
              <w:t>з IMO</w:t>
            </w:r>
            <w:r w:rsidRPr="000C4CB7">
              <w:rPr>
                <w:rFonts w:ascii="Arial" w:eastAsia="Times New Roman" w:hAnsi="Arial" w:cs="Arial"/>
                <w:noProof w:val="0"/>
                <w:color w:val="000000"/>
                <w:lang w:val="ru-RU"/>
              </w:rPr>
              <w:t>-вог </w:t>
            </w:r>
            <w:r w:rsidRPr="000C4CB7">
              <w:rPr>
                <w:rFonts w:ascii="Arial" w:eastAsia="Times New Roman" w:hAnsi="Arial" w:cs="Arial"/>
                <w:noProof w:val="0"/>
                <w:color w:val="000000"/>
                <w:lang w:val="en-US"/>
              </w:rPr>
              <w:t>IMDG</w:t>
            </w:r>
            <w:r w:rsidRPr="000C4CB7">
              <w:rPr>
                <w:rFonts w:ascii="Arial" w:eastAsia="Times New Roman" w:hAnsi="Arial" w:cs="Arial"/>
                <w:noProof w:val="0"/>
                <w:color w:val="000000"/>
                <w:lang w:val="ru-RU"/>
              </w:rPr>
              <w:t> Правилника или </w:t>
            </w:r>
            <w:r w:rsidRPr="000C4CB7">
              <w:rPr>
                <w:rFonts w:ascii="Arial" w:eastAsia="Times New Roman" w:hAnsi="Arial" w:cs="Arial"/>
                <w:noProof w:val="0"/>
                <w:color w:val="000000"/>
                <w:lang w:val="en-US"/>
              </w:rPr>
              <w:t>IBC</w:t>
            </w:r>
            <w:r w:rsidRPr="000C4CB7">
              <w:rPr>
                <w:rFonts w:ascii="Arial" w:eastAsia="Times New Roman" w:hAnsi="Arial" w:cs="Arial"/>
                <w:noProof w:val="0"/>
                <w:color w:val="000000"/>
                <w:lang w:val="ru-RU"/>
              </w:rPr>
              <w:t> Правилника / </w:t>
            </w:r>
            <w:r w:rsidRPr="000C4CB7">
              <w:rPr>
                <w:rFonts w:ascii="Arial" w:eastAsia="Times New Roman" w:hAnsi="Arial" w:cs="Arial"/>
                <w:noProof w:val="0"/>
                <w:color w:val="000000"/>
                <w:lang w:val="en-US"/>
              </w:rPr>
              <w:t>MARPOL</w:t>
            </w:r>
            <w:r w:rsidRPr="000C4CB7">
              <w:rPr>
                <w:rFonts w:ascii="Arial" w:eastAsia="Times New Roman" w:hAnsi="Arial" w:cs="Arial"/>
                <w:noProof w:val="0"/>
                <w:color w:val="000000"/>
                <w:lang w:val="ru-RU"/>
              </w:rPr>
              <w:t> Конвенције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Збирку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 (IMO0051)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DE-050-05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Пропис о опасном терету за празни танк,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којом се одређује регулаторни инструмент за опасне материје који се примењује на псоледњи опасни или загађујући терет који се превози у предметном празном танку.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UN/EDIFACT 8273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DG-051</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Превозна oпрема за терет</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превозне опреме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Ознаке (слова </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/или бројеви) којима се </w:t>
            </w:r>
            <w:r w:rsidRPr="000C4CB7">
              <w:rPr>
                <w:rFonts w:ascii="Arial" w:eastAsia="Times New Roman" w:hAnsi="Arial" w:cs="Arial"/>
                <w:noProof w:val="0"/>
                <w:color w:val="000000"/>
                <w:lang w:val="en-US"/>
              </w:rPr>
              <w:t>идентификује</w:t>
            </w:r>
            <w:r w:rsidRPr="000C4CB7">
              <w:rPr>
                <w:rFonts w:ascii="Arial" w:eastAsia="Times New Roman" w:hAnsi="Arial" w:cs="Arial"/>
                <w:noProof w:val="0"/>
                <w:color w:val="000000"/>
                <w:lang w:val="ru-RU"/>
              </w:rPr>
              <w:t> превозна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према (нпр. контејнер, полуприколиц</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изме</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љиви санду</w:t>
            </w:r>
            <w:r w:rsidRPr="000C4CB7">
              <w:rPr>
                <w:rFonts w:ascii="Arial" w:eastAsia="Times New Roman" w:hAnsi="Arial" w:cs="Arial"/>
                <w:noProof w:val="0"/>
                <w:color w:val="000000"/>
                <w:lang w:val="en-US"/>
              </w:rPr>
              <w:t>к</w:t>
            </w:r>
            <w:r w:rsidRPr="000C4CB7">
              <w:rPr>
                <w:rFonts w:ascii="Arial" w:eastAsia="Times New Roman" w:hAnsi="Arial" w:cs="Arial"/>
                <w:noProof w:val="0"/>
                <w:color w:val="000000"/>
                <w:lang w:val="ru-RU"/>
              </w:rPr>
              <w:t>). За контејнере се употребљава идентификациона ознака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дефинисана у </w:t>
            </w:r>
            <w:r w:rsidRPr="000C4CB7">
              <w:rPr>
                <w:rFonts w:ascii="Arial" w:eastAsia="Times New Roman" w:hAnsi="Arial" w:cs="Arial"/>
                <w:noProof w:val="0"/>
                <w:color w:val="000000"/>
                <w:lang w:val="en-US"/>
              </w:rPr>
              <w:t>ISO</w:t>
            </w:r>
            <w:r w:rsidRPr="000C4CB7">
              <w:rPr>
                <w:rFonts w:ascii="Arial" w:eastAsia="Times New Roman" w:hAnsi="Arial" w:cs="Arial"/>
                <w:noProof w:val="0"/>
                <w:color w:val="000000"/>
                <w:lang w:val="ru-RU"/>
              </w:rPr>
              <w:t> 6346.</w:t>
            </w:r>
            <w:r w:rsidRPr="000C4CB7">
              <w:rPr>
                <w:rFonts w:ascii="Arial" w:eastAsia="Times New Roman" w:hAnsi="Arial" w:cs="Arial"/>
                <w:noProof w:val="0"/>
                <w:color w:val="000000"/>
                <w:lang w:val="en-US"/>
              </w:rPr>
              <w:t> За изменљиве сандуке и полуприколице употребљава се ознака ILU(интермодалне утоварне јединице) како је уведена европском нормом EN 13044.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1907063000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DE-051-02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Место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Позиција или место на коме се налази наведена превозна опрема, складиште терета или танк.</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IMO0045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Статус попуњености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Кодиране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попуњености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1907065000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пломби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w:t>
            </w:r>
            <w:r w:rsidRPr="000C4CB7">
              <w:rPr>
                <w:rFonts w:ascii="Arial" w:eastAsia="Times New Roman" w:hAnsi="Arial" w:cs="Arial"/>
                <w:noProof w:val="0"/>
                <w:color w:val="000000"/>
                <w:lang w:val="ru-RU"/>
              </w:rPr>
              <w:t> пломби на превозној опреми, према потреби.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1910680000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пломбе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Идентификациони бројеви пломби на превозној опреми, према потреби.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19100150000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Тара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w:t>
            </w:r>
            <w:r w:rsidRPr="000C4CB7">
              <w:rPr>
                <w:rFonts w:ascii="Arial" w:eastAsia="Times New Roman" w:hAnsi="Arial" w:cs="Arial"/>
                <w:noProof w:val="0"/>
                <w:color w:val="000000"/>
                <w:lang w:val="ru-RU"/>
              </w:rPr>
              <w:t>ежин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празног контејнера у килограмима.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издаваоца пломбе,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издаваоца пломбе на превозној опреми.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(9303)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пломбе,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врсту пломбе на основу начина затварања.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пломбе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Технологија пломбе,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технологију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употребљена за пломбу.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Технологија пломбе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Нето маса контејнерског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Нето маса терета у предметном контејнеру</w:t>
            </w:r>
            <w:r w:rsidRPr="000C4CB7">
              <w:rPr>
                <w:rFonts w:ascii="Arial" w:eastAsia="Times New Roman" w:hAnsi="Arial" w:cs="Arial"/>
                <w:noProof w:val="0"/>
                <w:color w:val="000000"/>
                <w:lang w:val="en-US"/>
              </w:rPr>
              <w:t> у килограмима.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Запремина робе у контејнеру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Запремина робе у контејнеру.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власника или добављача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компаније</w:t>
            </w:r>
            <w:r w:rsidRPr="000C4CB7">
              <w:rPr>
                <w:rFonts w:ascii="Arial" w:eastAsia="Times New Roman" w:hAnsi="Arial" w:cs="Arial"/>
                <w:noProof w:val="0"/>
                <w:color w:val="000000"/>
                <w:lang w:val="ru-RU"/>
              </w:rPr>
              <w:t> кој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власник или добављач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величина и</w:t>
            </w:r>
            <w:r w:rsidRPr="000C4CB7">
              <w:rPr>
                <w:rFonts w:ascii="Arial" w:eastAsia="Times New Roman" w:hAnsi="Arial" w:cs="Arial"/>
                <w:noProof w:val="0"/>
                <w:color w:val="000000"/>
                <w:lang w:val="en-US"/>
              </w:rPr>
              <w:t> в</w:t>
            </w:r>
            <w:r w:rsidRPr="000C4CB7">
              <w:rPr>
                <w:rFonts w:ascii="Arial" w:eastAsia="Times New Roman" w:hAnsi="Arial" w:cs="Arial"/>
                <w:noProof w:val="0"/>
                <w:color w:val="000000"/>
                <w:lang w:val="ru-RU"/>
              </w:rPr>
              <w:t>рста контејнера,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величину и врсту </w:t>
            </w:r>
            <w:r w:rsidRPr="000C4CB7">
              <w:rPr>
                <w:rFonts w:ascii="Arial" w:eastAsia="Times New Roman" w:hAnsi="Arial" w:cs="Arial"/>
                <w:noProof w:val="0"/>
                <w:color w:val="000000"/>
                <w:lang w:val="en-US"/>
              </w:rPr>
              <w:t>превозне опреме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1907064000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UN/EDIFACT (8155)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Предимзионисани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део</w:t>
            </w:r>
            <w:r w:rsidRPr="000C4CB7">
              <w:rPr>
                <w:rFonts w:ascii="Arial" w:eastAsia="Times New Roman" w:hAnsi="Arial" w:cs="Arial"/>
                <w:noProof w:val="0"/>
                <w:color w:val="000000"/>
                <w:lang w:val="ru-RU"/>
              </w:rPr>
              <w:t> контејнера,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којом се одређује прекомерна димензија контејнера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(6145)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Мера предимензионисаног дела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редимензиони</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ан</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де</w:t>
            </w:r>
            <w:r w:rsidRPr="000C4CB7">
              <w:rPr>
                <w:rFonts w:ascii="Arial" w:eastAsia="Times New Roman" w:hAnsi="Arial" w:cs="Arial"/>
                <w:noProof w:val="0"/>
                <w:color w:val="000000"/>
                <w:lang w:val="en-US"/>
              </w:rPr>
              <w:t>о</w:t>
            </w:r>
            <w:r w:rsidRPr="000C4CB7">
              <w:rPr>
                <w:rFonts w:ascii="Arial" w:eastAsia="Times New Roman" w:hAnsi="Arial" w:cs="Arial"/>
                <w:noProof w:val="0"/>
                <w:color w:val="000000"/>
                <w:lang w:val="ru-RU"/>
              </w:rPr>
              <w:t> контејнера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Величина и врста контејнера</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w:t>
            </w:r>
            <w:r w:rsidRPr="000C4CB7">
              <w:rPr>
                <w:rFonts w:ascii="Arial" w:eastAsia="Times New Roman" w:hAnsi="Arial" w:cs="Arial"/>
                <w:noProof w:val="0"/>
                <w:color w:val="000000"/>
                <w:lang w:val="en-US"/>
              </w:rPr>
              <w:t>величину и врсту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ISO</w:t>
            </w:r>
            <w:r w:rsidRPr="000C4CB7">
              <w:rPr>
                <w:rFonts w:ascii="Arial" w:eastAsia="Times New Roman" w:hAnsi="Arial" w:cs="Arial"/>
                <w:noProof w:val="0"/>
                <w:color w:val="000000"/>
                <w:lang w:val="ru-RU"/>
              </w:rPr>
              <w:t> 6346</w:t>
            </w:r>
            <w:r w:rsidRPr="000C4CB7">
              <w:rPr>
                <w:rFonts w:ascii="Arial" w:eastAsia="Times New Roman" w:hAnsi="Arial" w:cs="Arial"/>
                <w:noProof w:val="0"/>
                <w:color w:val="000000"/>
                <w:lang w:val="en-US"/>
              </w:rPr>
              <w:t> величина и врста са списка ознака (четвороцифрена)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Стање превозне опреме,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стање превозне опреме.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(8249)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Проверена бруто маса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роверен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бруто мас</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у килограмима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Референтна ознака робе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w:t>
            </w:r>
            <w:r w:rsidRPr="000C4CB7">
              <w:rPr>
                <w:rFonts w:ascii="Arial" w:eastAsia="Times New Roman" w:hAnsi="Arial" w:cs="Arial"/>
                <w:noProof w:val="0"/>
                <w:color w:val="000000"/>
                <w:lang w:val="ru-RU"/>
              </w:rPr>
              <w:t>ројев</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ставке робе за робу која се превози у </w:t>
            </w:r>
            <w:r w:rsidRPr="000C4CB7">
              <w:rPr>
                <w:rFonts w:ascii="Arial" w:eastAsia="Times New Roman" w:hAnsi="Arial" w:cs="Arial"/>
                <w:noProof w:val="0"/>
                <w:color w:val="000000"/>
                <w:lang w:val="en-US"/>
              </w:rPr>
              <w:t>том</w:t>
            </w:r>
            <w:r w:rsidRPr="000C4CB7">
              <w:rPr>
                <w:rFonts w:ascii="Arial" w:eastAsia="Times New Roman" w:hAnsi="Arial" w:cs="Arial"/>
                <w:noProof w:val="0"/>
                <w:color w:val="000000"/>
                <w:lang w:val="ru-RU"/>
              </w:rPr>
              <w:t> контејнер</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1907044000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DE-051-21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 превозна опрема пуна или празна,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којом се наводи да ли је превозна опрема пуна или празна.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(8169)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DE-051-22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Категорија превозне опреме,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означава категорију превозне опреме.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(8053)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DG-052</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Атмосфера превозне опреме за терет</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DE-052-01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Стање танка,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w:t>
            </w:r>
            <w:r w:rsidRPr="000C4CB7">
              <w:rPr>
                <w:rFonts w:ascii="Arial" w:eastAsia="Times New Roman" w:hAnsi="Arial" w:cs="Arial"/>
                <w:noProof w:val="0"/>
                <w:color w:val="000000"/>
                <w:lang w:val="en-US"/>
              </w:rPr>
              <w:t> да </w:t>
            </w:r>
            <w:r w:rsidRPr="000C4CB7">
              <w:rPr>
                <w:rFonts w:ascii="Arial" w:eastAsia="Times New Roman" w:hAnsi="Arial" w:cs="Arial"/>
                <w:noProof w:val="0"/>
                <w:color w:val="000000"/>
                <w:lang w:val="ru-RU"/>
              </w:rPr>
              <w:t>ли </w:t>
            </w:r>
            <w:r w:rsidRPr="000C4CB7">
              <w:rPr>
                <w:rFonts w:ascii="Arial" w:eastAsia="Times New Roman" w:hAnsi="Arial" w:cs="Arial"/>
                <w:noProof w:val="0"/>
                <w:color w:val="000000"/>
                <w:lang w:val="en-US"/>
              </w:rPr>
              <w:t>предметна </w:t>
            </w:r>
            <w:r w:rsidRPr="000C4CB7">
              <w:rPr>
                <w:rFonts w:ascii="Arial" w:eastAsia="Times New Roman" w:hAnsi="Arial" w:cs="Arial"/>
                <w:noProof w:val="0"/>
                <w:color w:val="000000"/>
                <w:lang w:val="ru-RU"/>
              </w:rPr>
              <w:t>контејнерска цистерна или танк</w:t>
            </w:r>
            <w:r w:rsidRPr="000C4CB7">
              <w:rPr>
                <w:rFonts w:ascii="Arial" w:eastAsia="Times New Roman" w:hAnsi="Arial" w:cs="Arial"/>
                <w:noProof w:val="0"/>
                <w:color w:val="000000"/>
                <w:lang w:val="en-US"/>
              </w:rPr>
              <w:t> садржи</w:t>
            </w:r>
            <w:r w:rsidRPr="000C4CB7">
              <w:rPr>
                <w:rFonts w:ascii="Arial" w:eastAsia="Times New Roman" w:hAnsi="Arial" w:cs="Arial"/>
                <w:noProof w:val="0"/>
                <w:color w:val="000000"/>
                <w:lang w:val="ru-RU"/>
              </w:rPr>
              <w:t> терет и каква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атмосфера у контејнерској цистерни или танку.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Стање танка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DE-052-03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Проценат кисеоника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количине кисеоника у </w:t>
            </w:r>
            <w:r w:rsidRPr="000C4CB7">
              <w:rPr>
                <w:rFonts w:ascii="Arial" w:eastAsia="Times New Roman" w:hAnsi="Arial" w:cs="Arial"/>
                <w:noProof w:val="0"/>
                <w:color w:val="000000"/>
                <w:lang w:val="en-US"/>
              </w:rPr>
              <w:t>предметном </w:t>
            </w:r>
            <w:r w:rsidRPr="000C4CB7">
              <w:rPr>
                <w:rFonts w:ascii="Arial" w:eastAsia="Times New Roman" w:hAnsi="Arial" w:cs="Arial"/>
                <w:noProof w:val="0"/>
                <w:color w:val="000000"/>
                <w:lang w:val="ru-RU"/>
              </w:rPr>
              <w:t>теретном танку изражена у облику процента.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DE-052-04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Атмосферски притисак</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Атмосферски притисак у предметном теретном танку у mmHg.</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DE-052-05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фумигационог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 ли</w:t>
            </w:r>
            <w:r w:rsidRPr="000C4CB7">
              <w:rPr>
                <w:rFonts w:ascii="Arial" w:eastAsia="Times New Roman" w:hAnsi="Arial" w:cs="Arial"/>
                <w:noProof w:val="0"/>
                <w:color w:val="000000"/>
                <w:lang w:val="en-US"/>
              </w:rPr>
              <w:t> је </w:t>
            </w:r>
            <w:r w:rsidRPr="000C4CB7">
              <w:rPr>
                <w:rFonts w:ascii="Arial" w:eastAsia="Times New Roman" w:hAnsi="Arial" w:cs="Arial"/>
                <w:noProof w:val="0"/>
                <w:color w:val="000000"/>
                <w:lang w:val="ru-RU"/>
              </w:rPr>
              <w:t>фумигован</w:t>
            </w:r>
            <w:r w:rsidRPr="000C4CB7">
              <w:rPr>
                <w:rFonts w:ascii="Arial" w:eastAsia="Times New Roman" w:hAnsi="Arial" w:cs="Arial"/>
                <w:noProof w:val="0"/>
                <w:color w:val="000000"/>
                <w:lang w:val="en-US"/>
              </w:rPr>
              <w:t>о наведено теретно складиште или контејнер</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DE-052-06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проветрености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 ли</w:t>
            </w:r>
            <w:r w:rsidRPr="000C4CB7">
              <w:rPr>
                <w:rFonts w:ascii="Arial" w:eastAsia="Times New Roman" w:hAnsi="Arial" w:cs="Arial"/>
                <w:noProof w:val="0"/>
                <w:color w:val="000000"/>
                <w:lang w:val="en-US"/>
              </w:rPr>
              <w:t> је предметно </w:t>
            </w:r>
            <w:r w:rsidRPr="000C4CB7">
              <w:rPr>
                <w:rFonts w:ascii="Arial" w:eastAsia="Times New Roman" w:hAnsi="Arial" w:cs="Arial"/>
                <w:noProof w:val="0"/>
                <w:color w:val="000000"/>
                <w:lang w:val="ru-RU"/>
              </w:rPr>
              <w:t>складишт</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терета или танк који ће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се употрбљавати </w:t>
            </w:r>
            <w:r w:rsidRPr="000C4CB7">
              <w:rPr>
                <w:rFonts w:ascii="Arial" w:eastAsia="Times New Roman" w:hAnsi="Arial" w:cs="Arial"/>
                <w:noProof w:val="0"/>
                <w:color w:val="000000"/>
                <w:lang w:val="en-US"/>
              </w:rPr>
              <w:t>проветрени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Претходна роба у складишту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претходне робе која је превезена у предметном складишту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DG-053</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Фумигација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фумигације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су место или терет фумиговани помоћу гаса или материја која испушта гас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фумиганта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Хемијски или технички назив употребљен</w:t>
            </w:r>
            <w:r w:rsidRPr="000C4CB7">
              <w:rPr>
                <w:rFonts w:ascii="Arial" w:eastAsia="Times New Roman" w:hAnsi="Arial" w:cs="Arial"/>
                <w:noProof w:val="0"/>
                <w:color w:val="000000"/>
                <w:lang w:val="en-US"/>
              </w:rPr>
              <w:t>oг</w:t>
            </w:r>
            <w:r w:rsidRPr="000C4CB7">
              <w:rPr>
                <w:rFonts w:ascii="Arial" w:eastAsia="Times New Roman" w:hAnsi="Arial" w:cs="Arial"/>
                <w:noProof w:val="0"/>
                <w:color w:val="000000"/>
                <w:lang w:val="ru-RU"/>
              </w:rPr>
              <w:t> фумиганта.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Идентификација фумигационог места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Положај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фумигационог простора или смештај</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фумигационог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фумигације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терет фумигован.</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Идентификација места фумигације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Место или лука где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терет фумигован.</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начина фумигације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Начин фумигације, нпр. </w:t>
            </w:r>
            <w:r w:rsidRPr="000C4CB7">
              <w:rPr>
                <w:rFonts w:ascii="Arial" w:eastAsia="Times New Roman" w:hAnsi="Arial" w:cs="Arial"/>
                <w:noProof w:val="0"/>
                <w:color w:val="000000"/>
                <w:lang w:val="en-US"/>
              </w:rPr>
              <w:t>кошуљица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таблете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поветрености након фумигације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 предметно складиште терета проветрено након обраде фумигационом материјом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опреме за мерење гаса за фумигацију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je</w:t>
            </w:r>
            <w:r w:rsidRPr="000C4CB7">
              <w:rPr>
                <w:rFonts w:ascii="Arial" w:eastAsia="Times New Roman" w:hAnsi="Arial" w:cs="Arial"/>
                <w:noProof w:val="0"/>
                <w:color w:val="000000"/>
                <w:lang w:val="ru-RU"/>
              </w:rPr>
              <w:t> на броду доступна прикладна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према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 мерење гаса како би се могле измерити концентрације гаса за фумигацију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про</w:t>
            </w:r>
            <w:r w:rsidRPr="000C4CB7">
              <w:rPr>
                <w:rFonts w:ascii="Arial" w:eastAsia="Times New Roman" w:hAnsi="Arial" w:cs="Arial"/>
                <w:noProof w:val="0"/>
                <w:color w:val="000000"/>
                <w:lang w:val="ru-RU"/>
              </w:rPr>
              <w:t>вере гаса за фумигацију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проверено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гас за фумигацију присутан у </w:t>
            </w:r>
            <w:r w:rsidRPr="000C4CB7">
              <w:rPr>
                <w:rFonts w:ascii="Arial" w:eastAsia="Times New Roman" w:hAnsi="Arial" w:cs="Arial"/>
                <w:noProof w:val="0"/>
                <w:color w:val="000000"/>
                <w:lang w:val="en-US"/>
              </w:rPr>
              <w:t>предметном танку или контејнеру</w:t>
            </w:r>
            <w:r w:rsidRPr="000C4CB7">
              <w:rPr>
                <w:rFonts w:ascii="Arial" w:eastAsia="Times New Roman" w:hAnsi="Arial" w:cs="Arial"/>
                <w:noProof w:val="0"/>
                <w:color w:val="000000"/>
                <w:lang w:val="ru-RU"/>
              </w:rPr>
              <w:t> пре доласка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Идентификација места </w:t>
            </w:r>
            <w:r w:rsidRPr="000C4CB7">
              <w:rPr>
                <w:rFonts w:ascii="Arial" w:eastAsia="Times New Roman" w:hAnsi="Arial" w:cs="Arial"/>
                <w:noProof w:val="0"/>
                <w:color w:val="000000"/>
                <w:lang w:val="en-US"/>
              </w:rPr>
              <w:t>про</w:t>
            </w:r>
            <w:r w:rsidRPr="000C4CB7">
              <w:rPr>
                <w:rFonts w:ascii="Arial" w:eastAsia="Times New Roman" w:hAnsi="Arial" w:cs="Arial"/>
                <w:noProof w:val="0"/>
                <w:color w:val="000000"/>
                <w:lang w:val="ru-RU"/>
              </w:rPr>
              <w:t>вере гаса за фумигацију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Место на којем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проверено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присутан гас</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 фумигацију.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DE-053-11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Количина честица гаса за фумигацију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Концетрација плина за фумигацију изражена у честицама на милион.</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стручњака за фумигацију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стручњака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проверио фумигацију у луци одласка.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уклањања остатака фумигације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 ли </w:t>
            </w:r>
            <w:r w:rsidRPr="000C4CB7">
              <w:rPr>
                <w:rFonts w:ascii="Arial" w:eastAsia="Times New Roman" w:hAnsi="Arial" w:cs="Arial"/>
                <w:noProof w:val="0"/>
                <w:color w:val="000000"/>
                <w:lang w:val="en-US"/>
              </w:rPr>
              <w:t>су </w:t>
            </w:r>
            <w:r w:rsidRPr="000C4CB7">
              <w:rPr>
                <w:rFonts w:ascii="Arial" w:eastAsia="Times New Roman" w:hAnsi="Arial" w:cs="Arial"/>
                <w:noProof w:val="0"/>
                <w:color w:val="000000"/>
                <w:lang w:val="ru-RU"/>
              </w:rPr>
              <w:t>остаци фумигације уклоњени пре доласка у луку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DE-053-14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усклађености</w:t>
            </w:r>
            <w:r w:rsidRPr="000C4CB7">
              <w:rPr>
                <w:rFonts w:ascii="Arial" w:eastAsia="Times New Roman" w:hAnsi="Arial" w:cs="Arial"/>
                <w:noProof w:val="0"/>
                <w:color w:val="000000"/>
                <w:lang w:val="ru-RU"/>
              </w:rPr>
              <w:t> с прописима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фумигацији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усклађен с прописима повезаним са збрињавањем остатака фумиганта и повезаних уређаја који су на снази у луци</w:t>
            </w:r>
            <w:r w:rsidRPr="000C4CB7">
              <w:rPr>
                <w:rFonts w:ascii="Arial" w:eastAsia="Times New Roman" w:hAnsi="Arial" w:cs="Arial"/>
                <w:noProof w:val="0"/>
                <w:color w:val="000000"/>
                <w:lang w:val="en-US"/>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DG-054</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Претовар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DE-054-01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претовара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ли </w:t>
            </w:r>
            <w:r w:rsidRPr="000C4CB7">
              <w:rPr>
                <w:rFonts w:ascii="Arial" w:eastAsia="Times New Roman" w:hAnsi="Arial" w:cs="Arial"/>
                <w:noProof w:val="0"/>
                <w:color w:val="000000"/>
                <w:lang w:val="en-US"/>
              </w:rPr>
              <w:t>ће </w:t>
            </w:r>
            <w:r w:rsidRPr="000C4CB7">
              <w:rPr>
                <w:rFonts w:ascii="Arial" w:eastAsia="Times New Roman" w:hAnsi="Arial" w:cs="Arial"/>
                <w:noProof w:val="0"/>
                <w:color w:val="000000"/>
                <w:lang w:val="ru-RU"/>
              </w:rPr>
              <w:t>уз брод пристати други брод или тег</w:t>
            </w:r>
            <w:r w:rsidRPr="000C4CB7">
              <w:rPr>
                <w:rFonts w:ascii="Arial" w:eastAsia="Times New Roman" w:hAnsi="Arial" w:cs="Arial"/>
                <w:noProof w:val="0"/>
                <w:color w:val="000000"/>
                <w:lang w:val="en-US"/>
              </w:rPr>
              <w:t>љ</w:t>
            </w:r>
            <w:r w:rsidRPr="000C4CB7">
              <w:rPr>
                <w:rFonts w:ascii="Arial" w:eastAsia="Times New Roman" w:hAnsi="Arial" w:cs="Arial"/>
                <w:noProof w:val="0"/>
                <w:color w:val="000000"/>
                <w:lang w:val="ru-RU"/>
              </w:rPr>
              <w:t>еница </w:t>
            </w:r>
            <w:r w:rsidRPr="000C4CB7">
              <w:rPr>
                <w:rFonts w:ascii="Arial" w:eastAsia="Times New Roman" w:hAnsi="Arial" w:cs="Arial"/>
                <w:noProof w:val="0"/>
                <w:color w:val="000000"/>
                <w:lang w:val="en-US"/>
              </w:rPr>
              <w:t>због</w:t>
            </w:r>
            <w:r w:rsidRPr="000C4CB7">
              <w:rPr>
                <w:rFonts w:ascii="Arial" w:eastAsia="Times New Roman" w:hAnsi="Arial" w:cs="Arial"/>
                <w:noProof w:val="0"/>
                <w:color w:val="000000"/>
                <w:lang w:val="ru-RU"/>
              </w:rPr>
              <w:t> преноса терета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DE-054-02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брода за претовар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брод</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или тегљенице </w:t>
            </w:r>
            <w:r w:rsidRPr="000C4CB7">
              <w:rPr>
                <w:rFonts w:ascii="Arial" w:eastAsia="Times New Roman" w:hAnsi="Arial" w:cs="Arial"/>
                <w:noProof w:val="0"/>
                <w:color w:val="000000"/>
                <w:lang w:val="ru-RU"/>
              </w:rPr>
              <w:t>који ће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преузети претоварени терет.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DE-054-03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број брода за претовар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 број брода или тег</w:t>
            </w:r>
            <w:r w:rsidRPr="000C4CB7">
              <w:rPr>
                <w:rFonts w:ascii="Arial" w:eastAsia="Times New Roman" w:hAnsi="Arial" w:cs="Arial"/>
                <w:noProof w:val="0"/>
                <w:color w:val="000000"/>
                <w:lang w:val="en-US"/>
              </w:rPr>
              <w:t>љ</w:t>
            </w:r>
            <w:r w:rsidRPr="000C4CB7">
              <w:rPr>
                <w:rFonts w:ascii="Arial" w:eastAsia="Times New Roman" w:hAnsi="Arial" w:cs="Arial"/>
                <w:noProof w:val="0"/>
                <w:color w:val="000000"/>
                <w:lang w:val="ru-RU"/>
              </w:rPr>
              <w:t>енице која ће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преузети претоварени терет.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DE-054-04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MMSI</w:t>
            </w:r>
            <w:r w:rsidRPr="000C4CB7">
              <w:rPr>
                <w:rFonts w:ascii="Arial" w:eastAsia="Times New Roman" w:hAnsi="Arial" w:cs="Arial"/>
                <w:noProof w:val="0"/>
                <w:color w:val="000000"/>
                <w:lang w:val="ru-RU"/>
              </w:rPr>
              <w:t> број брода за претовар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MMSI</w:t>
            </w:r>
            <w:r w:rsidRPr="000C4CB7">
              <w:rPr>
                <w:rFonts w:ascii="Arial" w:eastAsia="Times New Roman" w:hAnsi="Arial" w:cs="Arial"/>
                <w:noProof w:val="0"/>
                <w:color w:val="000000"/>
                <w:lang w:val="ru-RU"/>
              </w:rPr>
              <w:t> број брода или тег</w:t>
            </w:r>
            <w:r w:rsidRPr="000C4CB7">
              <w:rPr>
                <w:rFonts w:ascii="Arial" w:eastAsia="Times New Roman" w:hAnsi="Arial" w:cs="Arial"/>
                <w:noProof w:val="0"/>
                <w:color w:val="000000"/>
                <w:lang w:val="en-US"/>
              </w:rPr>
              <w:t>љ</w:t>
            </w:r>
            <w:r w:rsidRPr="000C4CB7">
              <w:rPr>
                <w:rFonts w:ascii="Arial" w:eastAsia="Times New Roman" w:hAnsi="Arial" w:cs="Arial"/>
                <w:noProof w:val="0"/>
                <w:color w:val="000000"/>
                <w:lang w:val="ru-RU"/>
              </w:rPr>
              <w:t>енице која ће преузети претоварени терет.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DE-054-05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Позивни знак брода за претовар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Позивни знак брода или тег</w:t>
            </w:r>
            <w:r w:rsidRPr="000C4CB7">
              <w:rPr>
                <w:rFonts w:ascii="Arial" w:eastAsia="Times New Roman" w:hAnsi="Arial" w:cs="Arial"/>
                <w:noProof w:val="0"/>
                <w:color w:val="000000"/>
                <w:lang w:val="en-US"/>
              </w:rPr>
              <w:t>љ</w:t>
            </w:r>
            <w:r w:rsidRPr="000C4CB7">
              <w:rPr>
                <w:rFonts w:ascii="Arial" w:eastAsia="Times New Roman" w:hAnsi="Arial" w:cs="Arial"/>
                <w:noProof w:val="0"/>
                <w:color w:val="000000"/>
                <w:lang w:val="ru-RU"/>
              </w:rPr>
              <w:t>енице која ће преузети претоварени терет.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Застава брода за претовар,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заставе брода или тег</w:t>
            </w:r>
            <w:r w:rsidRPr="000C4CB7">
              <w:rPr>
                <w:rFonts w:ascii="Arial" w:eastAsia="Times New Roman" w:hAnsi="Arial" w:cs="Arial"/>
                <w:noProof w:val="0"/>
                <w:color w:val="000000"/>
                <w:lang w:val="en-US"/>
              </w:rPr>
              <w:t>љ</w:t>
            </w:r>
            <w:r w:rsidRPr="000C4CB7">
              <w:rPr>
                <w:rFonts w:ascii="Arial" w:eastAsia="Times New Roman" w:hAnsi="Arial" w:cs="Arial"/>
                <w:noProof w:val="0"/>
                <w:color w:val="000000"/>
                <w:lang w:val="ru-RU"/>
              </w:rPr>
              <w:t>енице која ће преузети претоварени терет.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DE-054-07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Бруто тонажа брода за претовар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w:t>
            </w:r>
            <w:r w:rsidRPr="000C4CB7">
              <w:rPr>
                <w:rFonts w:ascii="Arial" w:eastAsia="Times New Roman" w:hAnsi="Arial" w:cs="Arial"/>
                <w:noProof w:val="0"/>
                <w:color w:val="000000"/>
                <w:lang w:val="ru-RU"/>
              </w:rPr>
              <w:t>руто тонаж</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брода или тег</w:t>
            </w:r>
            <w:r w:rsidRPr="000C4CB7">
              <w:rPr>
                <w:rFonts w:ascii="Arial" w:eastAsia="Times New Roman" w:hAnsi="Arial" w:cs="Arial"/>
                <w:noProof w:val="0"/>
                <w:color w:val="000000"/>
                <w:lang w:val="en-US"/>
              </w:rPr>
              <w:t>љ</w:t>
            </w:r>
            <w:r w:rsidRPr="000C4CB7">
              <w:rPr>
                <w:rFonts w:ascii="Arial" w:eastAsia="Times New Roman" w:hAnsi="Arial" w:cs="Arial"/>
                <w:noProof w:val="0"/>
                <w:color w:val="000000"/>
                <w:lang w:val="ru-RU"/>
              </w:rPr>
              <w:t>енице која ће преузети претоварени терет.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n..14,3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DE-054-08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Дужина брода за претовар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ужин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брода или тег</w:t>
            </w:r>
            <w:r w:rsidRPr="000C4CB7">
              <w:rPr>
                <w:rFonts w:ascii="Arial" w:eastAsia="Times New Roman" w:hAnsi="Arial" w:cs="Arial"/>
                <w:noProof w:val="0"/>
                <w:color w:val="000000"/>
                <w:lang w:val="en-US"/>
              </w:rPr>
              <w:t>љ</w:t>
            </w:r>
            <w:r w:rsidRPr="000C4CB7">
              <w:rPr>
                <w:rFonts w:ascii="Arial" w:eastAsia="Times New Roman" w:hAnsi="Arial" w:cs="Arial"/>
                <w:noProof w:val="0"/>
                <w:color w:val="000000"/>
                <w:lang w:val="ru-RU"/>
              </w:rPr>
              <w:t>енице која ће преузети претоварени терет</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DE-054-09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Ширина брода за претовар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Ш</w:t>
            </w:r>
            <w:r w:rsidRPr="000C4CB7">
              <w:rPr>
                <w:rFonts w:ascii="Arial" w:eastAsia="Times New Roman" w:hAnsi="Arial" w:cs="Arial"/>
                <w:noProof w:val="0"/>
                <w:color w:val="000000"/>
                <w:lang w:val="ru-RU"/>
              </w:rPr>
              <w:t>ирин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другог брода или тег</w:t>
            </w:r>
            <w:r w:rsidRPr="000C4CB7">
              <w:rPr>
                <w:rFonts w:ascii="Arial" w:eastAsia="Times New Roman" w:hAnsi="Arial" w:cs="Arial"/>
                <w:noProof w:val="0"/>
                <w:color w:val="000000"/>
                <w:lang w:val="en-US"/>
              </w:rPr>
              <w:t>љ</w:t>
            </w:r>
            <w:r w:rsidRPr="000C4CB7">
              <w:rPr>
                <w:rFonts w:ascii="Arial" w:eastAsia="Times New Roman" w:hAnsi="Arial" w:cs="Arial"/>
                <w:noProof w:val="0"/>
                <w:color w:val="000000"/>
                <w:lang w:val="ru-RU"/>
              </w:rPr>
              <w:t>енице која ће преузети претоварени терет</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DE-054-10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 време претовара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Предвиђени датум 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време претовара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DG-055</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Претходна исправа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DE-055-01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Претходна исправа: 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Навести појединости које се односе на претходну исправу у складу с </w:t>
            </w:r>
            <w:r w:rsidRPr="000C4CB7">
              <w:rPr>
                <w:rFonts w:ascii="Arial" w:eastAsia="Times New Roman" w:hAnsi="Arial" w:cs="Arial"/>
                <w:noProof w:val="0"/>
                <w:color w:val="000000"/>
                <w:lang w:val="en-US"/>
              </w:rPr>
              <w:t>Делегираном уредбом </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EU</w:t>
            </w:r>
            <w:r w:rsidRPr="000C4CB7">
              <w:rPr>
                <w:rFonts w:ascii="Arial" w:eastAsia="Times New Roman" w:hAnsi="Arial" w:cs="Arial"/>
                <w:noProof w:val="0"/>
                <w:color w:val="000000"/>
                <w:lang w:val="ru-RU"/>
              </w:rPr>
              <w:t>) 2015/2446 – Прилог </w:t>
            </w:r>
            <w:r w:rsidRPr="000C4CB7">
              <w:rPr>
                <w:rFonts w:ascii="Arial" w:eastAsia="Times New Roman" w:hAnsi="Arial" w:cs="Arial"/>
                <w:noProof w:val="0"/>
                <w:color w:val="000000"/>
                <w:lang w:val="en-US"/>
              </w:rPr>
              <w:t>Б </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глава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II</w:t>
            </w:r>
            <w:r w:rsidRPr="000C4CB7">
              <w:rPr>
                <w:rFonts w:ascii="Arial" w:eastAsia="Times New Roman" w:hAnsi="Arial" w:cs="Arial"/>
                <w:noProof w:val="0"/>
                <w:color w:val="000000"/>
                <w:lang w:val="ru-RU"/>
              </w:rPr>
              <w:t>. – напомена повезана са захтевима у погледу података.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1201001000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DE-055-02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Претходна исправа: врста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Употребом одговарајуће ознаке </w:t>
            </w:r>
            <w:r w:rsidRPr="000C4CB7">
              <w:rPr>
                <w:rFonts w:ascii="Arial" w:eastAsia="Times New Roman" w:hAnsi="Arial" w:cs="Arial"/>
                <w:noProof w:val="0"/>
                <w:color w:val="000000"/>
                <w:lang w:val="en-US"/>
              </w:rPr>
              <w:t>навести </w:t>
            </w:r>
            <w:r w:rsidRPr="000C4CB7">
              <w:rPr>
                <w:rFonts w:ascii="Arial" w:eastAsia="Times New Roman" w:hAnsi="Arial" w:cs="Arial"/>
                <w:noProof w:val="0"/>
                <w:color w:val="000000"/>
                <w:lang w:val="ru-RU"/>
              </w:rPr>
              <w:t>врсту исправе.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1201002000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за документе,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потврде и одобрења Уније или међународне документе, потврде и одобрења могу се пронаћи у бази података </w:t>
            </w:r>
            <w:r w:rsidRPr="000C4CB7">
              <w:rPr>
                <w:rFonts w:ascii="Arial" w:eastAsia="Times New Roman" w:hAnsi="Arial" w:cs="Arial"/>
                <w:noProof w:val="0"/>
                <w:color w:val="000000"/>
                <w:lang w:val="en-US"/>
              </w:rPr>
              <w:t>TARIC</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Њихов je формат a1an3.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DE-055-03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xml:space="preserve">Претходна исправа: врста </w:t>
            </w:r>
            <w:r w:rsidRPr="000C4CB7">
              <w:rPr>
                <w:rFonts w:ascii="Arial" w:eastAsia="Times New Roman" w:hAnsi="Arial" w:cs="Arial"/>
                <w:noProof w:val="0"/>
                <w:color w:val="000000"/>
                <w:lang w:val="en-US"/>
              </w:rPr>
              <w:lastRenderedPageBreak/>
              <w:t>паковања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Уписати ознаку за врсту паковања релевантну за отпис паковања.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1201003000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DE-055-04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Претходна исправа: број паковања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одговарајући број отписа паковања.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1201004000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DE-055-05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Претходна исправа: мерна јединица и квалификатор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Употребљавају се мерне јединице утврђене законодавством Уније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објављено у </w:t>
            </w:r>
            <w:r w:rsidRPr="000C4CB7">
              <w:rPr>
                <w:rFonts w:ascii="Arial" w:eastAsia="Times New Roman" w:hAnsi="Arial" w:cs="Arial"/>
                <w:noProof w:val="0"/>
                <w:color w:val="000000"/>
                <w:lang w:val="en-US"/>
              </w:rPr>
              <w:t>TARIC</w:t>
            </w:r>
            <w:r w:rsidRPr="000C4CB7">
              <w:rPr>
                <w:rFonts w:ascii="Arial" w:eastAsia="Times New Roman" w:hAnsi="Arial" w:cs="Arial"/>
                <w:noProof w:val="0"/>
                <w:color w:val="000000"/>
                <w:lang w:val="ru-RU"/>
              </w:rPr>
              <w:t>-у. Према потреби може се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 додатни квалификатор. Уписати одговарајућу мерну јединицу отписа и квалификатор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1201005000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DE-055-06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Претходна исправа: количина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одговарајућу количину која се отписује.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1201006000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DE-055-07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Претходна исправа: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ставке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број ставке робе као што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декларисано у претходној исправи.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1201007000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DG-056</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Уговор o превозу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Референтни број шпедитера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доделио шпедитер ради праћења предметних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IMO0056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уговора o превозу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Референтни број за идентификацију документа којим се доказује уговор o превозу (нпр. теретница).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1205001000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превозне исправе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Употребом одговарајућих ознака </w:t>
            </w:r>
            <w:r w:rsidRPr="000C4CB7">
              <w:rPr>
                <w:rFonts w:ascii="Arial" w:eastAsia="Times New Roman" w:hAnsi="Arial" w:cs="Arial"/>
                <w:noProof w:val="0"/>
                <w:color w:val="000000"/>
                <w:lang w:val="en-US"/>
              </w:rPr>
              <w:t>навести </w:t>
            </w:r>
            <w:r w:rsidRPr="000C4CB7">
              <w:rPr>
                <w:rFonts w:ascii="Arial" w:eastAsia="Times New Roman" w:hAnsi="Arial" w:cs="Arial"/>
                <w:noProof w:val="0"/>
                <w:color w:val="000000"/>
                <w:lang w:val="ru-RU"/>
              </w:rPr>
              <w:t>врсту исправе. Списак превозних исправа и њихових ознака могу се пронаћи у бази података </w:t>
            </w:r>
            <w:r w:rsidRPr="000C4CB7">
              <w:rPr>
                <w:rFonts w:ascii="Arial" w:eastAsia="Times New Roman" w:hAnsi="Arial" w:cs="Arial"/>
                <w:noProof w:val="0"/>
                <w:color w:val="000000"/>
                <w:lang w:val="en-US"/>
              </w:rPr>
              <w:t>TARIC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1205002000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се могу пронаћи у бази података </w:t>
            </w:r>
            <w:r w:rsidRPr="000C4CB7">
              <w:rPr>
                <w:rFonts w:ascii="Arial" w:eastAsia="Times New Roman" w:hAnsi="Arial" w:cs="Arial"/>
                <w:noProof w:val="0"/>
                <w:color w:val="000000"/>
                <w:lang w:val="en-US"/>
              </w:rPr>
              <w:t>TARIC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Начин плаћања превозних трошкова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одговарајућу ознаку којом се утврђује начин плаћања превозних трошкова.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1402038000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 одредишта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Употребом одговарајуће ознаке Уније уписати задњу државу одредишта робе.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задњег познатог одредишта дефинише се као </w:t>
            </w:r>
            <w:r w:rsidRPr="000C4CB7">
              <w:rPr>
                <w:rFonts w:ascii="Arial" w:eastAsia="Times New Roman" w:hAnsi="Arial" w:cs="Arial"/>
                <w:noProof w:val="0"/>
                <w:color w:val="000000"/>
                <w:lang w:val="en-US"/>
              </w:rPr>
              <w:t>задња</w:t>
            </w:r>
            <w:r w:rsidRPr="000C4CB7">
              <w:rPr>
                <w:rFonts w:ascii="Arial" w:eastAsia="Times New Roman" w:hAnsi="Arial" w:cs="Arial"/>
                <w:noProof w:val="0"/>
                <w:color w:val="000000"/>
                <w:lang w:val="ru-RU"/>
              </w:rPr>
              <w:t> држава </w:t>
            </w:r>
            <w:r w:rsidRPr="000C4CB7">
              <w:rPr>
                <w:rFonts w:ascii="Arial" w:eastAsia="Times New Roman" w:hAnsi="Arial" w:cs="Arial"/>
                <w:noProof w:val="0"/>
                <w:color w:val="000000"/>
                <w:lang w:val="en-US"/>
              </w:rPr>
              <w:t>где</w:t>
            </w:r>
            <w:r w:rsidRPr="000C4CB7">
              <w:rPr>
                <w:rFonts w:ascii="Arial" w:eastAsia="Times New Roman" w:hAnsi="Arial" w:cs="Arial"/>
                <w:noProof w:val="0"/>
                <w:color w:val="000000"/>
                <w:lang w:val="ru-RU"/>
              </w:rPr>
              <w:t> се роба </w:t>
            </w:r>
            <w:r w:rsidRPr="000C4CB7">
              <w:rPr>
                <w:rFonts w:ascii="Arial" w:eastAsia="Times New Roman" w:hAnsi="Arial" w:cs="Arial"/>
                <w:noProof w:val="0"/>
                <w:color w:val="000000"/>
                <w:lang w:val="en-US"/>
              </w:rPr>
              <w:t>доставља</w:t>
            </w:r>
            <w:r w:rsidRPr="000C4CB7">
              <w:rPr>
                <w:rFonts w:ascii="Arial" w:eastAsia="Times New Roman" w:hAnsi="Arial" w:cs="Arial"/>
                <w:noProof w:val="0"/>
                <w:color w:val="000000"/>
                <w:lang w:val="ru-RU"/>
              </w:rPr>
              <w:t>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познато у тренутку </w:t>
            </w:r>
            <w:r w:rsidRPr="000C4CB7">
              <w:rPr>
                <w:rFonts w:ascii="Arial" w:eastAsia="Times New Roman" w:hAnsi="Arial" w:cs="Arial"/>
                <w:noProof w:val="0"/>
                <w:color w:val="000000"/>
                <w:lang w:val="en-US"/>
              </w:rPr>
              <w:t>пуштања</w:t>
            </w:r>
            <w:r w:rsidRPr="000C4CB7">
              <w:rPr>
                <w:rFonts w:ascii="Arial" w:eastAsia="Times New Roman" w:hAnsi="Arial" w:cs="Arial"/>
                <w:noProof w:val="0"/>
                <w:color w:val="000000"/>
                <w:lang w:val="ru-RU"/>
              </w:rPr>
              <w:t> у царински поступак.</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1603000000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 транзита пошиљке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Хронолошким редоследом утврдити државе кроз које пролази роба од државе </w:t>
            </w:r>
            <w:r w:rsidRPr="000C4CB7">
              <w:rPr>
                <w:rFonts w:ascii="Arial" w:eastAsia="Times New Roman" w:hAnsi="Arial" w:cs="Arial"/>
                <w:noProof w:val="0"/>
                <w:color w:val="000000"/>
                <w:lang w:val="en-US"/>
              </w:rPr>
              <w:t>прве</w:t>
            </w:r>
            <w:r w:rsidRPr="000C4CB7">
              <w:rPr>
                <w:rFonts w:ascii="Arial" w:eastAsia="Times New Roman" w:hAnsi="Arial" w:cs="Arial"/>
                <w:noProof w:val="0"/>
                <w:color w:val="000000"/>
                <w:lang w:val="ru-RU"/>
              </w:rPr>
              <w:t> отпреме до коначног одредишта. </w:t>
            </w:r>
            <w:r w:rsidRPr="000C4CB7">
              <w:rPr>
                <w:rFonts w:ascii="Arial" w:eastAsia="Times New Roman" w:hAnsi="Arial" w:cs="Arial"/>
                <w:noProof w:val="0"/>
                <w:color w:val="000000"/>
                <w:lang w:val="en-US"/>
              </w:rPr>
              <w:t>Т</w:t>
            </w:r>
            <w:r w:rsidRPr="000C4CB7">
              <w:rPr>
                <w:rFonts w:ascii="Arial" w:eastAsia="Times New Roman" w:hAnsi="Arial" w:cs="Arial"/>
                <w:noProof w:val="0"/>
                <w:color w:val="000000"/>
                <w:lang w:val="ru-RU"/>
              </w:rPr>
              <w:t>е информације</w:t>
            </w:r>
            <w:r w:rsidRPr="000C4CB7">
              <w:rPr>
                <w:rFonts w:ascii="Arial" w:eastAsia="Times New Roman" w:hAnsi="Arial" w:cs="Arial"/>
                <w:noProof w:val="0"/>
                <w:color w:val="000000"/>
                <w:lang w:val="en-US"/>
              </w:rPr>
              <w:t> се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наводе</w:t>
            </w:r>
            <w:r w:rsidRPr="000C4CB7">
              <w:rPr>
                <w:rFonts w:ascii="Arial" w:eastAsia="Times New Roman" w:hAnsi="Arial" w:cs="Arial"/>
                <w:noProof w:val="0"/>
                <w:color w:val="000000"/>
                <w:lang w:val="ru-RU"/>
              </w:rPr>
              <w:t> у мери у којој су познат</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Уписати правлним редоследом одговарајуће ознаке држава транзита пошиљки.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1612020000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Кратки назив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Кратки назив рачуна код поморског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Референтни број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Референтни број рачуна код поморског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особе или компаније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наручило теретно путовање </w:t>
            </w:r>
            <w:r w:rsidRPr="000C4CB7">
              <w:rPr>
                <w:rFonts w:ascii="Arial" w:eastAsia="Times New Roman" w:hAnsi="Arial" w:cs="Arial"/>
                <w:noProof w:val="0"/>
                <w:color w:val="000000"/>
                <w:lang w:val="en-US"/>
              </w:rPr>
              <w:t>путем</w:t>
            </w:r>
            <w:r w:rsidRPr="000C4CB7">
              <w:rPr>
                <w:rFonts w:ascii="Arial" w:eastAsia="Times New Roman" w:hAnsi="Arial" w:cs="Arial"/>
                <w:noProof w:val="0"/>
                <w:color w:val="000000"/>
                <w:lang w:val="ru-RU"/>
              </w:rPr>
              <w:t> рачуна код поморског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Улица адресе 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улице адресе </w:t>
            </w:r>
            <w:r w:rsidRPr="000C4CB7">
              <w:rPr>
                <w:rFonts w:ascii="Arial" w:eastAsia="Times New Roman" w:hAnsi="Arial" w:cs="Arial"/>
                <w:noProof w:val="0"/>
                <w:color w:val="000000"/>
                <w:lang w:val="en-US"/>
              </w:rPr>
              <w:t>особе која је власник рачуна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Додатни ред за улицу адресе </w:t>
            </w:r>
            <w:r w:rsidRPr="000C4CB7">
              <w:rPr>
                <w:rFonts w:ascii="Arial" w:eastAsia="Times New Roman" w:hAnsi="Arial" w:cs="Arial"/>
                <w:noProof w:val="0"/>
                <w:color w:val="000000"/>
                <w:lang w:val="ru-RU"/>
              </w:rPr>
              <w:lastRenderedPageBreak/>
              <w:t>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Настав</w:t>
            </w:r>
            <w:r w:rsidRPr="000C4CB7">
              <w:rPr>
                <w:rFonts w:ascii="Arial" w:eastAsia="Times New Roman" w:hAnsi="Arial" w:cs="Arial"/>
                <w:noProof w:val="0"/>
                <w:color w:val="000000"/>
                <w:lang w:val="en-US"/>
              </w:rPr>
              <w:t>ак</w:t>
            </w:r>
            <w:r w:rsidRPr="000C4CB7">
              <w:rPr>
                <w:rFonts w:ascii="Arial" w:eastAsia="Times New Roman" w:hAnsi="Arial" w:cs="Arial"/>
                <w:noProof w:val="0"/>
                <w:color w:val="000000"/>
                <w:lang w:val="ru-RU"/>
              </w:rPr>
              <w:t> назива улице адресе </w:t>
            </w:r>
            <w:r w:rsidRPr="000C4CB7">
              <w:rPr>
                <w:rFonts w:ascii="Arial" w:eastAsia="Times New Roman" w:hAnsi="Arial" w:cs="Arial"/>
                <w:noProof w:val="0"/>
                <w:color w:val="000000"/>
                <w:lang w:val="en-US"/>
              </w:rPr>
              <w:t>власника рачуна</w:t>
            </w:r>
            <w:r w:rsidRPr="000C4CB7">
              <w:rPr>
                <w:rFonts w:ascii="Arial" w:eastAsia="Times New Roman" w:hAnsi="Arial" w:cs="Arial"/>
                <w:noProof w:val="0"/>
                <w:color w:val="000000"/>
                <w:lang w:val="ru-RU"/>
              </w:rPr>
              <w:t> ако назив улице </w:t>
            </w:r>
            <w:r w:rsidRPr="000C4CB7">
              <w:rPr>
                <w:rFonts w:ascii="Arial" w:eastAsia="Times New Roman" w:hAnsi="Arial" w:cs="Arial"/>
                <w:noProof w:val="0"/>
                <w:color w:val="000000"/>
                <w:lang w:val="en-US"/>
              </w:rPr>
              <w:t>у </w:t>
            </w:r>
            <w:r w:rsidRPr="000C4CB7">
              <w:rPr>
                <w:rFonts w:ascii="Arial" w:eastAsia="Times New Roman" w:hAnsi="Arial" w:cs="Arial"/>
                <w:noProof w:val="0"/>
                <w:color w:val="000000"/>
                <w:lang w:val="ru-RU"/>
              </w:rPr>
              <w:t>адрес</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 xml:space="preserve">не стане </w:t>
            </w:r>
            <w:r w:rsidRPr="000C4CB7">
              <w:rPr>
                <w:rFonts w:ascii="Arial" w:eastAsia="Times New Roman" w:hAnsi="Arial" w:cs="Arial"/>
                <w:noProof w:val="0"/>
                <w:color w:val="000000"/>
                <w:lang w:val="en-US"/>
              </w:rPr>
              <w:lastRenderedPageBreak/>
              <w:t>у</w:t>
            </w:r>
            <w:r w:rsidRPr="000C4CB7">
              <w:rPr>
                <w:rFonts w:ascii="Arial" w:eastAsia="Times New Roman" w:hAnsi="Arial" w:cs="Arial"/>
                <w:noProof w:val="0"/>
                <w:color w:val="000000"/>
                <w:lang w:val="ru-RU"/>
              </w:rPr>
              <w:t> поље „улица</w:t>
            </w:r>
            <w:r w:rsidRPr="000C4CB7">
              <w:rPr>
                <w:rFonts w:ascii="Arial" w:eastAsia="Times New Roman" w:hAnsi="Arial" w:cs="Arial"/>
                <w:noProof w:val="0"/>
                <w:color w:val="000000"/>
                <w:lang w:val="en-US"/>
              </w:rPr>
              <w:t> адресе власника рачуна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DE-056-12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Адреса 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w:t>
            </w:r>
            <w:r w:rsidRPr="000C4CB7">
              <w:rPr>
                <w:rFonts w:ascii="Arial" w:eastAsia="Times New Roman" w:hAnsi="Arial" w:cs="Arial"/>
                <w:noProof w:val="0"/>
                <w:color w:val="000000"/>
                <w:lang w:val="ru-RU"/>
              </w:rPr>
              <w:t>рој или назив зграде или објекта</w:t>
            </w:r>
            <w:r w:rsidRPr="000C4CB7">
              <w:rPr>
                <w:rFonts w:ascii="Arial" w:eastAsia="Times New Roman" w:hAnsi="Arial" w:cs="Arial"/>
                <w:noProof w:val="0"/>
                <w:color w:val="000000"/>
                <w:lang w:val="en-US"/>
              </w:rPr>
              <w:t> адресе 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Адреса поштанског сандучића 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ода</w:t>
            </w:r>
            <w:r w:rsidRPr="000C4CB7">
              <w:rPr>
                <w:rFonts w:ascii="Arial" w:eastAsia="Times New Roman" w:hAnsi="Arial" w:cs="Arial"/>
                <w:noProof w:val="0"/>
                <w:color w:val="000000"/>
                <w:lang w:val="en-US"/>
              </w:rPr>
              <w:t>ци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поштанском сандучићу </w:t>
            </w:r>
            <w:r w:rsidRPr="000C4CB7">
              <w:rPr>
                <w:rFonts w:ascii="Arial" w:eastAsia="Times New Roman" w:hAnsi="Arial" w:cs="Arial"/>
                <w:noProof w:val="0"/>
                <w:color w:val="000000"/>
                <w:lang w:val="en-US"/>
              </w:rPr>
              <w:t>власника рачуна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Додатно поље адресе 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Регион или покрајина у којој се налази адреса особе која је власник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 адресе 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државе адресе особе која је власник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адресе 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адресе особе која је власник рачуна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Место адресе 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азив места </w:t>
            </w:r>
            <w:r w:rsidRPr="000C4CB7">
              <w:rPr>
                <w:rFonts w:ascii="Arial" w:eastAsia="Times New Roman" w:hAnsi="Arial" w:cs="Arial"/>
                <w:noProof w:val="0"/>
                <w:color w:val="000000"/>
                <w:lang w:val="en-US"/>
              </w:rPr>
              <w:t>у коме се налази адреса особе која је власник рачуна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Телефонски број </w:t>
            </w:r>
            <w:r w:rsidRPr="000C4CB7">
              <w:rPr>
                <w:rFonts w:ascii="Arial" w:eastAsia="Times New Roman" w:hAnsi="Arial" w:cs="Arial"/>
                <w:noProof w:val="0"/>
                <w:color w:val="000000"/>
                <w:lang w:val="en-US"/>
              </w:rPr>
              <w:t>особе која је </w:t>
            </w:r>
            <w:r w:rsidRPr="000C4CB7">
              <w:rPr>
                <w:rFonts w:ascii="Arial" w:eastAsia="Times New Roman" w:hAnsi="Arial" w:cs="Arial"/>
                <w:noProof w:val="0"/>
                <w:color w:val="000000"/>
                <w:lang w:val="ru-RU"/>
              </w:rPr>
              <w:t>власник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телефонски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w:t>
            </w:r>
            <w:r w:rsidRPr="000C4CB7">
              <w:rPr>
                <w:rFonts w:ascii="Arial" w:eastAsia="Times New Roman" w:hAnsi="Arial" w:cs="Arial"/>
                <w:noProof w:val="0"/>
                <w:color w:val="000000"/>
                <w:lang w:val="en-US"/>
              </w:rPr>
              <w:t>особе која је </w:t>
            </w:r>
            <w:r w:rsidRPr="000C4CB7">
              <w:rPr>
                <w:rFonts w:ascii="Arial" w:eastAsia="Times New Roman" w:hAnsi="Arial" w:cs="Arial"/>
                <w:noProof w:val="0"/>
                <w:color w:val="000000"/>
                <w:lang w:val="ru-RU"/>
              </w:rPr>
              <w:t>власник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e-адресу.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DE-056-20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контакт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код 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Пуно име</w:t>
            </w:r>
            <w:r w:rsidRPr="000C4CB7">
              <w:rPr>
                <w:rFonts w:ascii="Arial" w:eastAsia="Times New Roman" w:hAnsi="Arial" w:cs="Arial"/>
                <w:noProof w:val="0"/>
                <w:color w:val="000000"/>
                <w:lang w:val="ru-RU"/>
              </w:rPr>
              <w:t> особе за контакт</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власника рачуна.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DG-057</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Други учесник у ланцу снабдевања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DE-057-01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Улога другог учесника у ланцу снабдевања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Овде се могу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 остали учесници у ланцу снабдевања како би се </w:t>
            </w:r>
            <w:r w:rsidRPr="000C4CB7">
              <w:rPr>
                <w:rFonts w:ascii="Arial" w:eastAsia="Times New Roman" w:hAnsi="Arial" w:cs="Arial"/>
                <w:noProof w:val="0"/>
                <w:color w:val="000000"/>
                <w:lang w:val="en-US"/>
              </w:rPr>
              <w:t>приказало</w:t>
            </w:r>
            <w:r w:rsidRPr="000C4CB7">
              <w:rPr>
                <w:rFonts w:ascii="Arial" w:eastAsia="Times New Roman" w:hAnsi="Arial" w:cs="Arial"/>
                <w:noProof w:val="0"/>
                <w:color w:val="000000"/>
                <w:lang w:val="ru-RU"/>
              </w:rPr>
              <w:t> да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цели </w:t>
            </w:r>
            <w:r w:rsidRPr="000C4CB7">
              <w:rPr>
                <w:rFonts w:ascii="Arial" w:eastAsia="Times New Roman" w:hAnsi="Arial" w:cs="Arial"/>
                <w:noProof w:val="0"/>
                <w:color w:val="000000"/>
                <w:lang w:val="en-US"/>
              </w:rPr>
              <w:t>ланац</w:t>
            </w:r>
            <w:r w:rsidRPr="000C4CB7">
              <w:rPr>
                <w:rFonts w:ascii="Arial" w:eastAsia="Times New Roman" w:hAnsi="Arial" w:cs="Arial"/>
                <w:noProof w:val="0"/>
                <w:color w:val="000000"/>
                <w:lang w:val="ru-RU"/>
              </w:rPr>
              <w:t> снабдевања </w:t>
            </w:r>
            <w:r w:rsidRPr="000C4CB7">
              <w:rPr>
                <w:rFonts w:ascii="Arial" w:eastAsia="Times New Roman" w:hAnsi="Arial" w:cs="Arial"/>
                <w:noProof w:val="0"/>
                <w:color w:val="000000"/>
                <w:lang w:val="en-US"/>
              </w:rPr>
              <w:t>обухваћен поузданим логистичким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добављачима</w:t>
            </w:r>
            <w:r w:rsidRPr="000C4CB7">
              <w:rPr>
                <w:rFonts w:ascii="Arial" w:eastAsia="Times New Roman" w:hAnsi="Arial" w:cs="Arial"/>
                <w:noProof w:val="0"/>
                <w:color w:val="000000"/>
                <w:lang w:val="ru-RU"/>
              </w:rPr>
              <w:t>.</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При</w:t>
            </w:r>
            <w:r w:rsidRPr="000C4CB7">
              <w:rPr>
                <w:rFonts w:ascii="Arial" w:eastAsia="Times New Roman" w:hAnsi="Arial" w:cs="Arial"/>
                <w:noProof w:val="0"/>
                <w:color w:val="000000"/>
                <w:lang w:val="ru-RU"/>
              </w:rPr>
              <w:t> употреби </w:t>
            </w:r>
            <w:r w:rsidRPr="000C4CB7">
              <w:rPr>
                <w:rFonts w:ascii="Arial" w:eastAsia="Times New Roman" w:hAnsi="Arial" w:cs="Arial"/>
                <w:noProof w:val="0"/>
                <w:color w:val="000000"/>
                <w:lang w:val="en-US"/>
              </w:rPr>
              <w:t>ове</w:t>
            </w:r>
            <w:r w:rsidRPr="000C4CB7">
              <w:rPr>
                <w:rFonts w:ascii="Arial" w:eastAsia="Times New Roman" w:hAnsi="Arial" w:cs="Arial"/>
                <w:noProof w:val="0"/>
                <w:color w:val="000000"/>
                <w:lang w:val="ru-RU"/>
              </w:rPr>
              <w:t> класе података потребно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 улогу и идентификациони број, који у другим случајевима нису обавезни. Уписати одговарајућу ознаку </w:t>
            </w:r>
            <w:r w:rsidRPr="000C4CB7">
              <w:rPr>
                <w:rFonts w:ascii="Arial" w:eastAsia="Times New Roman" w:hAnsi="Arial" w:cs="Arial"/>
                <w:noProof w:val="0"/>
                <w:color w:val="000000"/>
                <w:lang w:val="en-US"/>
              </w:rPr>
              <w:t>улоге</w:t>
            </w:r>
            <w:r w:rsidRPr="000C4CB7">
              <w:rPr>
                <w:rFonts w:ascii="Arial" w:eastAsia="Times New Roman" w:hAnsi="Arial" w:cs="Arial"/>
                <w:noProof w:val="0"/>
                <w:color w:val="000000"/>
                <w:lang w:val="ru-RU"/>
              </w:rPr>
              <w:t> којом се одређује улога </w:t>
            </w:r>
            <w:r w:rsidRPr="000C4CB7">
              <w:rPr>
                <w:rFonts w:ascii="Arial" w:eastAsia="Times New Roman" w:hAnsi="Arial" w:cs="Arial"/>
                <w:noProof w:val="0"/>
                <w:color w:val="000000"/>
                <w:lang w:val="en-US"/>
              </w:rPr>
              <w:t>осталих</w:t>
            </w:r>
            <w:r w:rsidRPr="000C4CB7">
              <w:rPr>
                <w:rFonts w:ascii="Arial" w:eastAsia="Times New Roman" w:hAnsi="Arial" w:cs="Arial"/>
                <w:noProof w:val="0"/>
                <w:color w:val="000000"/>
                <w:lang w:val="ru-RU"/>
              </w:rPr>
              <w:t> учесника у ланцу снабдевања.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1314031000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DE-057-02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Идентификациони број другог учесника у ланцу снабдевања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EORI</w:t>
            </w:r>
            <w:r w:rsidRPr="000C4CB7">
              <w:rPr>
                <w:rFonts w:ascii="Arial" w:eastAsia="Times New Roman" w:hAnsi="Arial" w:cs="Arial"/>
                <w:noProof w:val="0"/>
                <w:color w:val="000000"/>
                <w:lang w:val="ru-RU"/>
              </w:rPr>
              <w:t> број или јединствени идентификациони број треће државе декларише се кад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такав број додељен странци.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1314017000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DG-058</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Пошиљалац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која отпрема робу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у уговору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превозу</w:t>
            </w:r>
            <w:r w:rsidRPr="000C4CB7">
              <w:rPr>
                <w:rFonts w:ascii="Arial" w:eastAsia="Times New Roman" w:hAnsi="Arial" w:cs="Arial"/>
                <w:noProof w:val="0"/>
                <w:color w:val="000000"/>
                <w:lang w:val="ru-RU"/>
              </w:rPr>
              <w:t> утврдила странка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превоз </w:t>
            </w:r>
            <w:r w:rsidRPr="000C4CB7">
              <w:rPr>
                <w:rFonts w:ascii="Arial" w:eastAsia="Times New Roman" w:hAnsi="Arial" w:cs="Arial"/>
                <w:noProof w:val="0"/>
                <w:color w:val="000000"/>
                <w:lang w:val="en-US"/>
              </w:rPr>
              <w:t>наручила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Овај</w:t>
            </w:r>
            <w:r w:rsidRPr="000C4CB7">
              <w:rPr>
                <w:rFonts w:ascii="Arial" w:eastAsia="Times New Roman" w:hAnsi="Arial" w:cs="Arial"/>
                <w:noProof w:val="0"/>
                <w:color w:val="000000"/>
                <w:lang w:val="ru-RU"/>
              </w:rPr>
              <w:t> елемент се мора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w:t>
            </w:r>
            <w:r w:rsidRPr="000C4CB7">
              <w:rPr>
                <w:rFonts w:ascii="Arial" w:eastAsia="Times New Roman" w:hAnsi="Arial" w:cs="Arial"/>
                <w:noProof w:val="0"/>
                <w:color w:val="000000"/>
                <w:lang w:val="en-US"/>
              </w:rPr>
              <w:t>,</w:t>
            </w:r>
            <w:r w:rsidRPr="000C4CB7">
              <w:rPr>
                <w:rFonts w:ascii="Arial" w:eastAsia="Times New Roman" w:hAnsi="Arial" w:cs="Arial"/>
                <w:noProof w:val="0"/>
                <w:color w:val="000000"/>
                <w:lang w:val="ru-RU"/>
              </w:rPr>
              <w:t>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различит</w:t>
            </w:r>
            <w:r w:rsidRPr="000C4CB7">
              <w:rPr>
                <w:rFonts w:ascii="Arial" w:eastAsia="Times New Roman" w:hAnsi="Arial" w:cs="Arial"/>
                <w:noProof w:val="0"/>
                <w:color w:val="000000"/>
                <w:lang w:val="ru-RU"/>
              </w:rPr>
              <w:t> од декларант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Уписати пуно име и према потреби правни облик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1302016000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EORI број пошиљаоца.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xml:space="preserve">Ако се олакшице додељују у оквиру трговниског партнерског програма треће државе који Унија признаје, овај податак може бити у облику јединственог идентификационог бројa </w:t>
            </w:r>
            <w:r w:rsidRPr="000C4CB7">
              <w:rPr>
                <w:rFonts w:ascii="Arial" w:eastAsia="Times New Roman" w:hAnsi="Arial" w:cs="Arial"/>
                <w:noProof w:val="0"/>
                <w:color w:val="000000"/>
                <w:lang w:val="en-US"/>
              </w:rPr>
              <w:lastRenderedPageBreak/>
              <w:t>у трећој држави који je предметна трећа држава Унији ставила на располагање. Taj</w:t>
            </w:r>
            <w:r w:rsidRPr="000C4CB7">
              <w:rPr>
                <w:rFonts w:ascii="Arial" w:eastAsia="Times New Roman" w:hAnsi="Arial" w:cs="Arial"/>
                <w:noProof w:val="0"/>
                <w:color w:val="000000"/>
                <w:lang w:val="ru-RU"/>
              </w:rPr>
              <w:t> број се може употрбљавати кад </w:t>
            </w:r>
            <w:r w:rsidRPr="000C4CB7">
              <w:rPr>
                <w:rFonts w:ascii="Arial" w:eastAsia="Times New Roman" w:hAnsi="Arial" w:cs="Arial"/>
                <w:noProof w:val="0"/>
                <w:color w:val="000000"/>
                <w:lang w:val="en-US"/>
              </w:rPr>
              <w:t>год</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доступан декларанту.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1302017000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DE-058-03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особе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одговарајућу ознаку.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1302028000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Улица и број адресе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назив улице адресе странке и број зграде или објекта.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1302018019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Улица адресе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назив улице адресе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1302018023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Додатни ред за улицу адресе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Наставити с уписом назива улице адресе странке ако назив улице адресе прелази поље „улица”.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1302018024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Адреса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број или назив зграде или објекта.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1302018025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Адреса поштанског сандучића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податке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поштанском сандучићу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1302018026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адресе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одговарајући поштански број за појединости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адреси.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1302018021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Место адресе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назив места адресе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1302018022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Додатно поље адресе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одређен</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рег</w:t>
            </w:r>
            <w:r w:rsidRPr="000C4CB7">
              <w:rPr>
                <w:rFonts w:ascii="Arial" w:eastAsia="Times New Roman" w:hAnsi="Arial" w:cs="Arial"/>
                <w:noProof w:val="0"/>
                <w:color w:val="000000"/>
                <w:lang w:val="en-US"/>
              </w:rPr>
              <w:t>ион </w:t>
            </w:r>
            <w:r w:rsidRPr="000C4CB7">
              <w:rPr>
                <w:rFonts w:ascii="Arial" w:eastAsia="Times New Roman" w:hAnsi="Arial" w:cs="Arial"/>
                <w:noProof w:val="0"/>
                <w:color w:val="000000"/>
                <w:lang w:val="ru-RU"/>
              </w:rPr>
              <w:t>или покрајину.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1302018027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 адресе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ознаку државе.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1302018020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телефонски број на који царински службеници могу упутити додатне упите.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1302029015,</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1302029002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DE-058-14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пошиљаоца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е-адресу на коју царински службеници могу упутити додатне упите.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1302029015,</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1302029002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DG-059</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Прималац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којој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роба стварно послата. Уписати пуно име и према потреби правни облик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1303016000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EORI број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1303017000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особе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одговарајућу ознаку.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1303028000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лица и број адрес</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рима</w:t>
            </w:r>
            <w:r w:rsidRPr="000C4CB7">
              <w:rPr>
                <w:rFonts w:ascii="Arial" w:eastAsia="Times New Roman" w:hAnsi="Arial" w:cs="Arial"/>
                <w:noProof w:val="0"/>
                <w:color w:val="000000"/>
                <w:lang w:val="en-US"/>
              </w:rPr>
              <w:t>о</w:t>
            </w:r>
            <w:r w:rsidRPr="000C4CB7">
              <w:rPr>
                <w:rFonts w:ascii="Arial" w:eastAsia="Times New Roman" w:hAnsi="Arial" w:cs="Arial"/>
                <w:noProof w:val="0"/>
                <w:color w:val="000000"/>
                <w:lang w:val="ru-RU"/>
              </w:rPr>
              <w:t>ц</w:t>
            </w:r>
            <w:r w:rsidRPr="000C4CB7">
              <w:rPr>
                <w:rFonts w:ascii="Arial" w:eastAsia="Times New Roman" w:hAnsi="Arial" w:cs="Arial"/>
                <w:noProof w:val="0"/>
                <w:color w:val="000000"/>
                <w:lang w:val="en-US"/>
              </w:rPr>
              <w:t>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азив улице адресе </w:t>
            </w:r>
            <w:r w:rsidRPr="000C4CB7">
              <w:rPr>
                <w:rFonts w:ascii="Arial" w:eastAsia="Times New Roman" w:hAnsi="Arial" w:cs="Arial"/>
                <w:noProof w:val="0"/>
                <w:color w:val="000000"/>
                <w:lang w:val="en-US"/>
              </w:rPr>
              <w:t>примаоца</w:t>
            </w:r>
            <w:r w:rsidRPr="000C4CB7">
              <w:rPr>
                <w:rFonts w:ascii="Arial" w:eastAsia="Times New Roman" w:hAnsi="Arial" w:cs="Arial"/>
                <w:noProof w:val="0"/>
                <w:color w:val="000000"/>
                <w:lang w:val="ru-RU"/>
              </w:rPr>
              <w:t> и број зграде или објекта.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1303018019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Улица адресе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улице адресе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1303018023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одатни ред за улицу адрес</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рима</w:t>
            </w:r>
            <w:r w:rsidRPr="000C4CB7">
              <w:rPr>
                <w:rFonts w:ascii="Arial" w:eastAsia="Times New Roman" w:hAnsi="Arial" w:cs="Arial"/>
                <w:noProof w:val="0"/>
                <w:color w:val="000000"/>
                <w:lang w:val="en-US"/>
              </w:rPr>
              <w:t>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Наставак назива улице адресе странке ако назив улице адресе прелази поље „улица”.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1303018024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DE-059-07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Кућни број у адреси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или назив зграде или објекта адресе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1303018025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сандучић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Подаци o поштанском сандучићу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1303018026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адресе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кућне адресе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1303018021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Место адресе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у коме се налази адреса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1303018022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Додатно поље адресе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Регион</w:t>
            </w:r>
            <w:r w:rsidRPr="000C4CB7">
              <w:rPr>
                <w:rFonts w:ascii="Arial" w:eastAsia="Times New Roman" w:hAnsi="Arial" w:cs="Arial"/>
                <w:noProof w:val="0"/>
                <w:color w:val="000000"/>
                <w:lang w:val="ru-RU"/>
              </w:rPr>
              <w:t> или покраји</w:t>
            </w:r>
            <w:r w:rsidRPr="000C4CB7">
              <w:rPr>
                <w:rFonts w:ascii="Arial" w:eastAsia="Times New Roman" w:hAnsi="Arial" w:cs="Arial"/>
                <w:noProof w:val="0"/>
                <w:color w:val="000000"/>
                <w:lang w:val="en-US"/>
              </w:rPr>
              <w:t>на у којој се налази адреса приматеља.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1303018027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 адресе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w:t>
            </w:r>
            <w:r w:rsidRPr="000C4CB7">
              <w:rPr>
                <w:rFonts w:ascii="Arial" w:eastAsia="Times New Roman" w:hAnsi="Arial" w:cs="Arial"/>
                <w:noProof w:val="0"/>
                <w:color w:val="000000"/>
                <w:lang w:val="ru-RU"/>
              </w:rPr>
              <w:t>знак</w:t>
            </w:r>
            <w:r w:rsidRPr="000C4CB7">
              <w:rPr>
                <w:rFonts w:ascii="Arial" w:eastAsia="Times New Roman" w:hAnsi="Arial" w:cs="Arial"/>
                <w:noProof w:val="0"/>
                <w:color w:val="000000"/>
                <w:lang w:val="en-US"/>
              </w:rPr>
              <w:t>а која означава </w:t>
            </w:r>
            <w:r w:rsidRPr="000C4CB7">
              <w:rPr>
                <w:rFonts w:ascii="Arial" w:eastAsia="Times New Roman" w:hAnsi="Arial" w:cs="Arial"/>
                <w:noProof w:val="0"/>
                <w:color w:val="000000"/>
                <w:lang w:val="ru-RU"/>
              </w:rPr>
              <w:t>држав</w:t>
            </w:r>
            <w:r w:rsidRPr="000C4CB7">
              <w:rPr>
                <w:rFonts w:ascii="Arial" w:eastAsia="Times New Roman" w:hAnsi="Arial" w:cs="Arial"/>
                <w:noProof w:val="0"/>
                <w:color w:val="000000"/>
                <w:lang w:val="en-US"/>
              </w:rPr>
              <w:t>у адресе примаоца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1303018020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странке примаоца на који царински службеници могу упутити додатне упите.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1303029015,</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1303029002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DE-059-14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примаоца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примаоца на који царински службеници могу упутити додатне упите.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1303029015,</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1303029002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DG-060</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Складиште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DE-060-01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Тип складишта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Употребом одговарајуће ознаке Уније уписати врсту простора за смештај.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1211002000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DE-060-02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Идентификациона ознака складишта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број одобрења складишта или предметног простора за привремени смештај.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1211015000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DG-061</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Превозник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DE-061-01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Потребно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 </w:t>
            </w:r>
            <w:r w:rsidRPr="000C4CB7">
              <w:rPr>
                <w:rFonts w:ascii="Arial" w:eastAsia="Times New Roman" w:hAnsi="Arial" w:cs="Arial"/>
                <w:noProof w:val="0"/>
                <w:color w:val="000000"/>
                <w:lang w:val="en-US"/>
              </w:rPr>
              <w:t>EORI</w:t>
            </w:r>
            <w:r w:rsidRPr="000C4CB7">
              <w:rPr>
                <w:rFonts w:ascii="Arial" w:eastAsia="Times New Roman" w:hAnsi="Arial" w:cs="Arial"/>
                <w:noProof w:val="0"/>
                <w:color w:val="000000"/>
                <w:lang w:val="ru-RU"/>
              </w:rPr>
              <w:t> број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1312017000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DE-061-02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ме особ</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за контакт </w:t>
            </w:r>
            <w:r w:rsidRPr="000C4CB7">
              <w:rPr>
                <w:rFonts w:ascii="Arial" w:eastAsia="Times New Roman" w:hAnsi="Arial" w:cs="Arial"/>
                <w:noProof w:val="0"/>
                <w:color w:val="000000"/>
                <w:lang w:val="en-US"/>
              </w:rPr>
              <w:t>при п</w:t>
            </w:r>
            <w:r w:rsidRPr="000C4CB7">
              <w:rPr>
                <w:rFonts w:ascii="Arial" w:eastAsia="Times New Roman" w:hAnsi="Arial" w:cs="Arial"/>
                <w:noProof w:val="0"/>
                <w:color w:val="000000"/>
                <w:lang w:val="ru-RU"/>
              </w:rPr>
              <w:t>ревозник</w:t>
            </w:r>
            <w:r w:rsidRPr="000C4CB7">
              <w:rPr>
                <w:rFonts w:ascii="Arial" w:eastAsia="Times New Roman" w:hAnsi="Arial" w:cs="Arial"/>
                <w:noProof w:val="0"/>
                <w:color w:val="000000"/>
                <w:lang w:val="en-US"/>
              </w:rPr>
              <w:t>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особе за контакт предметног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1312074016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DE-061-03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w:t>
            </w:r>
            <w:r w:rsidRPr="000C4CB7">
              <w:rPr>
                <w:rFonts w:ascii="Arial" w:eastAsia="Times New Roman" w:hAnsi="Arial" w:cs="Arial"/>
                <w:noProof w:val="0"/>
                <w:color w:val="000000"/>
                <w:lang w:val="ru-RU"/>
              </w:rPr>
              <w:t>елефонски број особа за контакт</w:t>
            </w:r>
            <w:r w:rsidRPr="000C4CB7">
              <w:rPr>
                <w:rFonts w:ascii="Arial" w:eastAsia="Times New Roman" w:hAnsi="Arial" w:cs="Arial"/>
                <w:noProof w:val="0"/>
                <w:color w:val="000000"/>
                <w:lang w:val="en-US"/>
              </w:rPr>
              <w:t> при превознику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особе за контакт при превознику.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1312074075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DE-061-04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-адреса особ</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за контакт</w:t>
            </w:r>
            <w:r w:rsidRPr="000C4CB7">
              <w:rPr>
                <w:rFonts w:ascii="Arial" w:eastAsia="Times New Roman" w:hAnsi="Arial" w:cs="Arial"/>
                <w:noProof w:val="0"/>
                <w:color w:val="000000"/>
                <w:lang w:val="en-US"/>
              </w:rPr>
              <w:t> при п</w:t>
            </w:r>
            <w:r w:rsidRPr="000C4CB7">
              <w:rPr>
                <w:rFonts w:ascii="Arial" w:eastAsia="Times New Roman" w:hAnsi="Arial" w:cs="Arial"/>
                <w:noProof w:val="0"/>
                <w:color w:val="000000"/>
                <w:lang w:val="ru-RU"/>
              </w:rPr>
              <w:t>ревозник</w:t>
            </w:r>
            <w:r w:rsidRPr="000C4CB7">
              <w:rPr>
                <w:rFonts w:ascii="Arial" w:eastAsia="Times New Roman" w:hAnsi="Arial" w:cs="Arial"/>
                <w:noProof w:val="0"/>
                <w:color w:val="000000"/>
                <w:lang w:val="en-US"/>
              </w:rPr>
              <w:t>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-адреса особ</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за контакт</w:t>
            </w:r>
            <w:r w:rsidRPr="000C4CB7">
              <w:rPr>
                <w:rFonts w:ascii="Arial" w:eastAsia="Times New Roman" w:hAnsi="Arial" w:cs="Arial"/>
                <w:noProof w:val="0"/>
                <w:color w:val="000000"/>
                <w:lang w:val="en-US"/>
              </w:rPr>
              <w:t> при п</w:t>
            </w:r>
            <w:r w:rsidRPr="000C4CB7">
              <w:rPr>
                <w:rFonts w:ascii="Arial" w:eastAsia="Times New Roman" w:hAnsi="Arial" w:cs="Arial"/>
                <w:noProof w:val="0"/>
                <w:color w:val="000000"/>
                <w:lang w:val="ru-RU"/>
              </w:rPr>
              <w:t>ревозник</w:t>
            </w:r>
            <w:r w:rsidRPr="000C4CB7">
              <w:rPr>
                <w:rFonts w:ascii="Arial" w:eastAsia="Times New Roman" w:hAnsi="Arial" w:cs="Arial"/>
                <w:noProof w:val="0"/>
                <w:color w:val="000000"/>
                <w:lang w:val="en-US"/>
              </w:rPr>
              <w:t>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1312074076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DG-062</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Странка коју треба обавестити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терету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ме </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на уласку робе треба обавестити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приспећу робе како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одређен</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у главној теретници или главном </w:t>
            </w:r>
            <w:r w:rsidRPr="000C4CB7">
              <w:rPr>
                <w:rFonts w:ascii="Arial" w:eastAsia="Times New Roman" w:hAnsi="Arial" w:cs="Arial"/>
                <w:noProof w:val="0"/>
                <w:color w:val="000000"/>
                <w:lang w:val="en-US"/>
              </w:rPr>
              <w:t>авионском</w:t>
            </w:r>
            <w:r w:rsidRPr="000C4CB7">
              <w:rPr>
                <w:rFonts w:ascii="Arial" w:eastAsia="Times New Roman" w:hAnsi="Arial" w:cs="Arial"/>
                <w:noProof w:val="0"/>
                <w:color w:val="000000"/>
                <w:lang w:val="ru-RU"/>
              </w:rPr>
              <w:t> товарном листу. Овај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податак</w:t>
            </w:r>
            <w:r w:rsidRPr="000C4CB7">
              <w:rPr>
                <w:rFonts w:ascii="Arial" w:eastAsia="Times New Roman" w:hAnsi="Arial" w:cs="Arial"/>
                <w:noProof w:val="0"/>
                <w:color w:val="000000"/>
                <w:lang w:val="en-US"/>
              </w:rPr>
              <w:t> се</w:t>
            </w:r>
            <w:r w:rsidRPr="000C4CB7">
              <w:rPr>
                <w:rFonts w:ascii="Arial" w:eastAsia="Times New Roman" w:hAnsi="Arial" w:cs="Arial"/>
                <w:noProof w:val="0"/>
                <w:color w:val="000000"/>
                <w:lang w:val="ru-RU"/>
              </w:rPr>
              <w:t> наводи према потреби. Уписати пуно име и према потреби правни облик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1313016000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дентификациони број </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EORI</w:t>
            </w:r>
            <w:r w:rsidRPr="000C4CB7">
              <w:rPr>
                <w:rFonts w:ascii="Arial" w:eastAsia="Times New Roman" w:hAnsi="Arial" w:cs="Arial"/>
                <w:noProof w:val="0"/>
                <w:color w:val="000000"/>
                <w:lang w:val="ru-RU"/>
              </w:rPr>
              <w:t> број или јединствени идентификациони број треће државе декларише се кад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такав број додељен странци.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1313017000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w:t>
            </w:r>
            <w:r w:rsidRPr="000C4CB7">
              <w:rPr>
                <w:rFonts w:ascii="Arial" w:eastAsia="Times New Roman" w:hAnsi="Arial" w:cs="Arial"/>
                <w:noProof w:val="0"/>
                <w:color w:val="000000"/>
                <w:lang w:val="ru-RU"/>
              </w:rPr>
              <w:t>рста особе </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xml:space="preserve"> коју </w:t>
            </w:r>
            <w:r w:rsidRPr="000C4CB7">
              <w:rPr>
                <w:rFonts w:ascii="Arial" w:eastAsia="Times New Roman" w:hAnsi="Arial" w:cs="Arial"/>
                <w:noProof w:val="0"/>
                <w:color w:val="000000"/>
                <w:lang w:val="ru-RU"/>
              </w:rPr>
              <w:lastRenderedPageBreak/>
              <w:t>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Уписати одговарајућу ознаку.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1313028000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DE-062-04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лица </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азив улице </w:t>
            </w:r>
            <w:r w:rsidRPr="000C4CB7">
              <w:rPr>
                <w:rFonts w:ascii="Arial" w:eastAsia="Times New Roman" w:hAnsi="Arial" w:cs="Arial"/>
                <w:noProof w:val="0"/>
                <w:color w:val="000000"/>
                <w:lang w:val="en-US"/>
              </w:rPr>
              <w:t>у </w:t>
            </w:r>
            <w:r w:rsidRPr="000C4CB7">
              <w:rPr>
                <w:rFonts w:ascii="Arial" w:eastAsia="Times New Roman" w:hAnsi="Arial" w:cs="Arial"/>
                <w:noProof w:val="0"/>
                <w:color w:val="000000"/>
                <w:lang w:val="ru-RU"/>
              </w:rPr>
              <w:t>адрес</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странке</w:t>
            </w:r>
            <w:r w:rsidRPr="000C4CB7">
              <w:rPr>
                <w:rFonts w:ascii="Arial" w:eastAsia="Times New Roman" w:hAnsi="Arial" w:cs="Arial"/>
                <w:noProof w:val="0"/>
                <w:color w:val="000000"/>
                <w:lang w:val="en-US"/>
              </w:rPr>
              <w:t>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1313018023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одатни ред за улицу</w:t>
            </w:r>
            <w:r w:rsidRPr="000C4CB7">
              <w:rPr>
                <w:rFonts w:ascii="Arial" w:eastAsia="Times New Roman" w:hAnsi="Arial" w:cs="Arial"/>
                <w:noProof w:val="0"/>
                <w:color w:val="000000"/>
                <w:lang w:val="en-US"/>
              </w:rPr>
              <w:t> адресе 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Настав</w:t>
            </w:r>
            <w:r w:rsidRPr="000C4CB7">
              <w:rPr>
                <w:rFonts w:ascii="Arial" w:eastAsia="Times New Roman" w:hAnsi="Arial" w:cs="Arial"/>
                <w:noProof w:val="0"/>
                <w:color w:val="000000"/>
                <w:lang w:val="en-US"/>
              </w:rPr>
              <w:t>ак</w:t>
            </w:r>
            <w:r w:rsidRPr="000C4CB7">
              <w:rPr>
                <w:rFonts w:ascii="Arial" w:eastAsia="Times New Roman" w:hAnsi="Arial" w:cs="Arial"/>
                <w:noProof w:val="0"/>
                <w:color w:val="000000"/>
                <w:lang w:val="ru-RU"/>
              </w:rPr>
              <w:t> назива улице адресе странке </w:t>
            </w:r>
            <w:r w:rsidRPr="000C4CB7">
              <w:rPr>
                <w:rFonts w:ascii="Arial" w:eastAsia="Times New Roman" w:hAnsi="Arial" w:cs="Arial"/>
                <w:noProof w:val="0"/>
                <w:color w:val="000000"/>
                <w:lang w:val="en-US"/>
              </w:rPr>
              <w:t>коју треба обавестити </w:t>
            </w:r>
            <w:r w:rsidRPr="000C4CB7">
              <w:rPr>
                <w:rFonts w:ascii="Arial" w:eastAsia="Times New Roman" w:hAnsi="Arial" w:cs="Arial"/>
                <w:noProof w:val="0"/>
                <w:color w:val="000000"/>
                <w:lang w:val="ru-RU"/>
              </w:rPr>
              <w:t>ако назив улице адресе прелази поље „</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лица</w:t>
            </w:r>
            <w:r w:rsidRPr="000C4CB7">
              <w:rPr>
                <w:rFonts w:ascii="Arial" w:eastAsia="Times New Roman" w:hAnsi="Arial" w:cs="Arial"/>
                <w:noProof w:val="0"/>
                <w:color w:val="000000"/>
                <w:lang w:val="en-US"/>
              </w:rPr>
              <w:t> адресе странке коју треба обавестити</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1313018024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Кућни број 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w:t>
            </w:r>
            <w:r w:rsidRPr="000C4CB7">
              <w:rPr>
                <w:rFonts w:ascii="Arial" w:eastAsia="Times New Roman" w:hAnsi="Arial" w:cs="Arial"/>
                <w:noProof w:val="0"/>
                <w:color w:val="000000"/>
                <w:lang w:val="ru-RU"/>
              </w:rPr>
              <w:t>рој или назив зграде или објекта</w:t>
            </w:r>
            <w:r w:rsidRPr="000C4CB7">
              <w:rPr>
                <w:rFonts w:ascii="Arial" w:eastAsia="Times New Roman" w:hAnsi="Arial" w:cs="Arial"/>
                <w:noProof w:val="0"/>
                <w:color w:val="000000"/>
                <w:lang w:val="en-US"/>
              </w:rPr>
              <w:t> адресе странке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1313018025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Поштанско сандуче странке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Подаци o поштанском сандучићу странке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1313018026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оштански број</w:t>
            </w:r>
            <w:r w:rsidRPr="000C4CB7">
              <w:rPr>
                <w:rFonts w:ascii="Arial" w:eastAsia="Times New Roman" w:hAnsi="Arial" w:cs="Arial"/>
                <w:noProof w:val="0"/>
                <w:color w:val="000000"/>
                <w:lang w:val="en-US"/>
              </w:rPr>
              <w:t> 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оштански број</w:t>
            </w:r>
            <w:r w:rsidRPr="000C4CB7">
              <w:rPr>
                <w:rFonts w:ascii="Arial" w:eastAsia="Times New Roman" w:hAnsi="Arial" w:cs="Arial"/>
                <w:noProof w:val="0"/>
                <w:color w:val="000000"/>
                <w:lang w:val="en-US"/>
              </w:rPr>
              <w:t> у адреси 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треба обавестити</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1313018021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w:t>
            </w:r>
            <w:r w:rsidRPr="000C4CB7">
              <w:rPr>
                <w:rFonts w:ascii="Arial" w:eastAsia="Times New Roman" w:hAnsi="Arial" w:cs="Arial"/>
                <w:noProof w:val="0"/>
                <w:color w:val="000000"/>
                <w:lang w:val="ru-RU"/>
              </w:rPr>
              <w:t>есто </w:t>
            </w:r>
            <w:r w:rsidRPr="000C4CB7">
              <w:rPr>
                <w:rFonts w:ascii="Arial" w:eastAsia="Times New Roman" w:hAnsi="Arial" w:cs="Arial"/>
                <w:noProof w:val="0"/>
                <w:color w:val="000000"/>
                <w:lang w:val="en-US"/>
              </w:rPr>
              <w:t>у адреси 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азив места </w:t>
            </w:r>
            <w:r w:rsidRPr="000C4CB7">
              <w:rPr>
                <w:rFonts w:ascii="Arial" w:eastAsia="Times New Roman" w:hAnsi="Arial" w:cs="Arial"/>
                <w:noProof w:val="0"/>
                <w:color w:val="000000"/>
                <w:lang w:val="en-US"/>
              </w:rPr>
              <w:t>у коме се налази </w:t>
            </w:r>
            <w:r w:rsidRPr="000C4CB7">
              <w:rPr>
                <w:rFonts w:ascii="Arial" w:eastAsia="Times New Roman" w:hAnsi="Arial" w:cs="Arial"/>
                <w:noProof w:val="0"/>
                <w:color w:val="000000"/>
                <w:lang w:val="ru-RU"/>
              </w:rPr>
              <w:t>адрес</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странке</w:t>
            </w:r>
            <w:r w:rsidRPr="000C4CB7">
              <w:rPr>
                <w:rFonts w:ascii="Arial" w:eastAsia="Times New Roman" w:hAnsi="Arial" w:cs="Arial"/>
                <w:noProof w:val="0"/>
                <w:color w:val="000000"/>
                <w:lang w:val="en-US"/>
              </w:rPr>
              <w:t>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1313018022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одатно поље адрес</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треба обавестити</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Регион у адреси странке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1313018027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ржава </w:t>
            </w:r>
            <w:r w:rsidRPr="000C4CB7">
              <w:rPr>
                <w:rFonts w:ascii="Arial" w:eastAsia="Times New Roman" w:hAnsi="Arial" w:cs="Arial"/>
                <w:noProof w:val="0"/>
                <w:color w:val="000000"/>
                <w:lang w:val="en-US"/>
              </w:rPr>
              <w:t>у </w:t>
            </w:r>
            <w:r w:rsidRPr="000C4CB7">
              <w:rPr>
                <w:rFonts w:ascii="Arial" w:eastAsia="Times New Roman" w:hAnsi="Arial" w:cs="Arial"/>
                <w:noProof w:val="0"/>
                <w:color w:val="000000"/>
                <w:lang w:val="ru-RU"/>
              </w:rPr>
              <w:t>адрес</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треба обавестит</w:t>
            </w:r>
            <w:r w:rsidRPr="000C4CB7">
              <w:rPr>
                <w:rFonts w:ascii="Arial" w:eastAsia="Times New Roman" w:hAnsi="Arial" w:cs="Arial"/>
                <w:noProof w:val="0"/>
                <w:color w:val="000000"/>
                <w:lang w:val="en-US"/>
              </w:rPr>
              <w:t>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w:t>
            </w:r>
            <w:r w:rsidRPr="000C4CB7">
              <w:rPr>
                <w:rFonts w:ascii="Arial" w:eastAsia="Times New Roman" w:hAnsi="Arial" w:cs="Arial"/>
                <w:noProof w:val="0"/>
                <w:color w:val="000000"/>
                <w:lang w:val="ru-RU"/>
              </w:rPr>
              <w:t>ржава </w:t>
            </w:r>
            <w:r w:rsidRPr="000C4CB7">
              <w:rPr>
                <w:rFonts w:ascii="Arial" w:eastAsia="Times New Roman" w:hAnsi="Arial" w:cs="Arial"/>
                <w:noProof w:val="0"/>
                <w:color w:val="000000"/>
                <w:lang w:val="en-US"/>
              </w:rPr>
              <w:t>у </w:t>
            </w:r>
            <w:r w:rsidRPr="000C4CB7">
              <w:rPr>
                <w:rFonts w:ascii="Arial" w:eastAsia="Times New Roman" w:hAnsi="Arial" w:cs="Arial"/>
                <w:noProof w:val="0"/>
                <w:color w:val="000000"/>
                <w:lang w:val="ru-RU"/>
              </w:rPr>
              <w:t>адрес</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транк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коју треба обавестит</w:t>
            </w:r>
            <w:r w:rsidRPr="000C4CB7">
              <w:rPr>
                <w:rFonts w:ascii="Arial" w:eastAsia="Times New Roman" w:hAnsi="Arial" w:cs="Arial"/>
                <w:noProof w:val="0"/>
                <w:color w:val="000000"/>
                <w:lang w:val="en-US"/>
              </w:rPr>
              <w:t>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1313018020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странке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странке коју треба обавестити на који царински службеници могу упутити додатне упите.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1313029015,</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1313029002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DE-062-13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странке коју треба обавестити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странке коју треба обавестити на коју царински службеници могу упутити додатне упите.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1313029002, 1313029015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DG-063</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Терет – локација робе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Локација робе, врста локације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Употребом одговарајућих ознака уписати локацију на којој се роба може прегледати. </w:t>
            </w:r>
            <w:r w:rsidRPr="000C4CB7">
              <w:rPr>
                <w:rFonts w:ascii="Arial" w:eastAsia="Times New Roman" w:hAnsi="Arial" w:cs="Arial"/>
                <w:noProof w:val="0"/>
                <w:color w:val="000000"/>
                <w:lang w:val="en-US"/>
              </w:rPr>
              <w:t>Ta</w:t>
            </w:r>
            <w:r w:rsidRPr="000C4CB7">
              <w:rPr>
                <w:rFonts w:ascii="Arial" w:eastAsia="Times New Roman" w:hAnsi="Arial" w:cs="Arial"/>
                <w:noProof w:val="0"/>
                <w:color w:val="000000"/>
                <w:lang w:val="ru-RU"/>
              </w:rPr>
              <w:t> локација мора бити довољно прецизна како би царина могла физички прегледати робу. </w:t>
            </w:r>
            <w:r w:rsidRPr="000C4CB7">
              <w:rPr>
                <w:rFonts w:ascii="Arial" w:eastAsia="Times New Roman" w:hAnsi="Arial" w:cs="Arial"/>
                <w:noProof w:val="0"/>
                <w:color w:val="000000"/>
                <w:lang w:val="en-US"/>
              </w:rPr>
              <w:t>Уписати одговарајућу ознаку утврђену за врсту локације.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1615045000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Локација робе, квалификатор локације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одговарајућу ознаку за утврђивање локације. Наводи се само одговарајућа идентификациона ознака на основу употребљеног</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квалификатор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1615046000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Локација робе, UN/LOCODE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Употребити ознаке дефинисане на списаку ознака </w:t>
            </w:r>
            <w:r w:rsidRPr="000C4CB7">
              <w:rPr>
                <w:rFonts w:ascii="Arial" w:eastAsia="Times New Roman" w:hAnsi="Arial" w:cs="Arial"/>
                <w:noProof w:val="0"/>
                <w:color w:val="000000"/>
                <w:lang w:val="en-US"/>
              </w:rPr>
              <w:t>UN</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LOCODE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по</w:t>
            </w:r>
            <w:r w:rsidRPr="000C4CB7">
              <w:rPr>
                <w:rFonts w:ascii="Arial" w:eastAsia="Times New Roman" w:hAnsi="Arial" w:cs="Arial"/>
                <w:noProof w:val="0"/>
                <w:color w:val="000000"/>
                <w:lang w:val="ru-RU"/>
              </w:rPr>
              <w:t> државама.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1615036000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царинск</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канцеларија: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одговарајућу ознаку царинск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канцеларије</w:t>
            </w:r>
            <w:r w:rsidRPr="000C4CB7">
              <w:rPr>
                <w:rFonts w:ascii="Arial" w:eastAsia="Times New Roman" w:hAnsi="Arial" w:cs="Arial"/>
                <w:noProof w:val="0"/>
                <w:color w:val="000000"/>
                <w:lang w:val="ru-RU"/>
              </w:rPr>
              <w:t>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роба доступна за даљу царинску проверу. Употребом одговарајуће ознаке Уније уписати референтни број царинск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канцеларије</w:t>
            </w:r>
            <w:r w:rsidRPr="000C4CB7">
              <w:rPr>
                <w:rFonts w:ascii="Arial" w:eastAsia="Times New Roman" w:hAnsi="Arial" w:cs="Arial"/>
                <w:noProof w:val="0"/>
                <w:color w:val="000000"/>
                <w:lang w:val="ru-RU"/>
              </w:rPr>
              <w:t>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роба доступна за даљу царинску проверу.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1615047001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063-05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Локација </w:t>
            </w:r>
            <w:r w:rsidRPr="000C4CB7">
              <w:rPr>
                <w:rFonts w:ascii="Arial" w:eastAsia="Times New Roman" w:hAnsi="Arial" w:cs="Arial"/>
                <w:noProof w:val="0"/>
                <w:color w:val="000000"/>
                <w:lang w:val="ru-RU"/>
              </w:rPr>
              <w:lastRenderedPageBreak/>
              <w:t>робе, </w:t>
            </w:r>
            <w:r w:rsidRPr="000C4CB7">
              <w:rPr>
                <w:rFonts w:ascii="Arial" w:eastAsia="Times New Roman" w:hAnsi="Arial" w:cs="Arial"/>
                <w:noProof w:val="0"/>
                <w:color w:val="000000"/>
                <w:lang w:val="en-US"/>
              </w:rPr>
              <w:t>GNSS</w:t>
            </w:r>
            <w:r w:rsidRPr="000C4CB7">
              <w:rPr>
                <w:rFonts w:ascii="Arial" w:eastAsia="Times New Roman" w:hAnsi="Arial" w:cs="Arial"/>
                <w:noProof w:val="0"/>
                <w:color w:val="000000"/>
                <w:lang w:val="ru-RU"/>
              </w:rPr>
              <w:t>:</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ширина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Уписати релевантне </w:t>
            </w:r>
            <w:r w:rsidRPr="000C4CB7">
              <w:rPr>
                <w:rFonts w:ascii="Arial" w:eastAsia="Times New Roman" w:hAnsi="Arial" w:cs="Arial"/>
                <w:noProof w:val="0"/>
                <w:color w:val="000000"/>
                <w:lang w:val="en-US"/>
              </w:rPr>
              <w:t>GPS</w:t>
            </w:r>
            <w:r w:rsidRPr="000C4CB7">
              <w:rPr>
                <w:rFonts w:ascii="Arial" w:eastAsia="Times New Roman" w:hAnsi="Arial" w:cs="Arial"/>
                <w:noProof w:val="0"/>
                <w:color w:val="000000"/>
                <w:lang w:val="ru-RU"/>
              </w:rPr>
              <w:t xml:space="preserve"> координате на </w:t>
            </w:r>
            <w:r w:rsidRPr="000C4CB7">
              <w:rPr>
                <w:rFonts w:ascii="Arial" w:eastAsia="Times New Roman" w:hAnsi="Arial" w:cs="Arial"/>
                <w:noProof w:val="0"/>
                <w:color w:val="000000"/>
                <w:lang w:val="ru-RU"/>
              </w:rPr>
              <w:lastRenderedPageBreak/>
              <w:t>којима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роба доступна. Уписати географску ширину локације на којој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роба доступна.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w:t>
            </w:r>
            <w:r w:rsidRPr="000C4CB7">
              <w:rPr>
                <w:rFonts w:ascii="Arial" w:eastAsia="Times New Roman" w:hAnsi="Arial" w:cs="Arial"/>
                <w:noProof w:val="0"/>
                <w:color w:val="000000"/>
                <w:lang w:val="en-US"/>
              </w:rPr>
              <w:lastRenderedPageBreak/>
              <w:t>.17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161504804</w:t>
            </w:r>
            <w:r w:rsidRPr="000C4CB7">
              <w:rPr>
                <w:rFonts w:ascii="Arial" w:eastAsia="Times New Roman" w:hAnsi="Arial" w:cs="Arial"/>
                <w:noProof w:val="0"/>
                <w:color w:val="000000"/>
                <w:lang w:val="en-US"/>
              </w:rPr>
              <w:lastRenderedPageBreak/>
              <w:t>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DE-063-06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w:t>
            </w:r>
            <w:r w:rsidRPr="000C4CB7">
              <w:rPr>
                <w:rFonts w:ascii="Arial" w:eastAsia="Times New Roman" w:hAnsi="Arial" w:cs="Arial"/>
                <w:noProof w:val="0"/>
                <w:color w:val="000000"/>
                <w:lang w:val="en-US"/>
              </w:rPr>
              <w:t>GNSS</w:t>
            </w:r>
            <w:r w:rsidRPr="000C4CB7">
              <w:rPr>
                <w:rFonts w:ascii="Arial" w:eastAsia="Times New Roman" w:hAnsi="Arial" w:cs="Arial"/>
                <w:noProof w:val="0"/>
                <w:color w:val="000000"/>
                <w:lang w:val="ru-RU"/>
              </w:rPr>
              <w:t>:</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дужина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географску дужину локације на којој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роба доступна.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1615048050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w:t>
            </w:r>
            <w:r w:rsidRPr="000C4CB7">
              <w:rPr>
                <w:rFonts w:ascii="Arial" w:eastAsia="Times New Roman" w:hAnsi="Arial" w:cs="Arial"/>
                <w:noProof w:val="0"/>
                <w:color w:val="000000"/>
                <w:lang w:val="en-US"/>
              </w:rPr>
              <w:t>економски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субјект</w:t>
            </w:r>
            <w:r w:rsidRPr="000C4CB7">
              <w:rPr>
                <w:rFonts w:ascii="Arial" w:eastAsia="Times New Roman" w:hAnsi="Arial" w:cs="Arial"/>
                <w:noProof w:val="0"/>
                <w:color w:val="000000"/>
                <w:lang w:val="ru-RU"/>
              </w:rPr>
              <w:t>: идентификациони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Навести идентификациони број </w:t>
            </w:r>
            <w:r w:rsidRPr="000C4CB7">
              <w:rPr>
                <w:rFonts w:ascii="Arial" w:eastAsia="Times New Roman" w:hAnsi="Arial" w:cs="Arial"/>
                <w:noProof w:val="0"/>
                <w:color w:val="000000"/>
                <w:lang w:val="en-US"/>
              </w:rPr>
              <w:t>економског</w:t>
            </w:r>
            <w:r w:rsidRPr="000C4CB7">
              <w:rPr>
                <w:rFonts w:ascii="Arial" w:eastAsia="Times New Roman" w:hAnsi="Arial" w:cs="Arial"/>
                <w:noProof w:val="0"/>
                <w:color w:val="000000"/>
                <w:lang w:val="ru-RU"/>
              </w:rPr>
              <w:t> субјекта у чијим се просторима роба може проверавати. </w:t>
            </w:r>
            <w:r w:rsidRPr="000C4CB7">
              <w:rPr>
                <w:rFonts w:ascii="Arial" w:eastAsia="Times New Roman" w:hAnsi="Arial" w:cs="Arial"/>
                <w:noProof w:val="0"/>
                <w:color w:val="000000"/>
                <w:lang w:val="en-US"/>
              </w:rPr>
              <w:t>Унети EORI број корисника одобрења.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1615051017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Локација робе, број одобрења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број одобрења за предметну локацију.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1615052000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додатна идентификациона ознака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случају више простора, како би се локација прецизније навела за </w:t>
            </w:r>
            <w:r w:rsidRPr="000C4CB7">
              <w:rPr>
                <w:rFonts w:ascii="Arial" w:eastAsia="Times New Roman" w:hAnsi="Arial" w:cs="Arial"/>
                <w:noProof w:val="0"/>
                <w:color w:val="000000"/>
                <w:lang w:val="en-US"/>
              </w:rPr>
              <w:t>EORI</w:t>
            </w:r>
            <w:r w:rsidRPr="000C4CB7">
              <w:rPr>
                <w:rFonts w:ascii="Arial" w:eastAsia="Times New Roman" w:hAnsi="Arial" w:cs="Arial"/>
                <w:noProof w:val="0"/>
                <w:color w:val="000000"/>
                <w:lang w:val="ru-RU"/>
              </w:rPr>
              <w:t> број или одобрење, уписати одговарајућу ознаку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доступна.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1615053000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адреса: улица 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одговарајућу улицу 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1615018019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адреса: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одговарајући поштански број за појединости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адреси.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1615018021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Локација робе, адреса: место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назив места адресе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1615018022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Локација робе, адреса: држава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ознаку државе.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1615018020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адреса поштанског број</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поштански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одговарајући поштански број за припадајућу локацију робе.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1615081021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адреса поштанског број</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кућни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кућни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број за припадајућу локацију робе.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1615081025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адреса поштанског број</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држава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ознаку државе.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1615081020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особа за контакт: име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име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1615074016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особа за контакт: телефонски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телефонски број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1615074075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DE-063-19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робе, особа за контакт: </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-адресу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1615074076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DG-064</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ЦАРИНА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Захтевана важност доказа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Навести захтевано раздобље важности доказа о царинском статусу робе Уније изражено у данима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1507082000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DE-064-02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подношења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робе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Навести датум кад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роба представљена царини у складу с чланом 139. </w:t>
            </w:r>
            <w:r w:rsidRPr="000C4CB7">
              <w:rPr>
                <w:rFonts w:ascii="Arial" w:eastAsia="Times New Roman" w:hAnsi="Arial" w:cs="Arial"/>
                <w:noProof w:val="0"/>
                <w:color w:val="000000"/>
                <w:lang w:val="en-US"/>
              </w:rPr>
              <w:t>Правилника.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1508000000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манифеста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Референтни број царинског робног манифеста за потврду изласка робе.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постојања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недоследности при излазу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постоје недоследности између робе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декларисана 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пуштена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 извозни поступак и робе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представљена при излазу 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Корисник транзитног поступка, име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пуно име (особе или трговачког друштва) и адресу корисника транзитног поступка. Према потреби, уписати пуно име (особе или трговачког друштва) овлаштеног заступника који подноси транзитну декларацију у име корисника поступка.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1307016000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Излазна</w:t>
            </w:r>
            <w:r w:rsidRPr="000C4CB7">
              <w:rPr>
                <w:rFonts w:ascii="Arial" w:eastAsia="Times New Roman" w:hAnsi="Arial" w:cs="Arial"/>
                <w:noProof w:val="0"/>
                <w:color w:val="000000"/>
                <w:lang w:val="ru-RU"/>
              </w:rPr>
              <w:t> царинск</w:t>
            </w:r>
            <w:r w:rsidRPr="000C4CB7">
              <w:rPr>
                <w:rFonts w:ascii="Arial" w:eastAsia="Times New Roman" w:hAnsi="Arial" w:cs="Arial"/>
                <w:noProof w:val="0"/>
                <w:color w:val="000000"/>
                <w:lang w:val="en-US"/>
              </w:rPr>
              <w:t>а канцеларија</w:t>
            </w:r>
            <w:r w:rsidRPr="000C4CB7">
              <w:rPr>
                <w:rFonts w:ascii="Arial" w:eastAsia="Times New Roman" w:hAnsi="Arial" w:cs="Arial"/>
                <w:noProof w:val="0"/>
                <w:color w:val="000000"/>
                <w:lang w:val="ru-RU"/>
              </w:rPr>
              <w:t>, 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Употребом одговарајуће ознаке Уније уписати царинске </w:t>
            </w:r>
            <w:r w:rsidRPr="000C4CB7">
              <w:rPr>
                <w:rFonts w:ascii="Arial" w:eastAsia="Times New Roman" w:hAnsi="Arial" w:cs="Arial"/>
                <w:noProof w:val="0"/>
                <w:color w:val="000000"/>
                <w:lang w:val="en-US"/>
              </w:rPr>
              <w:t>канцеларије</w:t>
            </w:r>
            <w:r w:rsidRPr="000C4CB7">
              <w:rPr>
                <w:rFonts w:ascii="Arial" w:eastAsia="Times New Roman" w:hAnsi="Arial" w:cs="Arial"/>
                <w:noProof w:val="0"/>
                <w:color w:val="000000"/>
                <w:lang w:val="ru-RU"/>
              </w:rPr>
              <w:t> из којих роба напушта царинско подручје Уније и </w:t>
            </w:r>
            <w:r w:rsidRPr="000C4CB7">
              <w:rPr>
                <w:rFonts w:ascii="Arial" w:eastAsia="Times New Roman" w:hAnsi="Arial" w:cs="Arial"/>
                <w:noProof w:val="0"/>
                <w:color w:val="000000"/>
                <w:lang w:val="en-US"/>
              </w:rPr>
              <w:t>иде</w:t>
            </w:r>
            <w:r w:rsidRPr="000C4CB7">
              <w:rPr>
                <w:rFonts w:ascii="Arial" w:eastAsia="Times New Roman" w:hAnsi="Arial" w:cs="Arial"/>
                <w:noProof w:val="0"/>
                <w:color w:val="000000"/>
                <w:lang w:val="ru-RU"/>
              </w:rPr>
              <w:t> према </w:t>
            </w:r>
            <w:r w:rsidRPr="000C4CB7">
              <w:rPr>
                <w:rFonts w:ascii="Arial" w:eastAsia="Times New Roman" w:hAnsi="Arial" w:cs="Arial"/>
                <w:noProof w:val="0"/>
                <w:color w:val="000000"/>
                <w:lang w:val="en-US"/>
              </w:rPr>
              <w:t>страном одредишту</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1701001000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Отпремн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царинск</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канцеларија</w:t>
            </w:r>
            <w:r w:rsidRPr="000C4CB7">
              <w:rPr>
                <w:rFonts w:ascii="Arial" w:eastAsia="Times New Roman" w:hAnsi="Arial" w:cs="Arial"/>
                <w:noProof w:val="0"/>
                <w:color w:val="000000"/>
                <w:lang w:val="ru-RU"/>
              </w:rPr>
              <w:t>, 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Употребом одговарајуће ознаке Уније уписати референтни број </w:t>
            </w:r>
            <w:r w:rsidRPr="000C4CB7">
              <w:rPr>
                <w:rFonts w:ascii="Arial" w:eastAsia="Times New Roman" w:hAnsi="Arial" w:cs="Arial"/>
                <w:noProof w:val="0"/>
                <w:color w:val="000000"/>
                <w:lang w:val="en-US"/>
              </w:rPr>
              <w:t>канцеларије</w:t>
            </w:r>
            <w:r w:rsidRPr="000C4CB7">
              <w:rPr>
                <w:rFonts w:ascii="Arial" w:eastAsia="Times New Roman" w:hAnsi="Arial" w:cs="Arial"/>
                <w:noProof w:val="0"/>
                <w:color w:val="000000"/>
                <w:lang w:val="ru-RU"/>
              </w:rPr>
              <w:t> у којем </w:t>
            </w:r>
            <w:r w:rsidRPr="000C4CB7">
              <w:rPr>
                <w:rFonts w:ascii="Arial" w:eastAsia="Times New Roman" w:hAnsi="Arial" w:cs="Arial"/>
                <w:noProof w:val="0"/>
                <w:color w:val="000000"/>
                <w:lang w:val="en-US"/>
              </w:rPr>
              <w:t>започиње</w:t>
            </w:r>
            <w:r w:rsidRPr="000C4CB7">
              <w:rPr>
                <w:rFonts w:ascii="Arial" w:eastAsia="Times New Roman" w:hAnsi="Arial" w:cs="Arial"/>
                <w:noProof w:val="0"/>
                <w:color w:val="000000"/>
                <w:lang w:val="ru-RU"/>
              </w:rPr>
              <w:t> активност транзита Уније.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1703001000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Одредишна</w:t>
            </w:r>
            <w:r w:rsidRPr="000C4CB7">
              <w:rPr>
                <w:rFonts w:ascii="Arial" w:eastAsia="Times New Roman" w:hAnsi="Arial" w:cs="Arial"/>
                <w:noProof w:val="0"/>
                <w:color w:val="000000"/>
                <w:lang w:val="ru-RU"/>
              </w:rPr>
              <w:t> царинск</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канцеларија</w:t>
            </w:r>
            <w:r w:rsidRPr="000C4CB7">
              <w:rPr>
                <w:rFonts w:ascii="Arial" w:eastAsia="Times New Roman" w:hAnsi="Arial" w:cs="Arial"/>
                <w:noProof w:val="0"/>
                <w:color w:val="000000"/>
                <w:lang w:val="ru-RU"/>
              </w:rPr>
              <w:t>, 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Употребом одговарајуће ознаке Уније уписати референтни број </w:t>
            </w:r>
            <w:r w:rsidRPr="000C4CB7">
              <w:rPr>
                <w:rFonts w:ascii="Arial" w:eastAsia="Times New Roman" w:hAnsi="Arial" w:cs="Arial"/>
                <w:noProof w:val="0"/>
                <w:color w:val="000000"/>
                <w:lang w:val="en-US"/>
              </w:rPr>
              <w:t>канцеларије</w:t>
            </w:r>
            <w:r w:rsidRPr="000C4CB7">
              <w:rPr>
                <w:rFonts w:ascii="Arial" w:eastAsia="Times New Roman" w:hAnsi="Arial" w:cs="Arial"/>
                <w:noProof w:val="0"/>
                <w:color w:val="000000"/>
                <w:lang w:val="ru-RU"/>
              </w:rPr>
              <w:t> у којем завршава активност транзита Уније.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1705001000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Стварн</w:t>
            </w:r>
            <w:r w:rsidRPr="000C4CB7">
              <w:rPr>
                <w:rFonts w:ascii="Arial" w:eastAsia="Times New Roman" w:hAnsi="Arial" w:cs="Arial"/>
                <w:noProof w:val="0"/>
                <w:color w:val="000000"/>
                <w:lang w:val="en-US"/>
              </w:rPr>
              <w:t>а </w:t>
            </w:r>
            <w:r w:rsidRPr="000C4CB7">
              <w:rPr>
                <w:rFonts w:ascii="Arial" w:eastAsia="Times New Roman" w:hAnsi="Arial" w:cs="Arial"/>
                <w:noProof w:val="0"/>
                <w:color w:val="000000"/>
                <w:lang w:val="ru-RU"/>
              </w:rPr>
              <w:t>царинск</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канцеларија</w:t>
            </w:r>
            <w:r w:rsidRPr="000C4CB7">
              <w:rPr>
                <w:rFonts w:ascii="Arial" w:eastAsia="Times New Roman" w:hAnsi="Arial" w:cs="Arial"/>
                <w:noProof w:val="0"/>
                <w:color w:val="000000"/>
                <w:lang w:val="ru-RU"/>
              </w:rPr>
              <w:t> првог уласка, 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Идентификација царинск</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канцеларије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надлежне</w:t>
            </w:r>
            <w:r w:rsidRPr="000C4CB7">
              <w:rPr>
                <w:rFonts w:ascii="Arial" w:eastAsia="Times New Roman" w:hAnsi="Arial" w:cs="Arial"/>
                <w:noProof w:val="0"/>
                <w:color w:val="000000"/>
                <w:lang w:val="ru-RU"/>
              </w:rPr>
              <w:t> за формалности у који </w:t>
            </w:r>
            <w:r w:rsidRPr="000C4CB7">
              <w:rPr>
                <w:rFonts w:ascii="Arial" w:eastAsia="Times New Roman" w:hAnsi="Arial" w:cs="Arial"/>
                <w:noProof w:val="0"/>
                <w:color w:val="000000"/>
                <w:lang w:val="en-US"/>
              </w:rPr>
              <w:t>активно</w:t>
            </w:r>
            <w:r w:rsidRPr="000C4CB7">
              <w:rPr>
                <w:rFonts w:ascii="Arial" w:eastAsia="Times New Roman" w:hAnsi="Arial" w:cs="Arial"/>
                <w:noProof w:val="0"/>
                <w:color w:val="000000"/>
                <w:lang w:val="ru-RU"/>
              </w:rPr>
              <w:t> превозно средство стварно прво долази на царинском подручју Уније.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1708001000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Царинск</w:t>
            </w:r>
            <w:r w:rsidRPr="000C4CB7">
              <w:rPr>
                <w:rFonts w:ascii="Arial" w:eastAsia="Times New Roman" w:hAnsi="Arial" w:cs="Arial"/>
                <w:noProof w:val="0"/>
                <w:color w:val="000000"/>
                <w:lang w:val="en-US"/>
              </w:rPr>
              <w:t>а канцеларија </w:t>
            </w:r>
            <w:r w:rsidRPr="000C4CB7">
              <w:rPr>
                <w:rFonts w:ascii="Arial" w:eastAsia="Times New Roman" w:hAnsi="Arial" w:cs="Arial"/>
                <w:noProof w:val="0"/>
                <w:color w:val="000000"/>
                <w:lang w:val="ru-RU"/>
              </w:rPr>
              <w:t>подношења робе, 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Употребом одговарајуће ознаке Уније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 царинск</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канцеларију</w:t>
            </w:r>
            <w:r w:rsidRPr="000C4CB7">
              <w:rPr>
                <w:rFonts w:ascii="Arial" w:eastAsia="Times New Roman" w:hAnsi="Arial" w:cs="Arial"/>
                <w:noProof w:val="0"/>
                <w:color w:val="000000"/>
                <w:lang w:val="ru-RU"/>
              </w:rPr>
              <w:t> у кој</w:t>
            </w:r>
            <w:r w:rsidRPr="000C4CB7">
              <w:rPr>
                <w:rFonts w:ascii="Arial" w:eastAsia="Times New Roman" w:hAnsi="Arial" w:cs="Arial"/>
                <w:noProof w:val="0"/>
                <w:color w:val="000000"/>
                <w:lang w:val="en-US"/>
              </w:rPr>
              <w:t>ој</w:t>
            </w:r>
            <w:r w:rsidRPr="000C4CB7">
              <w:rPr>
                <w:rFonts w:ascii="Arial" w:eastAsia="Times New Roman" w:hAnsi="Arial" w:cs="Arial"/>
                <w:noProof w:val="0"/>
                <w:color w:val="000000"/>
                <w:lang w:val="ru-RU"/>
              </w:rPr>
              <w:t> се подноси роба ради стављања у царински поступак.</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1709001000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Надзорна</w:t>
            </w:r>
            <w:r w:rsidRPr="000C4CB7">
              <w:rPr>
                <w:rFonts w:ascii="Arial" w:eastAsia="Times New Roman" w:hAnsi="Arial" w:cs="Arial"/>
                <w:noProof w:val="0"/>
                <w:color w:val="000000"/>
                <w:lang w:val="ru-RU"/>
              </w:rPr>
              <w:t> царинск</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канцеларија</w:t>
            </w:r>
            <w:r w:rsidRPr="000C4CB7">
              <w:rPr>
                <w:rFonts w:ascii="Arial" w:eastAsia="Times New Roman" w:hAnsi="Arial" w:cs="Arial"/>
                <w:noProof w:val="0"/>
                <w:color w:val="000000"/>
                <w:lang w:val="ru-RU"/>
              </w:rPr>
              <w:t>, 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Употребом одговарајуће ознаке Уније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 царинск</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канцеларију</w:t>
            </w:r>
            <w:r w:rsidRPr="000C4CB7">
              <w:rPr>
                <w:rFonts w:ascii="Arial" w:eastAsia="Times New Roman" w:hAnsi="Arial" w:cs="Arial"/>
                <w:noProof w:val="0"/>
                <w:color w:val="000000"/>
                <w:lang w:val="ru-RU"/>
              </w:rPr>
              <w:t> кој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у складу с </w:t>
            </w:r>
            <w:r w:rsidRPr="000C4CB7">
              <w:rPr>
                <w:rFonts w:ascii="Arial" w:eastAsia="Times New Roman" w:hAnsi="Arial" w:cs="Arial"/>
                <w:noProof w:val="0"/>
                <w:color w:val="000000"/>
                <w:lang w:val="en-US"/>
              </w:rPr>
              <w:t>предметним</w:t>
            </w:r>
            <w:r w:rsidRPr="000C4CB7">
              <w:rPr>
                <w:rFonts w:ascii="Arial" w:eastAsia="Times New Roman" w:hAnsi="Arial" w:cs="Arial"/>
                <w:noProof w:val="0"/>
                <w:color w:val="000000"/>
                <w:lang w:val="ru-RU"/>
              </w:rPr>
              <w:t> одобрењем надзире поступак.</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1710001000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Одобрење: 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референтни број свих одобрења која су потребна за декларацију, обавештење или доказ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царинском статусу робе Уније.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1212001000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Одобрење: врста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Употребом одговарајућих ознака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 врсту исправе.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1212002000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посебних околности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EXS</w:t>
            </w:r>
            <w:r w:rsidRPr="000C4CB7">
              <w:rPr>
                <w:rFonts w:ascii="Arial" w:eastAsia="Times New Roman" w:hAnsi="Arial" w:cs="Arial"/>
                <w:noProof w:val="0"/>
                <w:color w:val="000000"/>
                <w:lang w:val="ru-RU"/>
              </w:rPr>
              <w:t>: Употребом одговарајуће ознаке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се излазна скраћена декларација односи на брзу пошиљку.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TSD</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Употребом одговарајућих ознака </w:t>
            </w:r>
            <w:r w:rsidRPr="000C4CB7">
              <w:rPr>
                <w:rFonts w:ascii="Arial" w:eastAsia="Times New Roman" w:hAnsi="Arial" w:cs="Arial"/>
                <w:noProof w:val="0"/>
                <w:color w:val="000000"/>
                <w:lang w:val="en-US"/>
              </w:rPr>
              <w:t>н</w:t>
            </w:r>
            <w:r w:rsidRPr="000C4CB7">
              <w:rPr>
                <w:rFonts w:ascii="Arial" w:eastAsia="Times New Roman" w:hAnsi="Arial" w:cs="Arial"/>
                <w:noProof w:val="0"/>
                <w:color w:val="000000"/>
                <w:lang w:val="ru-RU"/>
              </w:rPr>
              <w:t>авести одговарајући скуп података или комбинацију скупова података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поднео декларант.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1104000000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Корисник транзитног поступка, идентификациони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w:t>
            </w:r>
            <w:r w:rsidRPr="000C4CB7">
              <w:rPr>
                <w:rFonts w:ascii="Arial" w:eastAsia="Times New Roman" w:hAnsi="Arial" w:cs="Arial"/>
                <w:noProof w:val="0"/>
                <w:color w:val="000000"/>
                <w:lang w:val="en-US"/>
              </w:rPr>
              <w:t>EORI</w:t>
            </w:r>
            <w:r w:rsidRPr="000C4CB7">
              <w:rPr>
                <w:rFonts w:ascii="Arial" w:eastAsia="Times New Roman" w:hAnsi="Arial" w:cs="Arial"/>
                <w:noProof w:val="0"/>
                <w:color w:val="000000"/>
                <w:lang w:val="ru-RU"/>
              </w:rPr>
              <w:t> број корисника транзитног поступка. Међутим, у следећим случајевима треба употребити његов идентификациони број субјекта: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ако корисник транзитног поступка има пословн</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боравиште</w:t>
            </w:r>
            <w:r w:rsidRPr="000C4CB7">
              <w:rPr>
                <w:rFonts w:ascii="Arial" w:eastAsia="Times New Roman" w:hAnsi="Arial" w:cs="Arial"/>
                <w:noProof w:val="0"/>
                <w:color w:val="000000"/>
                <w:lang w:val="ru-RU"/>
              </w:rPr>
              <w:t> у уговорној стран</w:t>
            </w:r>
            <w:r w:rsidRPr="000C4CB7">
              <w:rPr>
                <w:rFonts w:ascii="Arial" w:eastAsia="Times New Roman" w:hAnsi="Arial" w:cs="Arial"/>
                <w:noProof w:val="0"/>
                <w:color w:val="000000"/>
                <w:lang w:val="en-US"/>
              </w:rPr>
              <w:t>ц</w:t>
            </w:r>
            <w:r w:rsidRPr="000C4CB7">
              <w:rPr>
                <w:rFonts w:ascii="Arial" w:eastAsia="Times New Roman" w:hAnsi="Arial" w:cs="Arial"/>
                <w:noProof w:val="0"/>
                <w:color w:val="000000"/>
                <w:lang w:val="ru-RU"/>
              </w:rPr>
              <w:t>и Конвенције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заједничко</w:t>
            </w:r>
            <w:r w:rsidRPr="000C4CB7">
              <w:rPr>
                <w:rFonts w:ascii="Arial" w:eastAsia="Times New Roman" w:hAnsi="Arial" w:cs="Arial"/>
                <w:noProof w:val="0"/>
                <w:color w:val="000000"/>
                <w:lang w:val="en-US"/>
              </w:rPr>
              <w:t>м</w:t>
            </w:r>
            <w:r w:rsidRPr="000C4CB7">
              <w:rPr>
                <w:rFonts w:ascii="Arial" w:eastAsia="Times New Roman" w:hAnsi="Arial" w:cs="Arial"/>
                <w:noProof w:val="0"/>
                <w:color w:val="000000"/>
                <w:lang w:val="ru-RU"/>
              </w:rPr>
              <w:t> транзиту, осим транзита Уније,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 ако корисник транзитног поступка има </w:t>
            </w:r>
            <w:r w:rsidRPr="000C4CB7">
              <w:rPr>
                <w:rFonts w:ascii="Arial" w:eastAsia="Times New Roman" w:hAnsi="Arial" w:cs="Arial"/>
                <w:noProof w:val="0"/>
                <w:color w:val="000000"/>
                <w:lang w:val="ru-RU"/>
              </w:rPr>
              <w:lastRenderedPageBreak/>
              <w:t>пословн</w:t>
            </w:r>
            <w:r w:rsidRPr="000C4CB7">
              <w:rPr>
                <w:rFonts w:ascii="Arial" w:eastAsia="Times New Roman" w:hAnsi="Arial" w:cs="Arial"/>
                <w:noProof w:val="0"/>
                <w:color w:val="000000"/>
                <w:lang w:val="en-US"/>
              </w:rPr>
              <w:t>о боравиште </w:t>
            </w:r>
            <w:r w:rsidRPr="000C4CB7">
              <w:rPr>
                <w:rFonts w:ascii="Arial" w:eastAsia="Times New Roman" w:hAnsi="Arial" w:cs="Arial"/>
                <w:noProof w:val="0"/>
                <w:color w:val="000000"/>
                <w:lang w:val="ru-RU"/>
              </w:rPr>
              <w:t>у </w:t>
            </w:r>
            <w:r w:rsidRPr="000C4CB7">
              <w:rPr>
                <w:rFonts w:ascii="Arial" w:eastAsia="Times New Roman" w:hAnsi="Arial" w:cs="Arial"/>
                <w:noProof w:val="0"/>
                <w:color w:val="000000"/>
                <w:lang w:val="en-US"/>
              </w:rPr>
              <w:t>Андори</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Сан Марину</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1307017000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DE-064-16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Корисник транзитног поступка, адреса: улица 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назив улице адресе странке и број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зграде или објекта.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1307018019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Корисник транзитног поступка, адреса: држава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ознаку државе.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1307018020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Корисник транзитног поступка, адреса: поштански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одговарајући поштански број за појединости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адреси.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1307018021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Корисник транзитног поступка, адреса: место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назив места адресе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1307018022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Корисник транзитног поступка, особа за контакт: име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име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1307074016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Корисник транзитног поступка, особа за контакт: телефонски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телефонски број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1307074075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Корисник транзитног поступка, особа за контакт: </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-адресу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1307074076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Особа која подноси робу царини, идентификациони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Овај податак уписати као </w:t>
            </w:r>
            <w:r w:rsidRPr="000C4CB7">
              <w:rPr>
                <w:rFonts w:ascii="Arial" w:eastAsia="Times New Roman" w:hAnsi="Arial" w:cs="Arial"/>
                <w:noProof w:val="0"/>
                <w:color w:val="000000"/>
                <w:lang w:val="en-US"/>
              </w:rPr>
              <w:t>EORI</w:t>
            </w:r>
            <w:r w:rsidRPr="000C4CB7">
              <w:rPr>
                <w:rFonts w:ascii="Arial" w:eastAsia="Times New Roman" w:hAnsi="Arial" w:cs="Arial"/>
                <w:noProof w:val="0"/>
                <w:color w:val="000000"/>
                <w:lang w:val="ru-RU"/>
              </w:rPr>
              <w:t> број особе која подноси робу царини при доласку.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1311017000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Заступник, име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Овај податак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потребан ако се разликује од податка наведеног у елементу </w:t>
            </w:r>
            <w:r w:rsidRPr="000C4CB7">
              <w:rPr>
                <w:rFonts w:ascii="Arial" w:eastAsia="Times New Roman" w:hAnsi="Arial" w:cs="Arial"/>
                <w:noProof w:val="0"/>
                <w:color w:val="000000"/>
                <w:lang w:val="en-US"/>
              </w:rPr>
              <w:t>податка</w:t>
            </w:r>
            <w:r w:rsidRPr="000C4CB7">
              <w:rPr>
                <w:rFonts w:ascii="Arial" w:eastAsia="Times New Roman" w:hAnsi="Arial" w:cs="Arial"/>
                <w:noProof w:val="0"/>
                <w:color w:val="000000"/>
                <w:lang w:val="ru-RU"/>
              </w:rPr>
              <w:t> 1305000000 Декларант</w:t>
            </w:r>
            <w:r w:rsidRPr="000C4CB7">
              <w:rPr>
                <w:rFonts w:ascii="Arial" w:eastAsia="Times New Roman" w:hAnsi="Arial" w:cs="Arial"/>
                <w:noProof w:val="0"/>
                <w:color w:val="000000"/>
                <w:lang w:val="en-US"/>
              </w:rPr>
              <w:t> или</w:t>
            </w:r>
            <w:r w:rsidRPr="000C4CB7">
              <w:rPr>
                <w:rFonts w:ascii="Arial" w:eastAsia="Times New Roman" w:hAnsi="Arial" w:cs="Arial"/>
                <w:noProof w:val="0"/>
                <w:color w:val="000000"/>
                <w:lang w:val="ru-RU"/>
              </w:rPr>
              <w:t>, према потреби, </w:t>
            </w:r>
            <w:r w:rsidRPr="000C4CB7">
              <w:rPr>
                <w:rFonts w:ascii="Arial" w:eastAsia="Times New Roman" w:hAnsi="Arial" w:cs="Arial"/>
                <w:noProof w:val="0"/>
                <w:color w:val="000000"/>
                <w:lang w:val="en-US"/>
              </w:rPr>
              <w:t>податак</w:t>
            </w:r>
            <w:r w:rsidRPr="000C4CB7">
              <w:rPr>
                <w:rFonts w:ascii="Arial" w:eastAsia="Times New Roman" w:hAnsi="Arial" w:cs="Arial"/>
                <w:noProof w:val="0"/>
                <w:color w:val="000000"/>
                <w:lang w:val="ru-RU"/>
              </w:rPr>
              <w:t>.</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w:t>
            </w:r>
            <w:r w:rsidRPr="000C4CB7">
              <w:rPr>
                <w:rFonts w:ascii="Arial" w:eastAsia="Times New Roman" w:hAnsi="Arial" w:cs="Arial"/>
                <w:noProof w:val="0"/>
                <w:color w:val="000000"/>
                <w:lang w:val="ru-RU"/>
              </w:rPr>
              <w:t>307000000 Корисник транзитног поступка. Уписати пуно име и према потреби правни облик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1306016000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Заступник, идентификациони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w:t>
            </w:r>
            <w:r w:rsidRPr="000C4CB7">
              <w:rPr>
                <w:rFonts w:ascii="Arial" w:eastAsia="Times New Roman" w:hAnsi="Arial" w:cs="Arial"/>
                <w:noProof w:val="0"/>
                <w:color w:val="000000"/>
                <w:lang w:val="en-US"/>
              </w:rPr>
              <w:t>EORI</w:t>
            </w:r>
            <w:r w:rsidRPr="000C4CB7">
              <w:rPr>
                <w:rFonts w:ascii="Arial" w:eastAsia="Times New Roman" w:hAnsi="Arial" w:cs="Arial"/>
                <w:noProof w:val="0"/>
                <w:color w:val="000000"/>
                <w:lang w:val="ru-RU"/>
              </w:rPr>
              <w:t> број предметне особе.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1306017000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Заступник, статус</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одговарајућу ознаку за статус заступник</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1306030000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DE-064-27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Заступник, адреса: улица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назив улице адресе странке и број зграде или објекта. Уписати назив улице адресе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1306018023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DE-064-28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Заступник, адреса: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додатни ред за улицу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Наставити с уписом назива улице адресе странке ако назив улице адресе прелази поље „улица”.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1306018024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064-29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 xml:space="preserve">Заступник, </w:t>
            </w:r>
            <w:r w:rsidRPr="000C4CB7">
              <w:rPr>
                <w:rFonts w:ascii="Arial" w:eastAsia="Times New Roman" w:hAnsi="Arial" w:cs="Arial"/>
                <w:noProof w:val="0"/>
                <w:color w:val="000000"/>
                <w:lang w:val="en-US"/>
              </w:rPr>
              <w:lastRenderedPageBreak/>
              <w:t>адреса: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Уписати број или назив зграде или објекта.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w:t>
            </w:r>
            <w:r w:rsidRPr="000C4CB7">
              <w:rPr>
                <w:rFonts w:ascii="Arial" w:eastAsia="Times New Roman" w:hAnsi="Arial" w:cs="Arial"/>
                <w:noProof w:val="0"/>
                <w:color w:val="000000"/>
                <w:lang w:val="en-US"/>
              </w:rPr>
              <w:lastRenderedPageBreak/>
              <w:t>.35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130601802</w:t>
            </w:r>
            <w:r w:rsidRPr="000C4CB7">
              <w:rPr>
                <w:rFonts w:ascii="Arial" w:eastAsia="Times New Roman" w:hAnsi="Arial" w:cs="Arial"/>
                <w:noProof w:val="0"/>
                <w:color w:val="000000"/>
                <w:lang w:val="en-US"/>
              </w:rPr>
              <w:lastRenderedPageBreak/>
              <w:t>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DE-064-30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Заступник, адреса: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сандучић</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податке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поштанском сандучићу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1306018026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DE-064-31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Додатно поље адресе заступника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одређен</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регион</w:t>
            </w:r>
            <w:r w:rsidRPr="000C4CB7">
              <w:rPr>
                <w:rFonts w:ascii="Arial" w:eastAsia="Times New Roman" w:hAnsi="Arial" w:cs="Arial"/>
                <w:noProof w:val="0"/>
                <w:color w:val="000000"/>
                <w:lang w:val="ru-RU"/>
              </w:rPr>
              <w:t> или покрајину.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1306018027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DE-064-32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Заступник, адреса: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ознаку државе.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1306018020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DE-064-33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Заступник, адреса: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одговарајући поштански број за појединости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адреси.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1306018021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DE-064-34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Заступник, адреса: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место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назив места адресе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1306018022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заступника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телефонски број на који царински службеници могу упутити додатне упите.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1306029015,</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1306029002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DE-064-36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заступника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е-аресу на коју царински службеници могу упутити додатне упите.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1306029002,</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1306029015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DE-064-37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Заступник, особа за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контакт: име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име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1306074016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DE-064-38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Заступник, особа за контакт: телефонски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телефонски број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1306074075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DE-064-39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Заступник,</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особа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 контакт: </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Уписати </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-адресу особе за контакт.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1306074076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DE-064-40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додатне декларације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одговарајућу ознаку Уније.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1102000000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CZU</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DE-064-41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Заступник, идентификациони број огранка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огранка заступникa.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DE-064-42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Особа која подноси робу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царини, идентификациони број огранка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Идентификациони број огранка особе која подноси робу царину.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DE-064-43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Особа која потврђује излаз, идентификациони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Идентификациони број особе која потврђује излаз.</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DE-064-44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Особа која потврђује излаз, улога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Навести улогу особе која потврђује излаз.</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спецификацију </w:t>
            </w:r>
            <w:r w:rsidRPr="000C4CB7">
              <w:rPr>
                <w:rFonts w:ascii="Arial" w:eastAsia="Times New Roman" w:hAnsi="Arial" w:cs="Arial"/>
                <w:noProof w:val="0"/>
                <w:color w:val="000000"/>
                <w:lang w:val="en-US"/>
              </w:rPr>
              <w:t>TAXUD</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xml:space="preserve"> опису </w:t>
            </w:r>
            <w:r w:rsidRPr="000C4CB7">
              <w:rPr>
                <w:rFonts w:ascii="Arial" w:eastAsia="Times New Roman" w:hAnsi="Arial" w:cs="Arial"/>
                <w:noProof w:val="0"/>
                <w:color w:val="000000"/>
                <w:lang w:val="ru-RU"/>
              </w:rPr>
              <w:lastRenderedPageBreak/>
              <w:t>поруке </w:t>
            </w:r>
            <w:r w:rsidRPr="000C4CB7">
              <w:rPr>
                <w:rFonts w:ascii="Arial" w:eastAsia="Times New Roman" w:hAnsi="Arial" w:cs="Arial"/>
                <w:noProof w:val="0"/>
                <w:color w:val="000000"/>
                <w:lang w:val="en-US"/>
              </w:rPr>
              <w:t>IE</w:t>
            </w:r>
            <w:r w:rsidRPr="000C4CB7">
              <w:rPr>
                <w:rFonts w:ascii="Arial" w:eastAsia="Times New Roman" w:hAnsi="Arial" w:cs="Arial"/>
                <w:noProof w:val="0"/>
                <w:color w:val="000000"/>
                <w:lang w:val="ru-RU"/>
              </w:rPr>
              <w:t>590 (</w:t>
            </w:r>
            <w:r w:rsidRPr="000C4CB7">
              <w:rPr>
                <w:rFonts w:ascii="Arial" w:eastAsia="Times New Roman" w:hAnsi="Arial" w:cs="Arial"/>
                <w:noProof w:val="0"/>
                <w:color w:val="000000"/>
                <w:lang w:val="en-US"/>
              </w:rPr>
              <w:t>DDNXA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DE-064-45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Особа која потврђује излаз, 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Навести референтни број повезан с особом која потврђује излаз.</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спецификацију </w:t>
            </w:r>
            <w:r w:rsidRPr="000C4CB7">
              <w:rPr>
                <w:rFonts w:ascii="Arial" w:eastAsia="Times New Roman" w:hAnsi="Arial" w:cs="Arial"/>
                <w:noProof w:val="0"/>
                <w:color w:val="000000"/>
                <w:lang w:val="en-US"/>
              </w:rPr>
              <w:t>TAXUD</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опису поруке </w:t>
            </w:r>
            <w:r w:rsidRPr="000C4CB7">
              <w:rPr>
                <w:rFonts w:ascii="Arial" w:eastAsia="Times New Roman" w:hAnsi="Arial" w:cs="Arial"/>
                <w:noProof w:val="0"/>
                <w:color w:val="000000"/>
                <w:lang w:val="en-US"/>
              </w:rPr>
              <w:t>IE</w:t>
            </w:r>
            <w:r w:rsidRPr="000C4CB7">
              <w:rPr>
                <w:rFonts w:ascii="Arial" w:eastAsia="Times New Roman" w:hAnsi="Arial" w:cs="Arial"/>
                <w:noProof w:val="0"/>
                <w:color w:val="000000"/>
                <w:lang w:val="ru-RU"/>
              </w:rPr>
              <w:t>590 (</w:t>
            </w:r>
            <w:r w:rsidRPr="000C4CB7">
              <w:rPr>
                <w:rFonts w:ascii="Arial" w:eastAsia="Times New Roman" w:hAnsi="Arial" w:cs="Arial"/>
                <w:noProof w:val="0"/>
                <w:color w:val="000000"/>
                <w:lang w:val="en-US"/>
              </w:rPr>
              <w:t>DDNXA</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DE-064-46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контејнера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Контејнер je утоварна јединица за превоз поштанских пошиљки. Уписати идентификационе бројеве контејнера од којих се састоји збирна пошиљка које je доделио поштански оператер.</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1911001000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DE-064-47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складиштења робе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 роба складиштена у складишту пре изласка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DE-064-48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Царинска канцеларија којој се подноси декларација, 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Референтни број за идентификацију царинске канцеларије којој се подносе царински подаци или декларација.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DE-064-49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царинског робног манифеста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Референтни број (MRN) царинског робног манифеста.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DE-064-50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Особа која подноси робу царини, име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пуно име и према потреби правни облик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DE-064-51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Особа која подноси робу царини, идентификациони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EORI број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DE-064-52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Особа која подноси робу царини, адреса: улица и кућни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назив улице адресе странке и број зграде или објекта.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DE-064-53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Особа која подноси робу царини, адреса: држава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Уписти државу адресе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GEONOM</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DE-064-54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Особа која подноси робу царини, адреса: поштански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Уписти одгарајући поштански број за појединости о адреси.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DE-064-55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Особа која подноси робу царини, адреса: место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назив места адресе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Особа која подноси робу царини, телефонски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телефонски број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DE-064-57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особе која подноси робу царини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Уписати е-адресу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DE-064-58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Образложење тражене валидности доказа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Образложење у случају да је тражена валидност доказа дужа од 90 дана.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1507083000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DG-065</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Возило на броду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DE-065-01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возача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возача.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Презиме возача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Презиме возача.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карте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карте или резервације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регистарска таблице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регистарска таблице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IMO0590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возила (VIN)</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Алфанумеричка идентификациона ознака коју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шпедитер доделио возилу у сврху праћења.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IMO0197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Марка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Марка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IMO0589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Модел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Модел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IMO0588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возила,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возила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натовареног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w:t>
            </w:r>
            <w:r w:rsidRPr="000C4CB7">
              <w:rPr>
                <w:rFonts w:ascii="Arial" w:eastAsia="Times New Roman" w:hAnsi="Arial" w:cs="Arial"/>
                <w:noProof w:val="0"/>
                <w:color w:val="000000"/>
                <w:lang w:val="en-US"/>
              </w:rPr>
              <w:t> је</w:t>
            </w:r>
            <w:r w:rsidRPr="000C4CB7">
              <w:rPr>
                <w:rFonts w:ascii="Arial" w:eastAsia="Times New Roman" w:hAnsi="Arial" w:cs="Arial"/>
                <w:noProof w:val="0"/>
                <w:color w:val="000000"/>
                <w:lang w:val="ru-RU"/>
              </w:rPr>
              <w:t> возило натоварено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Нето маса терета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Маса терета у</w:t>
            </w:r>
            <w:r w:rsidRPr="000C4CB7">
              <w:rPr>
                <w:rFonts w:ascii="Arial" w:eastAsia="Times New Roman" w:hAnsi="Arial" w:cs="Arial"/>
                <w:noProof w:val="0"/>
                <w:color w:val="000000"/>
                <w:lang w:val="ru-RU"/>
              </w:rPr>
              <w:t> возил</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килограмима.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Бруто маса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w:t>
            </w:r>
            <w:r w:rsidRPr="000C4CB7">
              <w:rPr>
                <w:rFonts w:ascii="Arial" w:eastAsia="Times New Roman" w:hAnsi="Arial" w:cs="Arial"/>
                <w:noProof w:val="0"/>
                <w:color w:val="000000"/>
                <w:lang w:val="ru-RU"/>
              </w:rPr>
              <w:t>руто мас</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возила</w:t>
            </w:r>
            <w:r w:rsidRPr="000C4CB7">
              <w:rPr>
                <w:rFonts w:ascii="Arial" w:eastAsia="Times New Roman" w:hAnsi="Arial" w:cs="Arial"/>
                <w:noProof w:val="0"/>
                <w:color w:val="000000"/>
                <w:lang w:val="en-US"/>
              </w:rPr>
              <w:t> (комбинована маса возила и његовог терета) у килограмима.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 регистрације возила,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Држава у којој је возило регистровано.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IMO0591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возача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возача предметног возила.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компаније 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Улица и број адресе 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Поштанска доставна тачка као што су улица и број или поштански сандучић </w:t>
            </w:r>
            <w:r w:rsidRPr="000C4CB7">
              <w:rPr>
                <w:rFonts w:ascii="Arial" w:eastAsia="Times New Roman" w:hAnsi="Arial" w:cs="Arial"/>
                <w:noProof w:val="0"/>
                <w:color w:val="000000"/>
                <w:lang w:val="en-US"/>
              </w:rPr>
              <w:t>адресе </w:t>
            </w:r>
            <w:r w:rsidRPr="000C4CB7">
              <w:rPr>
                <w:rFonts w:ascii="Arial" w:eastAsia="Times New Roman" w:hAnsi="Arial" w:cs="Arial"/>
                <w:noProof w:val="0"/>
                <w:color w:val="000000"/>
                <w:lang w:val="ru-RU"/>
              </w:rPr>
              <w:t>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адресе 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w:t>
            </w:r>
            <w:r w:rsidRPr="000C4CB7">
              <w:rPr>
                <w:rFonts w:ascii="Arial" w:eastAsia="Times New Roman" w:hAnsi="Arial" w:cs="Arial"/>
                <w:noProof w:val="0"/>
                <w:color w:val="000000"/>
                <w:lang w:val="en-US"/>
              </w:rPr>
              <w:t>адресе </w:t>
            </w:r>
            <w:r w:rsidRPr="000C4CB7">
              <w:rPr>
                <w:rFonts w:ascii="Arial" w:eastAsia="Times New Roman" w:hAnsi="Arial" w:cs="Arial"/>
                <w:noProof w:val="0"/>
                <w:color w:val="000000"/>
                <w:lang w:val="ru-RU"/>
              </w:rPr>
              <w:t>компаније 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места адресе 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Поштанско место адресе компаније 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друмског</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превозника, у облику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w:t>
            </w:r>
            <w:r w:rsidRPr="000C4CB7">
              <w:rPr>
                <w:rFonts w:ascii="Arial" w:eastAsia="Times New Roman" w:hAnsi="Arial" w:cs="Arial"/>
                <w:noProof w:val="0"/>
                <w:color w:val="000000"/>
                <w:lang w:val="en-US"/>
              </w:rPr>
              <w:t>адресе </w:t>
            </w:r>
            <w:r w:rsidRPr="000C4CB7">
              <w:rPr>
                <w:rFonts w:ascii="Arial" w:eastAsia="Times New Roman" w:hAnsi="Arial" w:cs="Arial"/>
                <w:noProof w:val="0"/>
                <w:color w:val="000000"/>
                <w:lang w:val="ru-RU"/>
              </w:rPr>
              <w:t>компаније 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Телефонски број 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Телефонски број компаније друмског превозника (с међународним позивним бројем).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E-адреса 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компаније друмског превозника.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DE-065-22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Идентификациони број обавештењ</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пре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утовар</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Идентификациони број обавештењ</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пре утовар</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PBN</w:t>
            </w:r>
            <w:r w:rsidRPr="000C4CB7">
              <w:rPr>
                <w:rFonts w:ascii="Arial" w:eastAsia="Times New Roman" w:hAnsi="Arial" w:cs="Arial"/>
                <w:noProof w:val="0"/>
                <w:color w:val="000000"/>
                <w:lang w:val="ru-RU"/>
              </w:rPr>
              <w:t>)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обавезна за предметно возило које се превози као терет на </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ro</w:t>
            </w:r>
            <w:r w:rsidRPr="000C4CB7">
              <w:rPr>
                <w:rFonts w:ascii="Arial" w:eastAsia="Times New Roman" w:hAnsi="Arial" w:cs="Arial"/>
                <w:noProof w:val="0"/>
                <w:color w:val="000000"/>
                <w:lang w:val="ru-RU"/>
              </w:rPr>
              <w:t> путничком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DE-065-23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терета у возилу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врсте терета који предметно возило превози.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DG-066</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Активност брод-обала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DE-066-01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Очекивано трајање баластних операција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Очекивано време потребно за баластирање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или дебаластирање изражено у сатима и минутима.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DE-066-02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Удаљеност од водне линије до</w:t>
            </w:r>
            <w:r w:rsidRPr="000C4CB7">
              <w:rPr>
                <w:rFonts w:ascii="Arial" w:eastAsia="Times New Roman" w:hAnsi="Arial" w:cs="Arial"/>
                <w:noProof w:val="0"/>
                <w:color w:val="000000"/>
                <w:lang w:val="en-US"/>
              </w:rPr>
              <w:t> теретног</w:t>
            </w:r>
            <w:r w:rsidRPr="000C4CB7">
              <w:rPr>
                <w:rFonts w:ascii="Arial" w:eastAsia="Times New Roman" w:hAnsi="Arial" w:cs="Arial"/>
                <w:noProof w:val="0"/>
                <w:color w:val="000000"/>
                <w:lang w:val="ru-RU"/>
              </w:rPr>
              <w:t> гротла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Удаљеност од водне линије до гротла које ће се прво утоваривати односно истоваривати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DE-066-03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Удаљеност од бока брода до гротла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Удаљеност од бока брода до отвора гротла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DE-066-04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Положај бродског сиза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Положај бродског сиза.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DE-066-05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Посебни захтеви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Посебни</w:t>
            </w:r>
            <w:r w:rsidRPr="000C4CB7">
              <w:rPr>
                <w:rFonts w:ascii="Arial" w:eastAsia="Times New Roman" w:hAnsi="Arial" w:cs="Arial"/>
                <w:noProof w:val="0"/>
                <w:color w:val="000000"/>
                <w:lang w:val="ru-RU"/>
              </w:rPr>
              <w:t> захтеви као што су захтев за </w:t>
            </w:r>
            <w:r w:rsidRPr="000C4CB7">
              <w:rPr>
                <w:rFonts w:ascii="Arial" w:eastAsia="Times New Roman" w:hAnsi="Arial" w:cs="Arial"/>
                <w:noProof w:val="0"/>
                <w:color w:val="000000"/>
                <w:lang w:val="en-US"/>
              </w:rPr>
              <w:t>добро распоређивање</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непрекидно</w:t>
            </w:r>
            <w:r w:rsidRPr="000C4CB7">
              <w:rPr>
                <w:rFonts w:ascii="Arial" w:eastAsia="Times New Roman" w:hAnsi="Arial" w:cs="Arial"/>
                <w:noProof w:val="0"/>
                <w:color w:val="000000"/>
                <w:lang w:val="ru-RU"/>
              </w:rPr>
              <w:t> мерење удела воде у терету.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DE-066-06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Подаци које захтева терминал</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Било који други податак који у вези с бродом захтева терминал.</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DG-067</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Бродске залихе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DE-067-01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артикла бродских залиха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предметног </w:t>
            </w:r>
            <w:r w:rsidRPr="000C4CB7">
              <w:rPr>
                <w:rFonts w:ascii="Arial" w:eastAsia="Times New Roman" w:hAnsi="Arial" w:cs="Arial"/>
                <w:noProof w:val="0"/>
                <w:color w:val="000000"/>
                <w:lang w:val="en-US"/>
              </w:rPr>
              <w:t>атикла</w:t>
            </w:r>
            <w:r w:rsidRPr="000C4CB7">
              <w:rPr>
                <w:rFonts w:ascii="Arial" w:eastAsia="Times New Roman" w:hAnsi="Arial" w:cs="Arial"/>
                <w:noProof w:val="0"/>
                <w:color w:val="000000"/>
                <w:lang w:val="ru-RU"/>
              </w:rPr>
              <w:t> бродских залиха.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IMO0154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DE-067-02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Артикл</w:t>
            </w:r>
            <w:r w:rsidRPr="000C4CB7">
              <w:rPr>
                <w:rFonts w:ascii="Arial" w:eastAsia="Times New Roman" w:hAnsi="Arial" w:cs="Arial"/>
                <w:noProof w:val="0"/>
                <w:color w:val="000000"/>
                <w:lang w:val="ru-RU"/>
              </w:rPr>
              <w:t> бродских залиха,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предметни артикл бродских залиха.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IMO0155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попис ознака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Артикл бродских залиха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DE-067-03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Количина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бродских залиха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Количина или број предметног артикла бродских залиха.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IMO0158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BR-005,</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DE-067-04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л</w:t>
            </w:r>
            <w:r w:rsidRPr="000C4CB7">
              <w:rPr>
                <w:rFonts w:ascii="Arial" w:eastAsia="Times New Roman" w:hAnsi="Arial" w:cs="Arial"/>
                <w:noProof w:val="0"/>
                <w:color w:val="000000"/>
                <w:lang w:val="ru-RU"/>
              </w:rPr>
              <w:t>окациј</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бродских залиха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локације предметног артикла бродских залиха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DG-068</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Отпад</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DE-068-01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Лука последње испоруке отпада, </w:t>
            </w:r>
            <w:r w:rsidRPr="000C4CB7">
              <w:rPr>
                <w:rFonts w:ascii="Arial" w:eastAsia="Times New Roman" w:hAnsi="Arial" w:cs="Arial"/>
                <w:noProof w:val="0"/>
                <w:color w:val="000000"/>
                <w:lang w:val="ru-RU"/>
              </w:rPr>
              <w:lastRenderedPageBreak/>
              <w:t>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Ознака која представља последњу луку у којој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испоручен отпад било које врсте.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IMO0116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DE-068-02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следеће испоруке отпада,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следећу луку у којој брод намерава испоручити отпад било које врсте.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IMO0120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DE-068-03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последње испоруке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Последњи датум на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испоручен отпад било које врсте.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IMO0179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DE-068-04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План следеће испоруке отпада,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представља план за следећу испоруку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попис ознака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План испоруке отпада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DE-068-05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следеће испоруке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следеће испоруке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Испорука отпада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о</w:t>
            </w:r>
            <w:r w:rsidRPr="000C4CB7">
              <w:rPr>
                <w:rFonts w:ascii="Arial" w:eastAsia="Times New Roman" w:hAnsi="Arial" w:cs="Arial"/>
                <w:noProof w:val="0"/>
                <w:color w:val="000000"/>
                <w:lang w:val="ru-RU"/>
              </w:rPr>
              <w:t>ператер</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лучког уређаја за </w:t>
            </w:r>
            <w:r w:rsidRPr="000C4CB7">
              <w:rPr>
                <w:rFonts w:ascii="Arial" w:eastAsia="Times New Roman" w:hAnsi="Arial" w:cs="Arial"/>
                <w:noProof w:val="0"/>
                <w:color w:val="000000"/>
                <w:lang w:val="en-US"/>
              </w:rPr>
              <w:t>прихват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оператера лучког уређаја за прихват.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оператера постројења за обраду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оператера постројења за обраду отпада ако се разликује од оператера лучког уређаја за прихват.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Порезни</w:t>
            </w:r>
            <w:r w:rsidRPr="000C4CB7">
              <w:rPr>
                <w:rFonts w:ascii="Arial" w:eastAsia="Times New Roman" w:hAnsi="Arial" w:cs="Arial"/>
                <w:noProof w:val="0"/>
                <w:color w:val="000000"/>
                <w:lang w:val="ru-RU"/>
              </w:rPr>
              <w:t> број оператера постројења за обраду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Порезни</w:t>
            </w:r>
            <w:r w:rsidRPr="000C4CB7">
              <w:rPr>
                <w:rFonts w:ascii="Arial" w:eastAsia="Times New Roman" w:hAnsi="Arial" w:cs="Arial"/>
                <w:noProof w:val="0"/>
                <w:color w:val="000000"/>
                <w:lang w:val="ru-RU"/>
              </w:rPr>
              <w:t> број оператера постројења за обраду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w:t>
            </w:r>
            <w:r w:rsidRPr="000C4CB7">
              <w:rPr>
                <w:rFonts w:ascii="Arial" w:eastAsia="Times New Roman" w:hAnsi="Arial" w:cs="Arial"/>
                <w:noProof w:val="0"/>
                <w:color w:val="000000"/>
                <w:lang w:val="en-US"/>
              </w:rPr>
              <w:t> и време</w:t>
            </w:r>
            <w:r w:rsidRPr="000C4CB7">
              <w:rPr>
                <w:rFonts w:ascii="Arial" w:eastAsia="Times New Roman" w:hAnsi="Arial" w:cs="Arial"/>
                <w:noProof w:val="0"/>
                <w:color w:val="000000"/>
                <w:lang w:val="ru-RU"/>
              </w:rPr>
              <w:t> испоруке отпада– </w:t>
            </w:r>
            <w:r w:rsidRPr="000C4CB7">
              <w:rPr>
                <w:rFonts w:ascii="Arial" w:eastAsia="Times New Roman" w:hAnsi="Arial" w:cs="Arial"/>
                <w:noProof w:val="0"/>
                <w:color w:val="000000"/>
                <w:lang w:val="en-US"/>
              </w:rPr>
              <w:t>планирани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Планирани датум и време испоруке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Стварни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датум и време почетка испоруке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започела испорука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Стварни</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датум и време завршетка испоруке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завршила испорука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Капацитет пумпе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Капацитет пумпе брода у кубним метрима по сату.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n..6,3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потребног царинског одобрења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за налог за </w:t>
            </w:r>
            <w:r w:rsidRPr="000C4CB7">
              <w:rPr>
                <w:rFonts w:ascii="Arial" w:eastAsia="Times New Roman" w:hAnsi="Arial" w:cs="Arial"/>
                <w:noProof w:val="0"/>
                <w:color w:val="000000"/>
                <w:lang w:val="en-US"/>
              </w:rPr>
              <w:t>уклањање</w:t>
            </w:r>
            <w:r w:rsidRPr="000C4CB7">
              <w:rPr>
                <w:rFonts w:ascii="Arial" w:eastAsia="Times New Roman" w:hAnsi="Arial" w:cs="Arial"/>
                <w:noProof w:val="0"/>
                <w:color w:val="000000"/>
                <w:lang w:val="ru-RU"/>
              </w:rPr>
              <w:t> отпада потребно царинско одобрење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плаћеног сакупљеног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w:t>
            </w:r>
            <w:r w:rsidRPr="000C4CB7">
              <w:rPr>
                <w:rFonts w:ascii="Arial" w:eastAsia="Times New Roman" w:hAnsi="Arial" w:cs="Arial"/>
                <w:noProof w:val="0"/>
                <w:color w:val="000000"/>
                <w:lang w:val="en-US"/>
              </w:rPr>
              <w:t>је сакупљање</w:t>
            </w:r>
            <w:r w:rsidRPr="000C4CB7">
              <w:rPr>
                <w:rFonts w:ascii="Arial" w:eastAsia="Times New Roman" w:hAnsi="Arial" w:cs="Arial"/>
                <w:noProof w:val="0"/>
                <w:color w:val="000000"/>
                <w:lang w:val="ru-RU"/>
              </w:rPr>
              <w:t> отпада </w:t>
            </w:r>
            <w:r w:rsidRPr="000C4CB7">
              <w:rPr>
                <w:rFonts w:ascii="Arial" w:eastAsia="Times New Roman" w:hAnsi="Arial" w:cs="Arial"/>
                <w:noProof w:val="0"/>
                <w:color w:val="000000"/>
                <w:lang w:val="en-US"/>
              </w:rPr>
              <w:t>покривено санитарном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накнадом</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Део</w:t>
            </w:r>
            <w:r w:rsidRPr="000C4CB7">
              <w:rPr>
                <w:rFonts w:ascii="Arial" w:eastAsia="Times New Roman" w:hAnsi="Arial" w:cs="Arial"/>
                <w:noProof w:val="0"/>
                <w:color w:val="000000"/>
                <w:lang w:val="ru-RU"/>
              </w:rPr>
              <w:t> брода за </w:t>
            </w:r>
            <w:r w:rsidRPr="000C4CB7">
              <w:rPr>
                <w:rFonts w:ascii="Arial" w:eastAsia="Times New Roman" w:hAnsi="Arial" w:cs="Arial"/>
                <w:noProof w:val="0"/>
                <w:color w:val="000000"/>
                <w:lang w:val="en-US"/>
              </w:rPr>
              <w:t>сакупљање</w:t>
            </w:r>
            <w:r w:rsidRPr="000C4CB7">
              <w:rPr>
                <w:rFonts w:ascii="Arial" w:eastAsia="Times New Roman" w:hAnsi="Arial" w:cs="Arial"/>
                <w:noProof w:val="0"/>
                <w:color w:val="000000"/>
                <w:lang w:val="ru-RU"/>
              </w:rPr>
              <w:t> отпада,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w:t>
            </w:r>
            <w:r w:rsidRPr="000C4CB7">
              <w:rPr>
                <w:rFonts w:ascii="Arial" w:eastAsia="Times New Roman" w:hAnsi="Arial" w:cs="Arial"/>
                <w:noProof w:val="0"/>
                <w:color w:val="000000"/>
                <w:lang w:val="en-US"/>
              </w:rPr>
              <w:t>бок</w:t>
            </w:r>
            <w:r w:rsidRPr="000C4CB7">
              <w:rPr>
                <w:rFonts w:ascii="Arial" w:eastAsia="Times New Roman" w:hAnsi="Arial" w:cs="Arial"/>
                <w:noProof w:val="0"/>
                <w:color w:val="000000"/>
                <w:lang w:val="ru-RU"/>
              </w:rPr>
              <w:t> брода с</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којег</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ће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се </w:t>
            </w:r>
            <w:r w:rsidRPr="000C4CB7">
              <w:rPr>
                <w:rFonts w:ascii="Arial" w:eastAsia="Times New Roman" w:hAnsi="Arial" w:cs="Arial"/>
                <w:noProof w:val="0"/>
                <w:color w:val="000000"/>
                <w:lang w:val="en-US"/>
              </w:rPr>
              <w:t>сакупљати отпад</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Део брода за сакупљање отпада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DE-069-11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Локација испоруке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локације у луци где брод намерава да испоручи преостали отпад.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DG-070</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Споразум o сакупљању отпада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DE-070-01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спорзума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сакупљању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брод</w:t>
            </w:r>
            <w:r w:rsidRPr="000C4CB7">
              <w:rPr>
                <w:rFonts w:ascii="Arial" w:eastAsia="Times New Roman" w:hAnsi="Arial" w:cs="Arial"/>
                <w:noProof w:val="0"/>
                <w:color w:val="000000"/>
                <w:lang w:val="en-US"/>
              </w:rPr>
              <w:t> има</w:t>
            </w:r>
            <w:r w:rsidRPr="000C4CB7">
              <w:rPr>
                <w:rFonts w:ascii="Arial" w:eastAsia="Times New Roman" w:hAnsi="Arial" w:cs="Arial"/>
                <w:noProof w:val="0"/>
                <w:color w:val="000000"/>
                <w:lang w:val="ru-RU"/>
              </w:rPr>
              <w:t> споразум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сакупљању отпада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DE-070-02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споразума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xml:space="preserve"> сакупљању отпада, у </w:t>
            </w:r>
            <w:r w:rsidRPr="000C4CB7">
              <w:rPr>
                <w:rFonts w:ascii="Arial" w:eastAsia="Times New Roman" w:hAnsi="Arial" w:cs="Arial"/>
                <w:noProof w:val="0"/>
                <w:color w:val="000000"/>
                <w:lang w:val="ru-RU"/>
              </w:rPr>
              <w:lastRenderedPageBreak/>
              <w:t>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Ознака која означава </w:t>
            </w:r>
            <w:r w:rsidRPr="000C4CB7">
              <w:rPr>
                <w:rFonts w:ascii="Arial" w:eastAsia="Times New Roman" w:hAnsi="Arial" w:cs="Arial"/>
                <w:noProof w:val="0"/>
                <w:color w:val="000000"/>
                <w:lang w:val="en-US"/>
              </w:rPr>
              <w:t>да ли се </w:t>
            </w:r>
            <w:r w:rsidRPr="000C4CB7">
              <w:rPr>
                <w:rFonts w:ascii="Arial" w:eastAsia="Times New Roman" w:hAnsi="Arial" w:cs="Arial"/>
                <w:noProof w:val="0"/>
                <w:color w:val="000000"/>
                <w:lang w:val="ru-RU"/>
              </w:rPr>
              <w:t>односи споразум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сакупљању отпада на чврсти или течни отпад.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споразума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сакупљ</w:t>
            </w:r>
            <w:r w:rsidRPr="000C4CB7">
              <w:rPr>
                <w:rFonts w:ascii="Arial" w:eastAsia="Times New Roman" w:hAnsi="Arial" w:cs="Arial"/>
                <w:noProof w:val="0"/>
                <w:color w:val="000000"/>
                <w:lang w:val="ru-RU"/>
              </w:rPr>
              <w:lastRenderedPageBreak/>
              <w:t>ању</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отпада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DE-070-03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споразума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сакупљању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споразума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сакупљању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DE-070-04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компаније из споразума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сакупљању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Идентификација компаније за сакупљање отпада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наведено у </w:t>
            </w:r>
            <w:r w:rsidRPr="000C4CB7">
              <w:rPr>
                <w:rFonts w:ascii="Arial" w:eastAsia="Times New Roman" w:hAnsi="Arial" w:cs="Arial"/>
                <w:noProof w:val="0"/>
                <w:color w:val="000000"/>
                <w:lang w:val="en-US"/>
              </w:rPr>
              <w:t>споразуму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сакупљању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DE-070-05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споразума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сакупљању отпада,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идентификацију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луке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наведена у споразуму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сакупљању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DG-071</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Предмет отпада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DE-071-01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отпада,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отпада који се </w:t>
            </w:r>
            <w:r w:rsidRPr="000C4CB7">
              <w:rPr>
                <w:rFonts w:ascii="Arial" w:eastAsia="Times New Roman" w:hAnsi="Arial" w:cs="Arial"/>
                <w:noProof w:val="0"/>
                <w:color w:val="000000"/>
                <w:lang w:val="en-US"/>
              </w:rPr>
              <w:t>испоручује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IMO0183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отпада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DE-071-02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w:t>
            </w:r>
            <w:r w:rsidRPr="000C4CB7">
              <w:rPr>
                <w:rFonts w:ascii="Arial" w:eastAsia="Times New Roman" w:hAnsi="Arial" w:cs="Arial"/>
                <w:noProof w:val="0"/>
                <w:color w:val="000000"/>
                <w:lang w:val="ru-RU"/>
              </w:rPr>
              <w:t>пис отпада који се испоручује.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IMO0190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BR-033</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DE-071-03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Количина отпада за испоруку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Запремина отпада који брод намерава испоручити </w:t>
            </w:r>
            <w:r w:rsidRPr="000C4CB7">
              <w:rPr>
                <w:rFonts w:ascii="Arial" w:eastAsia="Times New Roman" w:hAnsi="Arial" w:cs="Arial"/>
                <w:noProof w:val="0"/>
                <w:color w:val="000000"/>
                <w:lang w:val="en-US"/>
              </w:rPr>
              <w:t>у кубним метрима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IMO0174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DE-071-04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Максимални наменски складишни капацитет за отпад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Максимални наменски складишни капацитет за ту врсту отпада у кубним метрима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IMO0180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DE-071-05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Количина отпада која остаје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Запремина отпада који брод намерава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задржи на броду</w:t>
            </w:r>
            <w:r w:rsidRPr="000C4CB7">
              <w:rPr>
                <w:rFonts w:ascii="Arial" w:eastAsia="Times New Roman" w:hAnsi="Arial" w:cs="Arial"/>
                <w:noProof w:val="0"/>
                <w:color w:val="000000"/>
                <w:lang w:val="en-US"/>
              </w:rPr>
              <w:t> у</w:t>
            </w:r>
            <w:r w:rsidRPr="000C4CB7">
              <w:rPr>
                <w:rFonts w:ascii="Arial" w:eastAsia="Times New Roman" w:hAnsi="Arial" w:cs="Arial"/>
                <w:noProof w:val="0"/>
                <w:color w:val="000000"/>
                <w:lang w:val="ru-RU"/>
              </w:rPr>
              <w:t> кубним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IMO0175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DE-071-06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испоруке преосталог отпада,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луку у којој брод намерава испоручити преостали отпад.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IMO0121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BR-049</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DE-071-07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Процењена количина отпада који ће се створити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Процењен</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запремина отпада који ће се створити у периоду од подношења обавештењ</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до следеће луке пристајања</w:t>
            </w:r>
            <w:r w:rsidRPr="000C4CB7">
              <w:rPr>
                <w:rFonts w:ascii="Arial" w:eastAsia="Times New Roman" w:hAnsi="Arial" w:cs="Arial"/>
                <w:noProof w:val="0"/>
                <w:color w:val="000000"/>
                <w:lang w:val="en-US"/>
              </w:rPr>
              <w:t> у</w:t>
            </w:r>
            <w:r w:rsidRPr="000C4CB7">
              <w:rPr>
                <w:rFonts w:ascii="Arial" w:eastAsia="Times New Roman" w:hAnsi="Arial" w:cs="Arial"/>
                <w:noProof w:val="0"/>
                <w:color w:val="000000"/>
                <w:lang w:val="ru-RU"/>
              </w:rPr>
              <w:t> кубним метрима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IMO0173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DE-071-08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Количина прихваћеног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Запремина прихваћеног отпада </w:t>
            </w:r>
            <w:r w:rsidRPr="000C4CB7">
              <w:rPr>
                <w:rFonts w:ascii="Arial" w:eastAsia="Times New Roman" w:hAnsi="Arial" w:cs="Arial"/>
                <w:noProof w:val="0"/>
                <w:color w:val="000000"/>
                <w:lang w:val="en-US"/>
              </w:rPr>
              <w:t>у </w:t>
            </w:r>
            <w:r w:rsidRPr="000C4CB7">
              <w:rPr>
                <w:rFonts w:ascii="Arial" w:eastAsia="Times New Roman" w:hAnsi="Arial" w:cs="Arial"/>
                <w:noProof w:val="0"/>
                <w:color w:val="000000"/>
                <w:lang w:val="ru-RU"/>
              </w:rPr>
              <w:t>кубним метрима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IMO0497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BR-009,</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BR-013,</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BR-018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DE-071-09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План испоруке преосталог отпада,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представља планирани план испоруке преосталог отпада.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попис ознака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План испоруке отпада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DG-072</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Резервоари горива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DE-072-01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w:t>
            </w:r>
            <w:r w:rsidRPr="000C4CB7">
              <w:rPr>
                <w:rFonts w:ascii="Arial" w:eastAsia="Times New Roman" w:hAnsi="Arial" w:cs="Arial"/>
                <w:noProof w:val="0"/>
                <w:color w:val="000000"/>
                <w:lang w:val="en-US"/>
              </w:rPr>
              <w:t>резервоара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горива</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Карактеристике резервоара горива.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енергије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DE-072-02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Количина резервоара горива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Процењена количина </w:t>
            </w:r>
            <w:r w:rsidRPr="000C4CB7">
              <w:rPr>
                <w:rFonts w:ascii="Arial" w:eastAsia="Times New Roman" w:hAnsi="Arial" w:cs="Arial"/>
                <w:noProof w:val="0"/>
                <w:color w:val="000000"/>
                <w:lang w:val="en-US"/>
              </w:rPr>
              <w:t>резервоара</w:t>
            </w:r>
            <w:r w:rsidRPr="000C4CB7">
              <w:rPr>
                <w:rFonts w:ascii="Arial" w:eastAsia="Times New Roman" w:hAnsi="Arial" w:cs="Arial"/>
                <w:noProof w:val="0"/>
                <w:color w:val="000000"/>
                <w:lang w:val="ru-RU"/>
              </w:rPr>
              <w:t> горива у метричким тонама</w:t>
            </w:r>
            <w:r w:rsidRPr="000C4CB7">
              <w:rPr>
                <w:rFonts w:ascii="Arial" w:eastAsia="Times New Roman" w:hAnsi="Arial" w:cs="Arial"/>
                <w:noProof w:val="0"/>
                <w:color w:val="000000"/>
                <w:lang w:val="en-US"/>
              </w:rPr>
              <w:t> или кубним метрима</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DE-072-03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ниског удела сумпора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су пријављене количине горива на броду унутар максималне границе од 0,1 % масеног удела сумпора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DE-072-04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производа за </w:t>
            </w:r>
            <w:r w:rsidRPr="000C4CB7">
              <w:rPr>
                <w:rFonts w:ascii="Arial" w:eastAsia="Times New Roman" w:hAnsi="Arial" w:cs="Arial"/>
                <w:noProof w:val="0"/>
                <w:color w:val="000000"/>
                <w:lang w:val="en-US"/>
              </w:rPr>
              <w:t>резервоар</w:t>
            </w:r>
            <w:r w:rsidRPr="000C4CB7">
              <w:rPr>
                <w:rFonts w:ascii="Arial" w:eastAsia="Times New Roman" w:hAnsi="Arial" w:cs="Arial"/>
                <w:noProof w:val="0"/>
                <w:color w:val="000000"/>
                <w:lang w:val="ru-RU"/>
              </w:rPr>
              <w:t> горива,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производа који треба</w:t>
            </w:r>
            <w:r w:rsidRPr="000C4CB7">
              <w:rPr>
                <w:rFonts w:ascii="Arial" w:eastAsia="Times New Roman" w:hAnsi="Arial" w:cs="Arial"/>
                <w:noProof w:val="0"/>
                <w:color w:val="000000"/>
                <w:lang w:val="en-US"/>
              </w:rPr>
              <w:t> снабдети</w:t>
            </w:r>
            <w:r w:rsidRPr="000C4CB7">
              <w:rPr>
                <w:rFonts w:ascii="Arial" w:eastAsia="Times New Roman" w:hAnsi="Arial" w:cs="Arial"/>
                <w:noProof w:val="0"/>
                <w:color w:val="000000"/>
                <w:lang w:val="ru-RU"/>
              </w:rPr>
              <w:t> горивом.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производа за резервоар горива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DE-072-05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Тачка паљења резервоара горива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Тачка паљења </w:t>
            </w:r>
            <w:r w:rsidRPr="000C4CB7">
              <w:rPr>
                <w:rFonts w:ascii="Arial" w:eastAsia="Times New Roman" w:hAnsi="Arial" w:cs="Arial"/>
                <w:noProof w:val="0"/>
                <w:color w:val="000000"/>
                <w:lang w:val="en-US"/>
              </w:rPr>
              <w:t>резервоара</w:t>
            </w:r>
            <w:r w:rsidRPr="000C4CB7">
              <w:rPr>
                <w:rFonts w:ascii="Arial" w:eastAsia="Times New Roman" w:hAnsi="Arial" w:cs="Arial"/>
                <w:noProof w:val="0"/>
                <w:color w:val="000000"/>
                <w:lang w:val="ru-RU"/>
              </w:rPr>
              <w:t> горива у </w:t>
            </w:r>
            <w:r w:rsidRPr="000C4CB7">
              <w:rPr>
                <w:rFonts w:ascii="Arial" w:eastAsia="Times New Roman" w:hAnsi="Arial" w:cs="Arial"/>
                <w:noProof w:val="0"/>
                <w:color w:val="000000"/>
                <w:lang w:val="en-US"/>
              </w:rPr>
              <w:t>степенима Целзијуса.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DE-072-06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Проценат удела сумпора у </w:t>
            </w:r>
            <w:r w:rsidRPr="000C4CB7">
              <w:rPr>
                <w:rFonts w:ascii="Arial" w:eastAsia="Times New Roman" w:hAnsi="Arial" w:cs="Arial"/>
                <w:noProof w:val="0"/>
                <w:color w:val="000000"/>
                <w:lang w:val="en-US"/>
              </w:rPr>
              <w:t>резервоару</w:t>
            </w:r>
            <w:r w:rsidRPr="000C4CB7">
              <w:rPr>
                <w:rFonts w:ascii="Arial" w:eastAsia="Times New Roman" w:hAnsi="Arial" w:cs="Arial"/>
                <w:noProof w:val="0"/>
                <w:color w:val="000000"/>
                <w:lang w:val="ru-RU"/>
              </w:rPr>
              <w:t> горива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Проценат сумпора који садржи </w:t>
            </w:r>
            <w:r w:rsidRPr="000C4CB7">
              <w:rPr>
                <w:rFonts w:ascii="Arial" w:eastAsia="Times New Roman" w:hAnsi="Arial" w:cs="Arial"/>
                <w:noProof w:val="0"/>
                <w:color w:val="000000"/>
                <w:lang w:val="en-US"/>
              </w:rPr>
              <w:t>резервоар</w:t>
            </w:r>
            <w:r w:rsidRPr="000C4CB7">
              <w:rPr>
                <w:rFonts w:ascii="Arial" w:eastAsia="Times New Roman" w:hAnsi="Arial" w:cs="Arial"/>
                <w:noProof w:val="0"/>
                <w:color w:val="000000"/>
                <w:lang w:val="ru-RU"/>
              </w:rPr>
              <w:t> горива.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испоруци</w:t>
            </w:r>
            <w:r w:rsidRPr="000C4CB7">
              <w:rPr>
                <w:rFonts w:ascii="Arial" w:eastAsia="Times New Roman" w:hAnsi="Arial" w:cs="Arial"/>
                <w:noProof w:val="0"/>
                <w:color w:val="000000"/>
                <w:lang w:val="ru-RU"/>
              </w:rPr>
              <w:t> резервоара горива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приложена потврда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испоруци претходних количина резервоара горива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DE-072-08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испоруке резервоара горива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испоруке резервоара горива </w:t>
            </w:r>
            <w:r w:rsidRPr="000C4CB7">
              <w:rPr>
                <w:rFonts w:ascii="Arial" w:eastAsia="Times New Roman" w:hAnsi="Arial" w:cs="Arial"/>
                <w:noProof w:val="0"/>
                <w:color w:val="000000"/>
                <w:lang w:val="en-US"/>
              </w:rPr>
              <w:t>по</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врсти</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DE-072-09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резервоара горива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Слободан</w:t>
            </w:r>
            <w:r w:rsidRPr="000C4CB7">
              <w:rPr>
                <w:rFonts w:ascii="Arial" w:eastAsia="Times New Roman" w:hAnsi="Arial" w:cs="Arial"/>
                <w:noProof w:val="0"/>
                <w:color w:val="000000"/>
                <w:lang w:val="ru-RU"/>
              </w:rPr>
              <w:t> текст опис</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резервоара горива.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BR-038</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DE-072-10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Задржана</w:t>
            </w:r>
            <w:r w:rsidRPr="000C4CB7">
              <w:rPr>
                <w:rFonts w:ascii="Arial" w:eastAsia="Times New Roman" w:hAnsi="Arial" w:cs="Arial"/>
                <w:noProof w:val="0"/>
                <w:color w:val="000000"/>
                <w:lang w:val="ru-RU"/>
              </w:rPr>
              <w:t> количина </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резервоар</w:t>
            </w: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 горива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w:t>
            </w:r>
            <w:r w:rsidRPr="000C4CB7">
              <w:rPr>
                <w:rFonts w:ascii="Arial" w:eastAsia="Times New Roman" w:hAnsi="Arial" w:cs="Arial"/>
                <w:noProof w:val="0"/>
                <w:color w:val="000000"/>
                <w:lang w:val="ru-RU"/>
              </w:rPr>
              <w:t>оличин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резервоара горива </w:t>
            </w:r>
            <w:r w:rsidRPr="000C4CB7">
              <w:rPr>
                <w:rFonts w:ascii="Arial" w:eastAsia="Times New Roman" w:hAnsi="Arial" w:cs="Arial"/>
                <w:noProof w:val="0"/>
                <w:color w:val="000000"/>
                <w:lang w:val="en-US"/>
              </w:rPr>
              <w:t>задржаних</w:t>
            </w:r>
            <w:r w:rsidRPr="000C4CB7">
              <w:rPr>
                <w:rFonts w:ascii="Arial" w:eastAsia="Times New Roman" w:hAnsi="Arial" w:cs="Arial"/>
                <w:noProof w:val="0"/>
                <w:color w:val="000000"/>
                <w:lang w:val="ru-RU"/>
              </w:rPr>
              <w:t> на броду у кубним метрима или метричким тонама.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DE-072-11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Количина резервоара горива за пренос</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Количина резервоара горива за пренос у кубним метрима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или метричким тонама.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DG-073</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Управљање баластном водом</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Запремина баластне воде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Укупна</w:t>
            </w:r>
            <w:r w:rsidRPr="000C4CB7">
              <w:rPr>
                <w:rFonts w:ascii="Arial" w:eastAsia="Times New Roman" w:hAnsi="Arial" w:cs="Arial"/>
                <w:noProof w:val="0"/>
                <w:color w:val="000000"/>
                <w:lang w:val="ru-RU"/>
              </w:rPr>
              <w:t> запремин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све баластне воде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тренутно на броду (максималн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запремина баластне воде) у </w:t>
            </w:r>
            <w:r w:rsidRPr="000C4CB7">
              <w:rPr>
                <w:rFonts w:ascii="Arial" w:eastAsia="Times New Roman" w:hAnsi="Arial" w:cs="Arial"/>
                <w:noProof w:val="0"/>
                <w:color w:val="000000"/>
                <w:lang w:val="en-US"/>
              </w:rPr>
              <w:t>кубним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Количина танкова и резервоара у баласту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танкова и резервоара у баласту који су тренутно у баластном стању.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IMO0455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Укупна запремина капацитета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Максимална</w:t>
            </w:r>
            <w:r w:rsidRPr="000C4CB7">
              <w:rPr>
                <w:rFonts w:ascii="Arial" w:eastAsia="Times New Roman" w:hAnsi="Arial" w:cs="Arial"/>
                <w:noProof w:val="0"/>
                <w:color w:val="000000"/>
                <w:lang w:val="ru-RU"/>
              </w:rPr>
              <w:t> запремин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танкова и резервоара на броду који се могу напунити баластном водом у кубним метрима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Количина танкова/резервоара за баластну воду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Укупан број танкова или резервоара на броду који се могу напунити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IMO0454,</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IMO0553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Максимални капацитет пумпи за баластну воду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K</w:t>
            </w:r>
            <w:r w:rsidRPr="000C4CB7">
              <w:rPr>
                <w:rFonts w:ascii="Arial" w:eastAsia="Times New Roman" w:hAnsi="Arial" w:cs="Arial"/>
                <w:noProof w:val="0"/>
                <w:color w:val="000000"/>
                <w:lang w:val="ru-RU"/>
              </w:rPr>
              <w:t>апацитет пумпи за баластну воду у кубним метрима </w:t>
            </w:r>
            <w:r w:rsidRPr="000C4CB7">
              <w:rPr>
                <w:rFonts w:ascii="Arial" w:eastAsia="Times New Roman" w:hAnsi="Arial" w:cs="Arial"/>
                <w:noProof w:val="0"/>
                <w:color w:val="000000"/>
                <w:lang w:val="en-US"/>
              </w:rPr>
              <w:t>пo</w:t>
            </w:r>
            <w:r w:rsidRPr="000C4CB7">
              <w:rPr>
                <w:rFonts w:ascii="Arial" w:eastAsia="Times New Roman" w:hAnsi="Arial" w:cs="Arial"/>
                <w:noProof w:val="0"/>
                <w:color w:val="000000"/>
                <w:lang w:val="ru-RU"/>
              </w:rPr>
              <w:t> сату.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Разлог неуправљања баластном водом</w:t>
            </w:r>
            <w:r w:rsidRPr="000C4CB7">
              <w:rPr>
                <w:rFonts w:ascii="Arial" w:eastAsia="Times New Roman" w:hAnsi="Arial" w:cs="Arial"/>
                <w:noProof w:val="0"/>
                <w:color w:val="000000"/>
                <w:lang w:val="en-US"/>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означава разлог због којег се не спроводи управљање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IMO0460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плана за управљање баластном водом</w:t>
            </w:r>
            <w:r w:rsidRPr="000C4CB7">
              <w:rPr>
                <w:rFonts w:ascii="Arial" w:eastAsia="Times New Roman" w:hAnsi="Arial" w:cs="Arial"/>
                <w:noProof w:val="0"/>
                <w:color w:val="000000"/>
                <w:lang w:val="en-US"/>
              </w:rPr>
              <w:t>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се на броду налази писани документ специфичан за то пловило у којем je описан поступак управљања баластном водом, међу осталим сигурносни поступци и поступци измене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спроведеног</w:t>
            </w:r>
            <w:r w:rsidRPr="000C4CB7">
              <w:rPr>
                <w:rFonts w:ascii="Arial" w:eastAsia="Times New Roman" w:hAnsi="Arial" w:cs="Arial"/>
                <w:noProof w:val="0"/>
                <w:color w:val="000000"/>
                <w:lang w:val="ru-RU"/>
              </w:rPr>
              <w:t> плана за управљање баластном</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w:t>
            </w:r>
            <w:r w:rsidRPr="000C4CB7">
              <w:rPr>
                <w:rFonts w:ascii="Arial" w:eastAsia="Times New Roman" w:hAnsi="Arial" w:cs="Arial"/>
                <w:noProof w:val="0"/>
                <w:color w:val="000000"/>
                <w:lang w:val="en-US"/>
              </w:rPr>
              <w:t> да </w:t>
            </w:r>
            <w:r w:rsidRPr="000C4CB7">
              <w:rPr>
                <w:rFonts w:ascii="Arial" w:eastAsia="Times New Roman" w:hAnsi="Arial" w:cs="Arial"/>
                <w:noProof w:val="0"/>
                <w:color w:val="000000"/>
                <w:lang w:val="ru-RU"/>
              </w:rPr>
              <w:t>ли</w:t>
            </w:r>
            <w:r w:rsidRPr="000C4CB7">
              <w:rPr>
                <w:rFonts w:ascii="Arial" w:eastAsia="Times New Roman" w:hAnsi="Arial" w:cs="Arial"/>
                <w:noProof w:val="0"/>
                <w:color w:val="000000"/>
                <w:lang w:val="en-US"/>
              </w:rPr>
              <w:t> је</w:t>
            </w:r>
            <w:r w:rsidRPr="000C4CB7">
              <w:rPr>
                <w:rFonts w:ascii="Arial" w:eastAsia="Times New Roman" w:hAnsi="Arial" w:cs="Arial"/>
                <w:noProof w:val="0"/>
                <w:color w:val="000000"/>
                <w:lang w:val="ru-RU"/>
              </w:rPr>
              <w:t> на броду </w:t>
            </w:r>
            <w:r w:rsidRPr="000C4CB7">
              <w:rPr>
                <w:rFonts w:ascii="Arial" w:eastAsia="Times New Roman" w:hAnsi="Arial" w:cs="Arial"/>
                <w:noProof w:val="0"/>
                <w:color w:val="000000"/>
                <w:lang w:val="en-US"/>
              </w:rPr>
              <w:t>спроведен</w:t>
            </w:r>
            <w:r w:rsidRPr="000C4CB7">
              <w:rPr>
                <w:rFonts w:ascii="Arial" w:eastAsia="Times New Roman" w:hAnsi="Arial" w:cs="Arial"/>
                <w:noProof w:val="0"/>
                <w:color w:val="000000"/>
                <w:lang w:val="ru-RU"/>
              </w:rPr>
              <w:t> план за управљање баластном водом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IMO0457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Разло</w:t>
            </w:r>
            <w:r w:rsidRPr="000C4CB7">
              <w:rPr>
                <w:rFonts w:ascii="Arial" w:eastAsia="Times New Roman" w:hAnsi="Arial" w:cs="Arial"/>
                <w:noProof w:val="0"/>
                <w:color w:val="000000"/>
                <w:lang w:val="en-US"/>
              </w:rPr>
              <w:t>г неспровођења</w:t>
            </w:r>
            <w:r w:rsidRPr="000C4CB7">
              <w:rPr>
                <w:rFonts w:ascii="Arial" w:eastAsia="Times New Roman" w:hAnsi="Arial" w:cs="Arial"/>
                <w:noProof w:val="0"/>
                <w:color w:val="000000"/>
                <w:lang w:val="ru-RU"/>
              </w:rPr>
              <w:t> плана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 управљање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Разлог због којег није </w:t>
            </w:r>
            <w:r w:rsidRPr="000C4CB7">
              <w:rPr>
                <w:rFonts w:ascii="Arial" w:eastAsia="Times New Roman" w:hAnsi="Arial" w:cs="Arial"/>
                <w:noProof w:val="0"/>
                <w:color w:val="000000"/>
                <w:lang w:val="en-US"/>
              </w:rPr>
              <w:t>спроведен</w:t>
            </w:r>
            <w:r w:rsidRPr="000C4CB7">
              <w:rPr>
                <w:rFonts w:ascii="Arial" w:eastAsia="Times New Roman" w:hAnsi="Arial" w:cs="Arial"/>
                <w:noProof w:val="0"/>
                <w:color w:val="000000"/>
                <w:lang w:val="ru-RU"/>
              </w:rPr>
              <w:t> план за управљање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систем</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управљање баластном</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се употребљава систем за управљање баластном водом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систем</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управљање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систем</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управљање баластном водом који се употребљава, ако постоји.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w:t>
            </w:r>
            <w:r w:rsidRPr="000C4CB7">
              <w:rPr>
                <w:rFonts w:ascii="Arial" w:eastAsia="Times New Roman" w:hAnsi="Arial" w:cs="Arial"/>
                <w:noProof w:val="0"/>
                <w:color w:val="000000"/>
                <w:lang w:val="en-US"/>
              </w:rPr>
              <w:t>усклађености</w:t>
            </w:r>
            <w:r w:rsidRPr="000C4CB7">
              <w:rPr>
                <w:rFonts w:ascii="Arial" w:eastAsia="Times New Roman" w:hAnsi="Arial" w:cs="Arial"/>
                <w:noProof w:val="0"/>
                <w:color w:val="000000"/>
                <w:lang w:val="ru-RU"/>
              </w:rPr>
              <w:t> с прописом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Упућивање</w:t>
            </w:r>
            <w:r w:rsidRPr="000C4CB7">
              <w:rPr>
                <w:rFonts w:ascii="Arial" w:eastAsia="Times New Roman" w:hAnsi="Arial" w:cs="Arial"/>
                <w:noProof w:val="0"/>
                <w:color w:val="000000"/>
                <w:lang w:val="ru-RU"/>
              </w:rPr>
              <w:t> на </w:t>
            </w:r>
            <w:r w:rsidRPr="000C4CB7">
              <w:rPr>
                <w:rFonts w:ascii="Arial" w:eastAsia="Times New Roman" w:hAnsi="Arial" w:cs="Arial"/>
                <w:noProof w:val="0"/>
                <w:color w:val="000000"/>
                <w:lang w:val="en-US"/>
              </w:rPr>
              <w:t>про</w:t>
            </w:r>
            <w:r w:rsidRPr="000C4CB7">
              <w:rPr>
                <w:rFonts w:ascii="Arial" w:eastAsia="Times New Roman" w:hAnsi="Arial" w:cs="Arial"/>
                <w:noProof w:val="0"/>
                <w:color w:val="000000"/>
                <w:lang w:val="ru-RU"/>
              </w:rPr>
              <w:t>пис</w:t>
            </w: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IMO</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с којима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w:t>
            </w:r>
            <w:r w:rsidRPr="000C4CB7">
              <w:rPr>
                <w:rFonts w:ascii="Arial" w:eastAsia="Times New Roman" w:hAnsi="Arial" w:cs="Arial"/>
                <w:noProof w:val="0"/>
                <w:color w:val="000000"/>
                <w:lang w:val="en-US"/>
              </w:rPr>
              <w:t>усклађен</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књиге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баластним водама на 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се на броду налази књига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баластним водама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IMO0458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Количина танкова/резервоа</w:t>
            </w:r>
            <w:r w:rsidRPr="000C4CB7">
              <w:rPr>
                <w:rFonts w:ascii="Arial" w:eastAsia="Times New Roman" w:hAnsi="Arial" w:cs="Arial"/>
                <w:noProof w:val="0"/>
                <w:color w:val="000000"/>
                <w:lang w:val="ru-RU"/>
              </w:rPr>
              <w:lastRenderedPageBreak/>
              <w:t>ра воде за </w:t>
            </w:r>
            <w:r w:rsidRPr="000C4CB7">
              <w:rPr>
                <w:rFonts w:ascii="Arial" w:eastAsia="Times New Roman" w:hAnsi="Arial" w:cs="Arial"/>
                <w:noProof w:val="0"/>
                <w:color w:val="000000"/>
                <w:lang w:val="en-US"/>
              </w:rPr>
              <w:t>дебаластирање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Укупан број танкова с баластном водом коју треба испустити.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IMO0462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DE-073-15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танкова с </w:t>
            </w:r>
            <w:r w:rsidRPr="000C4CB7">
              <w:rPr>
                <w:rFonts w:ascii="Arial" w:eastAsia="Times New Roman" w:hAnsi="Arial" w:cs="Arial"/>
                <w:noProof w:val="0"/>
                <w:color w:val="000000"/>
                <w:lang w:val="en-US"/>
              </w:rPr>
              <w:t>измењеном</w:t>
            </w:r>
            <w:r w:rsidRPr="000C4CB7">
              <w:rPr>
                <w:rFonts w:ascii="Arial" w:eastAsia="Times New Roman" w:hAnsi="Arial" w:cs="Arial"/>
                <w:noProof w:val="0"/>
                <w:color w:val="000000"/>
                <w:lang w:val="ru-RU"/>
              </w:rPr>
              <w:t>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танкова с </w:t>
            </w:r>
            <w:r w:rsidRPr="000C4CB7">
              <w:rPr>
                <w:rFonts w:ascii="Arial" w:eastAsia="Times New Roman" w:hAnsi="Arial" w:cs="Arial"/>
                <w:noProof w:val="0"/>
                <w:color w:val="000000"/>
                <w:lang w:val="en-US"/>
              </w:rPr>
              <w:t>измењеном</w:t>
            </w:r>
            <w:r w:rsidRPr="000C4CB7">
              <w:rPr>
                <w:rFonts w:ascii="Arial" w:eastAsia="Times New Roman" w:hAnsi="Arial" w:cs="Arial"/>
                <w:noProof w:val="0"/>
                <w:color w:val="000000"/>
                <w:lang w:val="ru-RU"/>
              </w:rPr>
              <w:t> баластном водом коју треба </w:t>
            </w:r>
            <w:r w:rsidRPr="000C4CB7">
              <w:rPr>
                <w:rFonts w:ascii="Arial" w:eastAsia="Times New Roman" w:hAnsi="Arial" w:cs="Arial"/>
                <w:noProof w:val="0"/>
                <w:color w:val="000000"/>
                <w:lang w:val="en-US"/>
              </w:rPr>
              <w:t>испустити</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IMO0463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w:t>
            </w:r>
            <w:r w:rsidRPr="000C4CB7">
              <w:rPr>
                <w:rFonts w:ascii="Arial" w:eastAsia="Times New Roman" w:hAnsi="Arial" w:cs="Arial"/>
                <w:noProof w:val="0"/>
                <w:color w:val="000000"/>
                <w:lang w:val="en-US"/>
              </w:rPr>
              <w:t>обрађених</w:t>
            </w:r>
            <w:r w:rsidRPr="000C4CB7">
              <w:rPr>
                <w:rFonts w:ascii="Arial" w:eastAsia="Times New Roman" w:hAnsi="Arial" w:cs="Arial"/>
                <w:noProof w:val="0"/>
                <w:color w:val="000000"/>
                <w:lang w:val="ru-RU"/>
              </w:rPr>
              <w:t> танкова с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w:t>
            </w:r>
            <w:r w:rsidRPr="000C4CB7">
              <w:rPr>
                <w:rFonts w:ascii="Arial" w:eastAsia="Times New Roman" w:hAnsi="Arial" w:cs="Arial"/>
                <w:noProof w:val="0"/>
                <w:color w:val="000000"/>
                <w:lang w:val="en-US"/>
              </w:rPr>
              <w:t>обрађених</w:t>
            </w:r>
            <w:r w:rsidRPr="000C4CB7">
              <w:rPr>
                <w:rFonts w:ascii="Arial" w:eastAsia="Times New Roman" w:hAnsi="Arial" w:cs="Arial"/>
                <w:noProof w:val="0"/>
                <w:color w:val="000000"/>
                <w:lang w:val="ru-RU"/>
              </w:rPr>
              <w:t> танкова с баластном водом коју треба </w:t>
            </w:r>
            <w:r w:rsidRPr="000C4CB7">
              <w:rPr>
                <w:rFonts w:ascii="Arial" w:eastAsia="Times New Roman" w:hAnsi="Arial" w:cs="Arial"/>
                <w:noProof w:val="0"/>
                <w:color w:val="000000"/>
                <w:lang w:val="en-US"/>
              </w:rPr>
              <w:t>испустити</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IMO0464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Количина танкова којима се </w:t>
            </w:r>
            <w:r w:rsidRPr="000C4CB7">
              <w:rPr>
                <w:rFonts w:ascii="Arial" w:eastAsia="Times New Roman" w:hAnsi="Arial" w:cs="Arial"/>
                <w:noProof w:val="0"/>
                <w:color w:val="000000"/>
                <w:lang w:val="en-US"/>
              </w:rPr>
              <w:t>управља</w:t>
            </w:r>
            <w:r w:rsidRPr="000C4CB7">
              <w:rPr>
                <w:rFonts w:ascii="Arial" w:eastAsia="Times New Roman" w:hAnsi="Arial" w:cs="Arial"/>
                <w:noProof w:val="0"/>
                <w:color w:val="000000"/>
                <w:lang w:val="ru-RU"/>
              </w:rPr>
              <w:t> на други начин за </w:t>
            </w:r>
            <w:r w:rsidRPr="000C4CB7">
              <w:rPr>
                <w:rFonts w:ascii="Arial" w:eastAsia="Times New Roman" w:hAnsi="Arial" w:cs="Arial"/>
                <w:noProof w:val="0"/>
                <w:color w:val="000000"/>
                <w:lang w:val="en-US"/>
              </w:rPr>
              <w:t>испуштање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танкова с баластном водом коју треба испустити којима се управљало на други начин.</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DE-073-18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почетка </w:t>
            </w:r>
            <w:r w:rsidRPr="000C4CB7">
              <w:rPr>
                <w:rFonts w:ascii="Arial" w:eastAsia="Times New Roman" w:hAnsi="Arial" w:cs="Arial"/>
                <w:noProof w:val="0"/>
                <w:color w:val="000000"/>
                <w:lang w:val="en-US"/>
              </w:rPr>
              <w:t>усклађености</w:t>
            </w:r>
            <w:r w:rsidRPr="000C4CB7">
              <w:rPr>
                <w:rFonts w:ascii="Arial" w:eastAsia="Times New Roman" w:hAnsi="Arial" w:cs="Arial"/>
                <w:noProof w:val="0"/>
                <w:color w:val="000000"/>
                <w:lang w:val="ru-RU"/>
              </w:rPr>
              <w:t> с </w:t>
            </w:r>
            <w:r w:rsidRPr="000C4CB7">
              <w:rPr>
                <w:rFonts w:ascii="Arial" w:eastAsia="Times New Roman" w:hAnsi="Arial" w:cs="Arial"/>
                <w:noProof w:val="0"/>
                <w:color w:val="000000"/>
                <w:lang w:val="en-US"/>
              </w:rPr>
              <w:t>правилом</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D</w:t>
            </w:r>
            <w:r w:rsidRPr="000C4CB7">
              <w:rPr>
                <w:rFonts w:ascii="Arial" w:eastAsia="Times New Roman" w:hAnsi="Arial" w:cs="Arial"/>
                <w:noProof w:val="0"/>
                <w:color w:val="000000"/>
                <w:lang w:val="ru-RU"/>
              </w:rPr>
              <w:t>-2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од којег брод мора бити усклађен с правилом D-2 Међународне Конвенције o управљању баластним водама, 2004.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DG-074</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Историја баластне воде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танка или резервоара баластне воде,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представља врсту сваког танка или резервоара који садржи воду ради управљања тримом, нагибом, газом, стабилитетом или оптерећењем, независно oд намере испуштања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Капацитет баластног танка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w:t>
            </w:r>
            <w:r w:rsidRPr="000C4CB7">
              <w:rPr>
                <w:rFonts w:ascii="Arial" w:eastAsia="Times New Roman" w:hAnsi="Arial" w:cs="Arial"/>
                <w:noProof w:val="0"/>
                <w:color w:val="000000"/>
                <w:lang w:val="en-US"/>
              </w:rPr>
              <w:t>аксимални</w:t>
            </w:r>
            <w:r w:rsidRPr="000C4CB7">
              <w:rPr>
                <w:rFonts w:ascii="Arial" w:eastAsia="Times New Roman" w:hAnsi="Arial" w:cs="Arial"/>
                <w:noProof w:val="0"/>
                <w:color w:val="000000"/>
                <w:lang w:val="ru-RU"/>
              </w:rPr>
              <w:t> капацитет танка/резервоара у кубним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IMO0467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узимања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Забележени</w:t>
            </w:r>
            <w:r w:rsidRPr="000C4CB7">
              <w:rPr>
                <w:rFonts w:ascii="Arial" w:eastAsia="Times New Roman" w:hAnsi="Arial" w:cs="Arial"/>
                <w:noProof w:val="0"/>
                <w:color w:val="000000"/>
                <w:lang w:val="ru-RU"/>
              </w:rPr>
              <w:t> датум узимања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IMO0468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Лука узимања баластне воде,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луку узимања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IMO0471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ширина узимања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Географска ширина </w:t>
            </w:r>
            <w:r w:rsidRPr="000C4CB7">
              <w:rPr>
                <w:rFonts w:ascii="Arial" w:eastAsia="Times New Roman" w:hAnsi="Arial" w:cs="Arial"/>
                <w:noProof w:val="0"/>
                <w:color w:val="000000"/>
                <w:lang w:val="ru-RU"/>
              </w:rPr>
              <w:t>локациј</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узимања баластне воде. </w:t>
            </w:r>
            <w:r w:rsidRPr="000C4CB7">
              <w:rPr>
                <w:rFonts w:ascii="Arial" w:eastAsia="Times New Roman" w:hAnsi="Arial" w:cs="Arial"/>
                <w:noProof w:val="0"/>
                <w:color w:val="000000"/>
                <w:lang w:val="en-US"/>
              </w:rPr>
              <w:t>Само </w:t>
            </w:r>
            <w:r w:rsidRPr="000C4CB7">
              <w:rPr>
                <w:rFonts w:ascii="Arial" w:eastAsia="Times New Roman" w:hAnsi="Arial" w:cs="Arial"/>
                <w:noProof w:val="0"/>
                <w:color w:val="000000"/>
                <w:lang w:val="ru-RU"/>
              </w:rPr>
              <w:t>ако није наведена лука узимања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n..7.5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IMO0469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дужина узимања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Географска дужина </w:t>
            </w:r>
            <w:r w:rsidRPr="000C4CB7">
              <w:rPr>
                <w:rFonts w:ascii="Arial" w:eastAsia="Times New Roman" w:hAnsi="Arial" w:cs="Arial"/>
                <w:noProof w:val="0"/>
                <w:color w:val="000000"/>
                <w:lang w:val="ru-RU"/>
              </w:rPr>
              <w:t>локациј</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узимања баластне воде. </w:t>
            </w:r>
            <w:r w:rsidRPr="000C4CB7">
              <w:rPr>
                <w:rFonts w:ascii="Arial" w:eastAsia="Times New Roman" w:hAnsi="Arial" w:cs="Arial"/>
                <w:noProof w:val="0"/>
                <w:color w:val="000000"/>
                <w:lang w:val="en-US"/>
              </w:rPr>
              <w:t>Само </w:t>
            </w:r>
            <w:r w:rsidRPr="000C4CB7">
              <w:rPr>
                <w:rFonts w:ascii="Arial" w:eastAsia="Times New Roman" w:hAnsi="Arial" w:cs="Arial"/>
                <w:noProof w:val="0"/>
                <w:color w:val="000000"/>
                <w:lang w:val="ru-RU"/>
              </w:rPr>
              <w:t>ако није наведена лука узимања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Запремина узимања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купн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забележена</w:t>
            </w:r>
            <w:r w:rsidRPr="000C4CB7">
              <w:rPr>
                <w:rFonts w:ascii="Arial" w:eastAsia="Times New Roman" w:hAnsi="Arial" w:cs="Arial"/>
                <w:noProof w:val="0"/>
                <w:color w:val="000000"/>
                <w:lang w:val="ru-RU"/>
              </w:rPr>
              <w:t> запремин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узете</w:t>
            </w:r>
            <w:r w:rsidRPr="000C4CB7">
              <w:rPr>
                <w:rFonts w:ascii="Arial" w:eastAsia="Times New Roman" w:hAnsi="Arial" w:cs="Arial"/>
                <w:noProof w:val="0"/>
                <w:color w:val="000000"/>
                <w:lang w:val="ru-RU"/>
              </w:rPr>
              <w:t> баластне воде </w:t>
            </w:r>
            <w:r w:rsidRPr="000C4CB7">
              <w:rPr>
                <w:rFonts w:ascii="Arial" w:eastAsia="Times New Roman" w:hAnsi="Arial" w:cs="Arial"/>
                <w:noProof w:val="0"/>
                <w:color w:val="000000"/>
                <w:lang w:val="en-US"/>
              </w:rPr>
              <w:t>по </w:t>
            </w:r>
            <w:r w:rsidRPr="000C4CB7">
              <w:rPr>
                <w:rFonts w:ascii="Arial" w:eastAsia="Times New Roman" w:hAnsi="Arial" w:cs="Arial"/>
                <w:noProof w:val="0"/>
                <w:color w:val="000000"/>
                <w:lang w:val="ru-RU"/>
              </w:rPr>
              <w:t>танку у кубним метрима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Температура узимања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Забележена</w:t>
            </w:r>
            <w:r w:rsidRPr="000C4CB7">
              <w:rPr>
                <w:rFonts w:ascii="Arial" w:eastAsia="Times New Roman" w:hAnsi="Arial" w:cs="Arial"/>
                <w:noProof w:val="0"/>
                <w:color w:val="000000"/>
                <w:lang w:val="ru-RU"/>
              </w:rPr>
              <w:t> температур</w:t>
            </w:r>
            <w:r w:rsidRPr="000C4CB7">
              <w:rPr>
                <w:rFonts w:ascii="Arial" w:eastAsia="Times New Roman" w:hAnsi="Arial" w:cs="Arial"/>
                <w:noProof w:val="0"/>
                <w:color w:val="000000"/>
                <w:lang w:val="en-US"/>
              </w:rPr>
              <w:t>а </w:t>
            </w:r>
            <w:r w:rsidRPr="000C4CB7">
              <w:rPr>
                <w:rFonts w:ascii="Arial" w:eastAsia="Times New Roman" w:hAnsi="Arial" w:cs="Arial"/>
                <w:noProof w:val="0"/>
                <w:color w:val="000000"/>
                <w:lang w:val="ru-RU"/>
              </w:rPr>
              <w:t>воде у време узимања баластне воде у степенима Целзијуса.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Тренутна запремина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Тренутна</w:t>
            </w:r>
            <w:r w:rsidRPr="000C4CB7">
              <w:rPr>
                <w:rFonts w:ascii="Arial" w:eastAsia="Times New Roman" w:hAnsi="Arial" w:cs="Arial"/>
                <w:noProof w:val="0"/>
                <w:color w:val="000000"/>
                <w:lang w:val="ru-RU"/>
              </w:rPr>
              <w:t> запремин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баластне воде у танку/</w:t>
            </w:r>
            <w:r w:rsidRPr="000C4CB7">
              <w:rPr>
                <w:rFonts w:ascii="Arial" w:eastAsia="Times New Roman" w:hAnsi="Arial" w:cs="Arial"/>
                <w:noProof w:val="0"/>
                <w:color w:val="000000"/>
                <w:lang w:val="en-US"/>
              </w:rPr>
              <w:t>резервоару</w:t>
            </w:r>
            <w:r w:rsidRPr="000C4CB7">
              <w:rPr>
                <w:rFonts w:ascii="Arial" w:eastAsia="Times New Roman" w:hAnsi="Arial" w:cs="Arial"/>
                <w:noProof w:val="0"/>
                <w:color w:val="000000"/>
                <w:lang w:val="ru-RU"/>
              </w:rPr>
              <w:t> у кубним метрима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IMO0473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спровођења поступ</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ка управљања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на који су спроведени поступци управљања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IMO0476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ширина почетка поступ</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ка управљања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Географска ширина п</w:t>
            </w:r>
            <w:r w:rsidRPr="000C4CB7">
              <w:rPr>
                <w:rFonts w:ascii="Arial" w:eastAsia="Times New Roman" w:hAnsi="Arial" w:cs="Arial"/>
                <w:noProof w:val="0"/>
                <w:color w:val="000000"/>
                <w:lang w:val="ru-RU"/>
              </w:rPr>
              <w:t>оложај</w:t>
            </w:r>
            <w:r w:rsidRPr="000C4CB7">
              <w:rPr>
                <w:rFonts w:ascii="Arial" w:eastAsia="Times New Roman" w:hAnsi="Arial" w:cs="Arial"/>
                <w:noProof w:val="0"/>
                <w:color w:val="000000"/>
                <w:lang w:val="en-US"/>
              </w:rPr>
              <w:t>а </w:t>
            </w:r>
            <w:r w:rsidRPr="000C4CB7">
              <w:rPr>
                <w:rFonts w:ascii="Arial" w:eastAsia="Times New Roman" w:hAnsi="Arial" w:cs="Arial"/>
                <w:noProof w:val="0"/>
                <w:color w:val="000000"/>
                <w:lang w:val="ru-RU"/>
              </w:rPr>
              <w:t>на којем су </w:t>
            </w:r>
            <w:r w:rsidRPr="000C4CB7">
              <w:rPr>
                <w:rFonts w:ascii="Arial" w:eastAsia="Times New Roman" w:hAnsi="Arial" w:cs="Arial"/>
                <w:noProof w:val="0"/>
                <w:color w:val="000000"/>
                <w:lang w:val="en-US"/>
              </w:rPr>
              <w:t>почели</w:t>
            </w:r>
            <w:r w:rsidRPr="000C4CB7">
              <w:rPr>
                <w:rFonts w:ascii="Arial" w:eastAsia="Times New Roman" w:hAnsi="Arial" w:cs="Arial"/>
                <w:noProof w:val="0"/>
                <w:color w:val="000000"/>
                <w:lang w:val="ru-RU"/>
              </w:rPr>
              <w:t> поступци управљања баластном водом. </w:t>
            </w:r>
            <w:r w:rsidRPr="000C4CB7">
              <w:rPr>
                <w:rFonts w:ascii="Arial" w:eastAsia="Times New Roman" w:hAnsi="Arial" w:cs="Arial"/>
                <w:noProof w:val="0"/>
                <w:color w:val="000000"/>
                <w:lang w:val="en-US"/>
              </w:rPr>
              <w:t>Само ако je извршена измена.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n..7,5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IMO0477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074-12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Географска </w:t>
            </w:r>
            <w:r w:rsidRPr="000C4CB7">
              <w:rPr>
                <w:rFonts w:ascii="Arial" w:eastAsia="Times New Roman" w:hAnsi="Arial" w:cs="Arial"/>
                <w:noProof w:val="0"/>
                <w:color w:val="000000"/>
                <w:lang w:val="ru-RU"/>
              </w:rPr>
              <w:lastRenderedPageBreak/>
              <w:t>дужина почетка поступка управљања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Географска дужина п</w:t>
            </w:r>
            <w:r w:rsidRPr="000C4CB7">
              <w:rPr>
                <w:rFonts w:ascii="Arial" w:eastAsia="Times New Roman" w:hAnsi="Arial" w:cs="Arial"/>
                <w:noProof w:val="0"/>
                <w:color w:val="000000"/>
                <w:lang w:val="ru-RU"/>
              </w:rPr>
              <w:t>оложај</w:t>
            </w:r>
            <w:r w:rsidRPr="000C4CB7">
              <w:rPr>
                <w:rFonts w:ascii="Arial" w:eastAsia="Times New Roman" w:hAnsi="Arial" w:cs="Arial"/>
                <w:noProof w:val="0"/>
                <w:color w:val="000000"/>
                <w:lang w:val="en-US"/>
              </w:rPr>
              <w:t>а </w:t>
            </w:r>
            <w:r w:rsidRPr="000C4CB7">
              <w:rPr>
                <w:rFonts w:ascii="Arial" w:eastAsia="Times New Roman" w:hAnsi="Arial" w:cs="Arial"/>
                <w:noProof w:val="0"/>
                <w:color w:val="000000"/>
                <w:lang w:val="ru-RU"/>
              </w:rPr>
              <w:t xml:space="preserve">на којем </w:t>
            </w:r>
            <w:r w:rsidRPr="000C4CB7">
              <w:rPr>
                <w:rFonts w:ascii="Arial" w:eastAsia="Times New Roman" w:hAnsi="Arial" w:cs="Arial"/>
                <w:noProof w:val="0"/>
                <w:color w:val="000000"/>
                <w:lang w:val="ru-RU"/>
              </w:rPr>
              <w:lastRenderedPageBreak/>
              <w:t>су </w:t>
            </w:r>
            <w:r w:rsidRPr="000C4CB7">
              <w:rPr>
                <w:rFonts w:ascii="Arial" w:eastAsia="Times New Roman" w:hAnsi="Arial" w:cs="Arial"/>
                <w:noProof w:val="0"/>
                <w:color w:val="000000"/>
                <w:lang w:val="en-US"/>
              </w:rPr>
              <w:t>почели </w:t>
            </w:r>
            <w:r w:rsidRPr="000C4CB7">
              <w:rPr>
                <w:rFonts w:ascii="Arial" w:eastAsia="Times New Roman" w:hAnsi="Arial" w:cs="Arial"/>
                <w:noProof w:val="0"/>
                <w:color w:val="000000"/>
                <w:lang w:val="ru-RU"/>
              </w:rPr>
              <w:t>поступци управљања баластном водом. </w:t>
            </w:r>
            <w:r w:rsidRPr="000C4CB7">
              <w:rPr>
                <w:rFonts w:ascii="Arial" w:eastAsia="Times New Roman" w:hAnsi="Arial" w:cs="Arial"/>
                <w:noProof w:val="0"/>
                <w:color w:val="000000"/>
                <w:lang w:val="en-US"/>
              </w:rPr>
              <w:t>Само ако je извршена измена.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n..</w:t>
            </w:r>
            <w:r w:rsidRPr="000C4CB7">
              <w:rPr>
                <w:rFonts w:ascii="Arial" w:eastAsia="Times New Roman" w:hAnsi="Arial" w:cs="Arial"/>
                <w:noProof w:val="0"/>
                <w:color w:val="000000"/>
                <w:lang w:val="en-US"/>
              </w:rPr>
              <w:lastRenderedPageBreak/>
              <w:t>8,5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IMO0</w:t>
            </w:r>
            <w:r w:rsidRPr="000C4CB7">
              <w:rPr>
                <w:rFonts w:ascii="Arial" w:eastAsia="Times New Roman" w:hAnsi="Arial" w:cs="Arial"/>
                <w:noProof w:val="0"/>
                <w:color w:val="000000"/>
                <w:lang w:val="en-US"/>
              </w:rPr>
              <w:lastRenderedPageBreak/>
              <w:t>478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DE-074-13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ширина завршетка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поступка управљања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Географска ширина п</w:t>
            </w:r>
            <w:r w:rsidRPr="000C4CB7">
              <w:rPr>
                <w:rFonts w:ascii="Arial" w:eastAsia="Times New Roman" w:hAnsi="Arial" w:cs="Arial"/>
                <w:noProof w:val="0"/>
                <w:color w:val="000000"/>
                <w:lang w:val="ru-RU"/>
              </w:rPr>
              <w:t>оложај</w:t>
            </w:r>
            <w:r w:rsidRPr="000C4CB7">
              <w:rPr>
                <w:rFonts w:ascii="Arial" w:eastAsia="Times New Roman" w:hAnsi="Arial" w:cs="Arial"/>
                <w:noProof w:val="0"/>
                <w:color w:val="000000"/>
                <w:lang w:val="en-US"/>
              </w:rPr>
              <w:t>а </w:t>
            </w:r>
            <w:r w:rsidRPr="000C4CB7">
              <w:rPr>
                <w:rFonts w:ascii="Arial" w:eastAsia="Times New Roman" w:hAnsi="Arial" w:cs="Arial"/>
                <w:noProof w:val="0"/>
                <w:color w:val="000000"/>
                <w:lang w:val="ru-RU"/>
              </w:rPr>
              <w:t>на којем су заврш</w:t>
            </w:r>
            <w:r w:rsidRPr="000C4CB7">
              <w:rPr>
                <w:rFonts w:ascii="Arial" w:eastAsia="Times New Roman" w:hAnsi="Arial" w:cs="Arial"/>
                <w:noProof w:val="0"/>
                <w:color w:val="000000"/>
                <w:lang w:val="en-US"/>
              </w:rPr>
              <w:t>ени</w:t>
            </w:r>
            <w:r w:rsidRPr="000C4CB7">
              <w:rPr>
                <w:rFonts w:ascii="Arial" w:eastAsia="Times New Roman" w:hAnsi="Arial" w:cs="Arial"/>
                <w:noProof w:val="0"/>
                <w:color w:val="000000"/>
                <w:lang w:val="ru-RU"/>
              </w:rPr>
              <w:t> поступци управљања баластном водом. </w:t>
            </w:r>
            <w:r w:rsidRPr="000C4CB7">
              <w:rPr>
                <w:rFonts w:ascii="Arial" w:eastAsia="Times New Roman" w:hAnsi="Arial" w:cs="Arial"/>
                <w:noProof w:val="0"/>
                <w:color w:val="000000"/>
                <w:lang w:val="en-US"/>
              </w:rPr>
              <w:t>Само ако je извршена измена.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n..7,5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IMO0479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дужина завршетка поступка управљања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Географска дужина п</w:t>
            </w:r>
            <w:r w:rsidRPr="000C4CB7">
              <w:rPr>
                <w:rFonts w:ascii="Arial" w:eastAsia="Times New Roman" w:hAnsi="Arial" w:cs="Arial"/>
                <w:noProof w:val="0"/>
                <w:color w:val="000000"/>
                <w:lang w:val="ru-RU"/>
              </w:rPr>
              <w:t>оложај</w:t>
            </w:r>
            <w:r w:rsidRPr="000C4CB7">
              <w:rPr>
                <w:rFonts w:ascii="Arial" w:eastAsia="Times New Roman" w:hAnsi="Arial" w:cs="Arial"/>
                <w:noProof w:val="0"/>
                <w:color w:val="000000"/>
                <w:lang w:val="en-US"/>
              </w:rPr>
              <w:t>а </w:t>
            </w:r>
            <w:r w:rsidRPr="000C4CB7">
              <w:rPr>
                <w:rFonts w:ascii="Arial" w:eastAsia="Times New Roman" w:hAnsi="Arial" w:cs="Arial"/>
                <w:noProof w:val="0"/>
                <w:color w:val="000000"/>
                <w:lang w:val="ru-RU"/>
              </w:rPr>
              <w:t>на којем су заврш</w:t>
            </w:r>
            <w:r w:rsidRPr="000C4CB7">
              <w:rPr>
                <w:rFonts w:ascii="Arial" w:eastAsia="Times New Roman" w:hAnsi="Arial" w:cs="Arial"/>
                <w:noProof w:val="0"/>
                <w:color w:val="000000"/>
                <w:lang w:val="en-US"/>
              </w:rPr>
              <w:t>ени</w:t>
            </w:r>
            <w:r w:rsidRPr="000C4CB7">
              <w:rPr>
                <w:rFonts w:ascii="Arial" w:eastAsia="Times New Roman" w:hAnsi="Arial" w:cs="Arial"/>
                <w:noProof w:val="0"/>
                <w:color w:val="000000"/>
                <w:lang w:val="ru-RU"/>
              </w:rPr>
              <w:t> поступци управљања баластном водом. </w:t>
            </w:r>
            <w:r w:rsidRPr="000C4CB7">
              <w:rPr>
                <w:rFonts w:ascii="Arial" w:eastAsia="Times New Roman" w:hAnsi="Arial" w:cs="Arial"/>
                <w:noProof w:val="0"/>
                <w:color w:val="000000"/>
                <w:lang w:val="en-US"/>
              </w:rPr>
              <w:t>Само ако je извршена измена.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IMO0480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Запремина </w:t>
            </w:r>
            <w:r w:rsidRPr="000C4CB7">
              <w:rPr>
                <w:rFonts w:ascii="Arial" w:eastAsia="Times New Roman" w:hAnsi="Arial" w:cs="Arial"/>
                <w:noProof w:val="0"/>
                <w:color w:val="000000"/>
                <w:lang w:val="en-US"/>
              </w:rPr>
              <w:t>употребљена</w:t>
            </w:r>
            <w:r w:rsidRPr="000C4CB7">
              <w:rPr>
                <w:rFonts w:ascii="Arial" w:eastAsia="Times New Roman" w:hAnsi="Arial" w:cs="Arial"/>
                <w:noProof w:val="0"/>
                <w:color w:val="000000"/>
                <w:lang w:val="ru-RU"/>
              </w:rPr>
              <w:t> током поступка управљања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Укупна</w:t>
            </w:r>
            <w:r w:rsidRPr="000C4CB7">
              <w:rPr>
                <w:rFonts w:ascii="Arial" w:eastAsia="Times New Roman" w:hAnsi="Arial" w:cs="Arial"/>
                <w:noProof w:val="0"/>
                <w:color w:val="000000"/>
                <w:lang w:val="ru-RU"/>
              </w:rPr>
              <w:t> запремин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баластне воде која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премештена (у </w:t>
            </w:r>
            <w:r w:rsidRPr="000C4CB7">
              <w:rPr>
                <w:rFonts w:ascii="Arial" w:eastAsia="Times New Roman" w:hAnsi="Arial" w:cs="Arial"/>
                <w:noProof w:val="0"/>
                <w:color w:val="000000"/>
                <w:lang w:val="en-US"/>
              </w:rPr>
              <w:t>танкове </w:t>
            </w:r>
            <w:r w:rsidRPr="000C4CB7">
              <w:rPr>
                <w:rFonts w:ascii="Arial" w:eastAsia="Times New Roman" w:hAnsi="Arial" w:cs="Arial"/>
                <w:noProof w:val="0"/>
                <w:color w:val="000000"/>
                <w:lang w:val="ru-RU"/>
              </w:rPr>
              <w:t>и пумпе, испуштена у одобрени прихватни објект) током поступка управљања баластном водом у кубним метрима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IMO0481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Проценат измењен током поступка управљања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Поступак измењеног водног баласт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ако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извршена измена.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IMO0482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Начин управљања баластном водом,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начин управљања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IMO0474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Збирку IMO-a.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Други начин управљања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сваког другог начина управљања баластном водом који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употребљен.</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Висина мора током поступка управљања баластном водом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w:t>
            </w:r>
            <w:r w:rsidRPr="000C4CB7">
              <w:rPr>
                <w:rFonts w:ascii="Arial" w:eastAsia="Times New Roman" w:hAnsi="Arial" w:cs="Arial"/>
                <w:noProof w:val="0"/>
                <w:color w:val="000000"/>
                <w:lang w:val="ru-RU"/>
              </w:rPr>
              <w:t>роцењен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висин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мора у метрима у време измене баластне воде. </w:t>
            </w:r>
            <w:r w:rsidRPr="000C4CB7">
              <w:rPr>
                <w:rFonts w:ascii="Arial" w:eastAsia="Times New Roman" w:hAnsi="Arial" w:cs="Arial"/>
                <w:noProof w:val="0"/>
                <w:color w:val="000000"/>
                <w:lang w:val="en-US"/>
              </w:rPr>
              <w:t>Тo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износ висине таласа и не односи се на </w:t>
            </w:r>
            <w:r w:rsidRPr="000C4CB7">
              <w:rPr>
                <w:rFonts w:ascii="Arial" w:eastAsia="Times New Roman" w:hAnsi="Arial" w:cs="Arial"/>
                <w:noProof w:val="0"/>
                <w:color w:val="000000"/>
                <w:lang w:val="en-US"/>
              </w:rPr>
              <w:t>дубину</w:t>
            </w:r>
            <w:r w:rsidRPr="000C4CB7">
              <w:rPr>
                <w:rFonts w:ascii="Arial" w:eastAsia="Times New Roman" w:hAnsi="Arial" w:cs="Arial"/>
                <w:noProof w:val="0"/>
                <w:color w:val="000000"/>
                <w:lang w:val="ru-RU"/>
              </w:rPr>
              <w:t>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Салинитет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Салинитет</w:t>
            </w:r>
            <w:r w:rsidRPr="000C4CB7">
              <w:rPr>
                <w:rFonts w:ascii="Arial" w:eastAsia="Times New Roman" w:hAnsi="Arial" w:cs="Arial"/>
                <w:noProof w:val="0"/>
                <w:color w:val="000000"/>
                <w:lang w:val="ru-RU"/>
              </w:rPr>
              <w:t> воде која се употребљава за </w:t>
            </w:r>
            <w:r w:rsidRPr="000C4CB7">
              <w:rPr>
                <w:rFonts w:ascii="Arial" w:eastAsia="Times New Roman" w:hAnsi="Arial" w:cs="Arial"/>
                <w:noProof w:val="0"/>
                <w:color w:val="000000"/>
                <w:lang w:val="en-US"/>
              </w:rPr>
              <w:t>поступке</w:t>
            </w:r>
            <w:r w:rsidRPr="000C4CB7">
              <w:rPr>
                <w:rFonts w:ascii="Arial" w:eastAsia="Times New Roman" w:hAnsi="Arial" w:cs="Arial"/>
                <w:noProof w:val="0"/>
                <w:color w:val="000000"/>
                <w:lang w:val="ru-RU"/>
              </w:rPr>
              <w:t> управљања баластном водом у јединицама</w:t>
            </w:r>
            <w:r w:rsidRPr="000C4CB7">
              <w:rPr>
                <w:rFonts w:ascii="Arial" w:eastAsia="Times New Roman" w:hAnsi="Arial" w:cs="Arial"/>
                <w:noProof w:val="0"/>
                <w:color w:val="000000"/>
                <w:lang w:val="en-US"/>
              </w:rPr>
              <w:t> PSU</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испуштања баластне воде – </w:t>
            </w:r>
            <w:r w:rsidRPr="000C4CB7">
              <w:rPr>
                <w:rFonts w:ascii="Arial" w:eastAsia="Times New Roman" w:hAnsi="Arial" w:cs="Arial"/>
                <w:noProof w:val="0"/>
                <w:color w:val="000000"/>
                <w:lang w:val="en-US"/>
              </w:rPr>
              <w:t>планирани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Планирани датум испуштања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IMO0485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DE-074-22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Предложена</w:t>
            </w:r>
            <w:r w:rsidRPr="000C4CB7">
              <w:rPr>
                <w:rFonts w:ascii="Arial" w:eastAsia="Times New Roman" w:hAnsi="Arial" w:cs="Arial"/>
                <w:noProof w:val="0"/>
                <w:color w:val="000000"/>
                <w:lang w:val="ru-RU"/>
              </w:rPr>
              <w:t> лука испуштања баластне воде,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луку у којој се намерава испустити баластна вода.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IMO0489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DE-074-23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Предложена</w:t>
            </w:r>
            <w:r w:rsidRPr="000C4CB7">
              <w:rPr>
                <w:rFonts w:ascii="Arial" w:eastAsia="Times New Roman" w:hAnsi="Arial" w:cs="Arial"/>
                <w:noProof w:val="0"/>
                <w:color w:val="000000"/>
                <w:lang w:val="ru-RU"/>
              </w:rPr>
              <w:t> географска ширина за испуштање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ширина на којој се намерава испустити баластна вода. </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амо ако није наведена лука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n..7,5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IMO0487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DE-074-24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Предложена</w:t>
            </w:r>
            <w:r w:rsidRPr="000C4CB7">
              <w:rPr>
                <w:rFonts w:ascii="Arial" w:eastAsia="Times New Roman" w:hAnsi="Arial" w:cs="Arial"/>
                <w:noProof w:val="0"/>
                <w:color w:val="000000"/>
                <w:lang w:val="ru-RU"/>
              </w:rPr>
              <w:t> географска дужина за испуштање баластне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Географска дужина на којој се намерава испустити баластна вода. </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амо ако није наведена лука.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n..8,5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IMO0488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DE-074-25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Предложена</w:t>
            </w:r>
            <w:r w:rsidRPr="000C4CB7">
              <w:rPr>
                <w:rFonts w:ascii="Arial" w:eastAsia="Times New Roman" w:hAnsi="Arial" w:cs="Arial"/>
                <w:noProof w:val="0"/>
                <w:color w:val="000000"/>
                <w:lang w:val="ru-RU"/>
              </w:rPr>
              <w:t> запремина баластне воде за испуштање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w:t>
            </w:r>
            <w:r w:rsidRPr="000C4CB7">
              <w:rPr>
                <w:rFonts w:ascii="Arial" w:eastAsia="Times New Roman" w:hAnsi="Arial" w:cs="Arial"/>
                <w:noProof w:val="0"/>
                <w:color w:val="000000"/>
                <w:lang w:val="ru-RU"/>
              </w:rPr>
              <w:t>апремин</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баластне воде која се намерава испустити у кубним метрима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IMO0491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DE-074-26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Предложени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салинитет</w:t>
            </w:r>
            <w:r w:rsidRPr="000C4CB7">
              <w:rPr>
                <w:rFonts w:ascii="Arial" w:eastAsia="Times New Roman" w:hAnsi="Arial" w:cs="Arial"/>
                <w:noProof w:val="0"/>
                <w:color w:val="000000"/>
                <w:lang w:val="ru-RU"/>
              </w:rPr>
              <w:t xml:space="preserve"> баластне воде </w:t>
            </w:r>
            <w:r w:rsidRPr="000C4CB7">
              <w:rPr>
                <w:rFonts w:ascii="Arial" w:eastAsia="Times New Roman" w:hAnsi="Arial" w:cs="Arial"/>
                <w:noProof w:val="0"/>
                <w:color w:val="000000"/>
                <w:lang w:val="ru-RU"/>
              </w:rPr>
              <w:lastRenderedPageBreak/>
              <w:t>за </w:t>
            </w:r>
            <w:r w:rsidRPr="000C4CB7">
              <w:rPr>
                <w:rFonts w:ascii="Arial" w:eastAsia="Times New Roman" w:hAnsi="Arial" w:cs="Arial"/>
                <w:noProof w:val="0"/>
                <w:color w:val="000000"/>
                <w:lang w:val="en-US"/>
              </w:rPr>
              <w:t>испуштање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Салинитет баластне воде која се намерава испустити у јединицама PSU.</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DG-075</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Операције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DE-075-01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подручја за операције с теретом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подручја за операције с теретом за утовар/истовар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DE-075-02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подручја за операције с теретом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подручја за операције с теретом за утовар/истовар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DE-075-03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Сврха пристајања на локацији,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сврху пристајања и очекиван</w:t>
            </w:r>
            <w:r w:rsidRPr="000C4CB7">
              <w:rPr>
                <w:rFonts w:ascii="Arial" w:eastAsia="Times New Roman" w:hAnsi="Arial" w:cs="Arial"/>
                <w:noProof w:val="0"/>
                <w:color w:val="000000"/>
                <w:lang w:val="en-US"/>
              </w:rPr>
              <w:t>е</w:t>
            </w:r>
            <w:r w:rsidRPr="000C4CB7">
              <w:rPr>
                <w:rFonts w:ascii="Arial" w:eastAsia="Times New Roman" w:hAnsi="Arial" w:cs="Arial"/>
                <w:noProof w:val="0"/>
                <w:color w:val="000000"/>
                <w:lang w:val="ru-RU"/>
              </w:rPr>
              <w:t> операције на </w:t>
            </w:r>
            <w:r w:rsidRPr="000C4CB7">
              <w:rPr>
                <w:rFonts w:ascii="Arial" w:eastAsia="Times New Roman" w:hAnsi="Arial" w:cs="Arial"/>
                <w:noProof w:val="0"/>
                <w:color w:val="000000"/>
                <w:lang w:val="en-US"/>
              </w:rPr>
              <w:t>затраженом</w:t>
            </w:r>
            <w:r w:rsidRPr="000C4CB7">
              <w:rPr>
                <w:rFonts w:ascii="Arial" w:eastAsia="Times New Roman" w:hAnsi="Arial" w:cs="Arial"/>
                <w:noProof w:val="0"/>
                <w:color w:val="000000"/>
                <w:lang w:val="ru-RU"/>
              </w:rPr>
              <w:t> пристаништу или сидришту.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UN/EDIFACT (8025)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DE-075-04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Очекивани датум и време почетка операције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се очекује да ће пловило започети поступке на пристаништу.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DE-075-05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Очекивани датум и време завршетка операције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се очекује да ће пловило </w:t>
            </w:r>
            <w:r w:rsidRPr="000C4CB7">
              <w:rPr>
                <w:rFonts w:ascii="Arial" w:eastAsia="Times New Roman" w:hAnsi="Arial" w:cs="Arial"/>
                <w:noProof w:val="0"/>
                <w:color w:val="000000"/>
                <w:lang w:val="en-US"/>
              </w:rPr>
              <w:t>завршити</w:t>
            </w:r>
            <w:r w:rsidRPr="000C4CB7">
              <w:rPr>
                <w:rFonts w:ascii="Arial" w:eastAsia="Times New Roman" w:hAnsi="Arial" w:cs="Arial"/>
                <w:noProof w:val="0"/>
                <w:color w:val="000000"/>
                <w:lang w:val="ru-RU"/>
              </w:rPr>
              <w:t> поступке на пристаништу.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DE-075-06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Погонска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енергија</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врсту горива/</w:t>
            </w:r>
            <w:r w:rsidRPr="000C4CB7">
              <w:rPr>
                <w:rFonts w:ascii="Arial" w:eastAsia="Times New Roman" w:hAnsi="Arial" w:cs="Arial"/>
                <w:noProof w:val="0"/>
                <w:color w:val="000000"/>
                <w:lang w:val="en-US"/>
              </w:rPr>
              <w:t>енергије </w:t>
            </w:r>
            <w:r w:rsidRPr="000C4CB7">
              <w:rPr>
                <w:rFonts w:ascii="Arial" w:eastAsia="Times New Roman" w:hAnsi="Arial" w:cs="Arial"/>
                <w:noProof w:val="0"/>
                <w:color w:val="000000"/>
                <w:lang w:val="ru-RU"/>
              </w:rPr>
              <w:t>која се употребљава за </w:t>
            </w:r>
            <w:r w:rsidRPr="000C4CB7">
              <w:rPr>
                <w:rFonts w:ascii="Arial" w:eastAsia="Times New Roman" w:hAnsi="Arial" w:cs="Arial"/>
                <w:noProof w:val="0"/>
                <w:color w:val="000000"/>
                <w:lang w:val="en-US"/>
              </w:rPr>
              <w:t>погон</w:t>
            </w:r>
            <w:r w:rsidRPr="000C4CB7">
              <w:rPr>
                <w:rFonts w:ascii="Arial" w:eastAsia="Times New Roman" w:hAnsi="Arial" w:cs="Arial"/>
                <w:noProof w:val="0"/>
                <w:color w:val="000000"/>
                <w:lang w:val="ru-RU"/>
              </w:rPr>
              <w:t> брода.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енергије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DE-075-07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Енергија</w:t>
            </w:r>
            <w:r w:rsidRPr="000C4CB7">
              <w:rPr>
                <w:rFonts w:ascii="Arial" w:eastAsia="Times New Roman" w:hAnsi="Arial" w:cs="Arial"/>
                <w:noProof w:val="0"/>
                <w:color w:val="000000"/>
                <w:lang w:val="ru-RU"/>
              </w:rPr>
              <w:t> током боравка у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w:t>
            </w:r>
            <w:r w:rsidRPr="000C4CB7">
              <w:rPr>
                <w:rFonts w:ascii="Arial" w:eastAsia="Times New Roman" w:hAnsi="Arial" w:cs="Arial"/>
                <w:noProof w:val="0"/>
                <w:color w:val="000000"/>
                <w:lang w:val="en-US"/>
              </w:rPr>
              <w:t>извор енергије</w:t>
            </w:r>
            <w:r w:rsidRPr="000C4CB7">
              <w:rPr>
                <w:rFonts w:ascii="Arial" w:eastAsia="Times New Roman" w:hAnsi="Arial" w:cs="Arial"/>
                <w:noProof w:val="0"/>
                <w:color w:val="000000"/>
                <w:lang w:val="ru-RU"/>
              </w:rPr>
              <w:t> који ће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се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употрбљавати током боравка у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енергије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DG-076</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Очекиване активности</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DE-076-01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очекиване активности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активности за коју се очекује да ће се одвијати на </w:t>
            </w:r>
            <w:r w:rsidRPr="000C4CB7">
              <w:rPr>
                <w:rFonts w:ascii="Arial" w:eastAsia="Times New Roman" w:hAnsi="Arial" w:cs="Arial"/>
                <w:noProof w:val="0"/>
                <w:color w:val="000000"/>
                <w:lang w:val="en-US"/>
              </w:rPr>
              <w:t>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DE-076-02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локације очекиване активности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Локација активности за коју се очекује да ће се одвијати на </w:t>
            </w:r>
            <w:r w:rsidRPr="000C4CB7">
              <w:rPr>
                <w:rFonts w:ascii="Arial" w:eastAsia="Times New Roman" w:hAnsi="Arial" w:cs="Arial"/>
                <w:noProof w:val="0"/>
                <w:color w:val="000000"/>
                <w:lang w:val="en-US"/>
              </w:rPr>
              <w:t>броду.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DE-076-03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Време почетка очекиване активности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почетка очекиване активности</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DE-076-04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Време завршетка очекиване активности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завршетка очекиване активности</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DE-076-05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очекиване активности,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активности </w:t>
            </w:r>
            <w:r w:rsidRPr="000C4CB7">
              <w:rPr>
                <w:rFonts w:ascii="Arial" w:eastAsia="Times New Roman" w:hAnsi="Arial" w:cs="Arial"/>
                <w:noProof w:val="0"/>
                <w:color w:val="000000"/>
                <w:lang w:val="en-US"/>
              </w:rPr>
              <w:t>за коју се очекује да ће се одвијати </w:t>
            </w:r>
            <w:r w:rsidRPr="000C4CB7">
              <w:rPr>
                <w:rFonts w:ascii="Arial" w:eastAsia="Times New Roman" w:hAnsi="Arial" w:cs="Arial"/>
                <w:noProof w:val="0"/>
                <w:color w:val="000000"/>
                <w:lang w:val="ru-RU"/>
              </w:rPr>
              <w:t>на </w:t>
            </w:r>
            <w:r w:rsidRPr="000C4CB7">
              <w:rPr>
                <w:rFonts w:ascii="Arial" w:eastAsia="Times New Roman" w:hAnsi="Arial" w:cs="Arial"/>
                <w:noProof w:val="0"/>
                <w:color w:val="000000"/>
                <w:lang w:val="en-US"/>
              </w:rPr>
              <w:t>броду</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активности</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DE-076-06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пружаоца активности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предузећа које пружа предметну активност.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DE-076-07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одговорне особе за активност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особе одговорне за обављање предметне активности.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DG-077</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Накнаде за пловне путеве</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подношења </w:t>
            </w:r>
            <w:r w:rsidRPr="000C4CB7">
              <w:rPr>
                <w:rFonts w:ascii="Arial" w:eastAsia="Times New Roman" w:hAnsi="Arial" w:cs="Arial"/>
                <w:noProof w:val="0"/>
                <w:color w:val="000000"/>
                <w:lang w:val="en-US"/>
              </w:rPr>
              <w:t>изјаве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накнадама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ће </w:t>
            </w:r>
            <w:r w:rsidRPr="000C4CB7">
              <w:rPr>
                <w:rFonts w:ascii="Arial" w:eastAsia="Times New Roman" w:hAnsi="Arial" w:cs="Arial"/>
                <w:noProof w:val="0"/>
                <w:color w:val="000000"/>
                <w:lang w:val="ru-RU"/>
              </w:rPr>
              <w:t>се при пристајању брода достављати изјава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накнадама за пловне путеве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Разлог неподношења изјаве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накнадам</w:t>
            </w:r>
            <w:r w:rsidRPr="000C4CB7">
              <w:rPr>
                <w:rFonts w:ascii="Arial" w:eastAsia="Times New Roman" w:hAnsi="Arial" w:cs="Arial"/>
                <w:noProof w:val="0"/>
                <w:color w:val="000000"/>
                <w:lang w:val="ru-RU"/>
              </w:rPr>
              <w:lastRenderedPageBreak/>
              <w:t>а за пловне путеве,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Ознака која представља разлог због којег није </w:t>
            </w:r>
            <w:r w:rsidRPr="000C4CB7">
              <w:rPr>
                <w:rFonts w:ascii="Arial" w:eastAsia="Times New Roman" w:hAnsi="Arial" w:cs="Arial"/>
                <w:noProof w:val="0"/>
                <w:color w:val="000000"/>
                <w:lang w:val="en-US"/>
              </w:rPr>
              <w:t>поднета</w:t>
            </w:r>
            <w:r w:rsidRPr="000C4CB7">
              <w:rPr>
                <w:rFonts w:ascii="Arial" w:eastAsia="Times New Roman" w:hAnsi="Arial" w:cs="Arial"/>
                <w:noProof w:val="0"/>
                <w:color w:val="000000"/>
                <w:lang w:val="ru-RU"/>
              </w:rPr>
              <w:t> изјава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накнадама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an..128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Видети списак ознака Разлог неподношења </w:t>
            </w:r>
            <w:r w:rsidRPr="000C4CB7">
              <w:rPr>
                <w:rFonts w:ascii="Arial" w:eastAsia="Times New Roman" w:hAnsi="Arial" w:cs="Arial"/>
                <w:noProof w:val="0"/>
                <w:color w:val="000000"/>
                <w:lang w:val="ru-RU"/>
              </w:rPr>
              <w:lastRenderedPageBreak/>
              <w:t>изјаве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накнадама за пловне путеве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DE-077-03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периодичне изјаве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накнадама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ово</w:t>
            </w:r>
            <w:r w:rsidRPr="000C4CB7">
              <w:rPr>
                <w:rFonts w:ascii="Arial" w:eastAsia="Times New Roman" w:hAnsi="Arial" w:cs="Arial"/>
                <w:noProof w:val="0"/>
                <w:color w:val="000000"/>
                <w:lang w:val="ru-RU"/>
              </w:rPr>
              <w:t> пристајање</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у луку</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спада у периодичну изјаву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накнадама за пловне путеве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дефинитивне изјаве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w:t>
            </w:r>
            <w:r w:rsidRPr="000C4CB7">
              <w:rPr>
                <w:rFonts w:ascii="Arial" w:eastAsia="Times New Roman" w:hAnsi="Arial" w:cs="Arial"/>
                <w:noProof w:val="0"/>
                <w:color w:val="000000"/>
                <w:lang w:val="ru-RU"/>
              </w:rPr>
              <w:t>ли </w:t>
            </w:r>
            <w:r w:rsidRPr="000C4CB7">
              <w:rPr>
                <w:rFonts w:ascii="Arial" w:eastAsia="Times New Roman" w:hAnsi="Arial" w:cs="Arial"/>
                <w:noProof w:val="0"/>
                <w:color w:val="000000"/>
                <w:lang w:val="en-US"/>
              </w:rPr>
              <w:t>ово</w:t>
            </w:r>
            <w:r w:rsidRPr="000C4CB7">
              <w:rPr>
                <w:rFonts w:ascii="Arial" w:eastAsia="Times New Roman" w:hAnsi="Arial" w:cs="Arial"/>
                <w:noProof w:val="0"/>
                <w:color w:val="000000"/>
                <w:lang w:val="ru-RU"/>
              </w:rPr>
              <w:t> пристајање у луку спада у </w:t>
            </w:r>
            <w:r w:rsidRPr="000C4CB7">
              <w:rPr>
                <w:rFonts w:ascii="Arial" w:eastAsia="Times New Roman" w:hAnsi="Arial" w:cs="Arial"/>
                <w:noProof w:val="0"/>
                <w:color w:val="000000"/>
                <w:lang w:val="en-US"/>
              </w:rPr>
              <w:t>дифинитивну</w:t>
            </w:r>
            <w:r w:rsidRPr="000C4CB7">
              <w:rPr>
                <w:rFonts w:ascii="Arial" w:eastAsia="Times New Roman" w:hAnsi="Arial" w:cs="Arial"/>
                <w:noProof w:val="0"/>
                <w:color w:val="000000"/>
                <w:lang w:val="ru-RU"/>
              </w:rPr>
              <w:t> изјаву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накнадама за пловне путеве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накнаде,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представља врсту плаћене лучке накнаде.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списак ознака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лучке накнаде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Износ накнаде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Износ предметне лучке накнаде.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плаћања накнаде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плаћања предметне лучке накнаде.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истека накнаде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истека предметне лучке накнаде.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Лука у којој је плаћена лучка накнада,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представља луку у којој је плаћена предметна лучка накнада.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потврде о плаћеној лучкој накнади.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потврде о плаћеној предметној лучкој накнади.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број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EORI број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Додатни идентификациони број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Други идентификациони број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Е-адреса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Улица адресе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улице у адреси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xml:space="preserve">Додатни ред за улицу адресе странке одговорне за плаћање накнаде за пловне </w:t>
            </w:r>
            <w:r w:rsidRPr="000C4CB7">
              <w:rPr>
                <w:rFonts w:ascii="Arial" w:eastAsia="Times New Roman" w:hAnsi="Arial" w:cs="Arial"/>
                <w:noProof w:val="0"/>
                <w:color w:val="000000"/>
                <w:lang w:val="en-US"/>
              </w:rPr>
              <w:lastRenderedPageBreak/>
              <w:t>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Додатни ред за улицу адресе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DE-077-17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Кућни број адресе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Кућни број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адресе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Поштански број адресе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адресе странке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адресе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Земља адресе странке одговорне за плаћање накнаде за пловне путеве,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означава државу у адреси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DE-077-21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странке одговорне за плаћање накнаде за пловне путеве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декларант делује као заједнички одговорни заступник за плаћање накнаде за пловне путеве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DG-078</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Захтев за услугу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Услуга,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затражену поморску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IMO0286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услуге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пружаоца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странке која </w:t>
            </w:r>
            <w:r w:rsidRPr="000C4CB7">
              <w:rPr>
                <w:rFonts w:ascii="Arial" w:eastAsia="Times New Roman" w:hAnsi="Arial" w:cs="Arial"/>
                <w:noProof w:val="0"/>
                <w:color w:val="000000"/>
                <w:lang w:val="en-US"/>
              </w:rPr>
              <w:t>пружа</w:t>
            </w:r>
            <w:r w:rsidRPr="000C4CB7">
              <w:rPr>
                <w:rFonts w:ascii="Arial" w:eastAsia="Times New Roman" w:hAnsi="Arial" w:cs="Arial"/>
                <w:noProof w:val="0"/>
                <w:color w:val="000000"/>
                <w:lang w:val="ru-RU"/>
              </w:rPr>
              <w:t> поморску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IMO0287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планиране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поморска услуга заказана пре пристајања у луку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IMO0288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Предвиђено време доласка на почетни положај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Предвиђени датум и време доласка (</w:t>
            </w:r>
            <w:r w:rsidRPr="000C4CB7">
              <w:rPr>
                <w:rFonts w:ascii="Arial" w:eastAsia="Times New Roman" w:hAnsi="Arial" w:cs="Arial"/>
                <w:noProof w:val="0"/>
                <w:color w:val="000000"/>
                <w:lang w:val="en-US"/>
              </w:rPr>
              <w:t>ETA</w:t>
            </w:r>
            <w:r w:rsidRPr="000C4CB7">
              <w:rPr>
                <w:rFonts w:ascii="Arial" w:eastAsia="Times New Roman" w:hAnsi="Arial" w:cs="Arial"/>
                <w:noProof w:val="0"/>
                <w:color w:val="000000"/>
                <w:lang w:val="ru-RU"/>
              </w:rPr>
              <w:t>) на почетни положај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 испоруку поморске услуге</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почетка услуге – </w:t>
            </w:r>
            <w:r w:rsidRPr="000C4CB7">
              <w:rPr>
                <w:rFonts w:ascii="Arial" w:eastAsia="Times New Roman" w:hAnsi="Arial" w:cs="Arial"/>
                <w:noProof w:val="0"/>
                <w:color w:val="000000"/>
                <w:lang w:val="en-US"/>
              </w:rPr>
              <w:t>затражено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и време у које je брод затражио да пружалац услуга започне поморску услугу (RTS).</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IMO0298</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Предвиђено време доласка на </w:t>
            </w:r>
            <w:r w:rsidRPr="000C4CB7">
              <w:rPr>
                <w:rFonts w:ascii="Arial" w:eastAsia="Times New Roman" w:hAnsi="Arial" w:cs="Arial"/>
                <w:noProof w:val="0"/>
                <w:color w:val="000000"/>
                <w:lang w:val="en-US"/>
              </w:rPr>
              <w:t>завршни</w:t>
            </w:r>
            <w:r w:rsidRPr="000C4CB7">
              <w:rPr>
                <w:rFonts w:ascii="Arial" w:eastAsia="Times New Roman" w:hAnsi="Arial" w:cs="Arial"/>
                <w:noProof w:val="0"/>
                <w:color w:val="000000"/>
                <w:lang w:val="ru-RU"/>
              </w:rPr>
              <w:t> положај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Предвиђени датум и време доласка (</w:t>
            </w:r>
            <w:r w:rsidRPr="000C4CB7">
              <w:rPr>
                <w:rFonts w:ascii="Arial" w:eastAsia="Times New Roman" w:hAnsi="Arial" w:cs="Arial"/>
                <w:noProof w:val="0"/>
                <w:color w:val="000000"/>
                <w:lang w:val="en-US"/>
              </w:rPr>
              <w:t>ETA</w:t>
            </w:r>
            <w:r w:rsidRPr="000C4CB7">
              <w:rPr>
                <w:rFonts w:ascii="Arial" w:eastAsia="Times New Roman" w:hAnsi="Arial" w:cs="Arial"/>
                <w:noProof w:val="0"/>
                <w:color w:val="000000"/>
                <w:lang w:val="ru-RU"/>
              </w:rPr>
              <w:t>) на </w:t>
            </w:r>
            <w:r w:rsidRPr="000C4CB7">
              <w:rPr>
                <w:rFonts w:ascii="Arial" w:eastAsia="Times New Roman" w:hAnsi="Arial" w:cs="Arial"/>
                <w:noProof w:val="0"/>
                <w:color w:val="000000"/>
                <w:lang w:val="en-US"/>
              </w:rPr>
              <w:t>завршни</w:t>
            </w:r>
            <w:r w:rsidRPr="000C4CB7">
              <w:rPr>
                <w:rFonts w:ascii="Arial" w:eastAsia="Times New Roman" w:hAnsi="Arial" w:cs="Arial"/>
                <w:noProof w:val="0"/>
                <w:color w:val="000000"/>
                <w:lang w:val="ru-RU"/>
              </w:rPr>
              <w:t> положај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 испоруку поморске услуге</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завршетка</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услуге – </w:t>
            </w:r>
            <w:r w:rsidRPr="000C4CB7">
              <w:rPr>
                <w:rFonts w:ascii="Arial" w:eastAsia="Times New Roman" w:hAnsi="Arial" w:cs="Arial"/>
                <w:noProof w:val="0"/>
                <w:color w:val="000000"/>
                <w:lang w:val="en-US"/>
              </w:rPr>
              <w:t>затражено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Датум и време у које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w:t>
            </w:r>
            <w:r w:rsidRPr="000C4CB7">
              <w:rPr>
                <w:rFonts w:ascii="Arial" w:eastAsia="Times New Roman" w:hAnsi="Arial" w:cs="Arial"/>
                <w:noProof w:val="0"/>
                <w:color w:val="000000"/>
                <w:lang w:val="en-US"/>
              </w:rPr>
              <w:t>затражио</w:t>
            </w:r>
            <w:r w:rsidRPr="000C4CB7">
              <w:rPr>
                <w:rFonts w:ascii="Arial" w:eastAsia="Times New Roman" w:hAnsi="Arial" w:cs="Arial"/>
                <w:noProof w:val="0"/>
                <w:color w:val="000000"/>
                <w:lang w:val="ru-RU"/>
              </w:rPr>
              <w:t> да пружалац услуга </w:t>
            </w:r>
            <w:r w:rsidRPr="000C4CB7">
              <w:rPr>
                <w:rFonts w:ascii="Arial" w:eastAsia="Times New Roman" w:hAnsi="Arial" w:cs="Arial"/>
                <w:noProof w:val="0"/>
                <w:color w:val="000000"/>
                <w:lang w:val="en-US"/>
              </w:rPr>
              <w:t>заврши</w:t>
            </w:r>
            <w:r w:rsidRPr="000C4CB7">
              <w:rPr>
                <w:rFonts w:ascii="Arial" w:eastAsia="Times New Roman" w:hAnsi="Arial" w:cs="Arial"/>
                <w:noProof w:val="0"/>
                <w:color w:val="000000"/>
                <w:lang w:val="ru-RU"/>
              </w:rPr>
              <w:t> поморску услугу (</w:t>
            </w:r>
            <w:r w:rsidRPr="000C4CB7">
              <w:rPr>
                <w:rFonts w:ascii="Arial" w:eastAsia="Times New Roman" w:hAnsi="Arial" w:cs="Arial"/>
                <w:noProof w:val="0"/>
                <w:color w:val="000000"/>
                <w:lang w:val="en-US"/>
              </w:rPr>
              <w:t>RTC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IMO0302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Положај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пристаништа или сидришта за испоруку поморске услуге у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IMO0289</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Други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подаци о положају за поморску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Додатне информације o положају за потребе поморске услуге као што су положај пристаништа или број битве.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IMO0290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Почетни положај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Почетни положај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 испоруку поморске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Завршни положај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Завршни</w:t>
            </w:r>
            <w:r w:rsidRPr="000C4CB7">
              <w:rPr>
                <w:rFonts w:ascii="Arial" w:eastAsia="Times New Roman" w:hAnsi="Arial" w:cs="Arial"/>
                <w:noProof w:val="0"/>
                <w:color w:val="000000"/>
                <w:lang w:val="ru-RU"/>
              </w:rPr>
              <w:t> положај</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за испоруку поморске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w:t>
            </w:r>
            <w:r w:rsidRPr="000C4CB7">
              <w:rPr>
                <w:rFonts w:ascii="Arial" w:eastAsia="Times New Roman" w:hAnsi="Arial" w:cs="Arial"/>
                <w:noProof w:val="0"/>
                <w:color w:val="000000"/>
                <w:lang w:val="en-US"/>
              </w:rPr>
              <w:lastRenderedPageBreak/>
              <w:t>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DE-078-13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Прези</w:t>
            </w:r>
            <w:r w:rsidRPr="000C4CB7">
              <w:rPr>
                <w:rFonts w:ascii="Arial" w:eastAsia="Times New Roman" w:hAnsi="Arial" w:cs="Arial"/>
                <w:noProof w:val="0"/>
                <w:color w:val="000000"/>
                <w:lang w:val="ru-RU"/>
              </w:rPr>
              <w:t>ме </w:t>
            </w:r>
            <w:r w:rsidRPr="000C4CB7">
              <w:rPr>
                <w:rFonts w:ascii="Arial" w:eastAsia="Times New Roman" w:hAnsi="Arial" w:cs="Arial"/>
                <w:noProof w:val="0"/>
                <w:color w:val="000000"/>
                <w:lang w:val="en-US"/>
              </w:rPr>
              <w:t>особе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за контакт пружаоца</w:t>
            </w:r>
            <w:r w:rsidRPr="000C4CB7">
              <w:rPr>
                <w:rFonts w:ascii="Arial" w:eastAsia="Times New Roman" w:hAnsi="Arial" w:cs="Arial"/>
                <w:noProof w:val="0"/>
                <w:color w:val="000000"/>
                <w:lang w:val="ru-RU"/>
              </w:rPr>
              <w:t>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Презиме особе за контакт при компанији која је пружалац поморске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IMO0291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контакт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E</w:t>
            </w:r>
            <w:r w:rsidRPr="000C4CB7">
              <w:rPr>
                <w:rFonts w:ascii="Arial" w:eastAsia="Times New Roman" w:hAnsi="Arial" w:cs="Arial"/>
                <w:noProof w:val="0"/>
                <w:color w:val="000000"/>
                <w:lang w:val="ru-RU"/>
              </w:rPr>
              <w:t>-адреса за контакт с</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компанијом</w:t>
            </w:r>
            <w:r w:rsidRPr="000C4CB7">
              <w:rPr>
                <w:rFonts w:ascii="Arial" w:eastAsia="Times New Roman" w:hAnsi="Arial" w:cs="Arial"/>
                <w:noProof w:val="0"/>
                <w:color w:val="000000"/>
                <w:lang w:val="ru-RU"/>
              </w:rPr>
              <w:t> кој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пружалац поморске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IMO0294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DE-078-15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Фиксни телефонски број контакт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Фиксни телефонски број компаније кој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пружалац поморске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IMO0292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DE-078-16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Мобилни број контакт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Мобилни телефонски број компаније кој</w:t>
            </w:r>
            <w:r w:rsidRPr="000C4CB7">
              <w:rPr>
                <w:rFonts w:ascii="Arial" w:eastAsia="Times New Roman" w:hAnsi="Arial" w:cs="Arial"/>
                <w:noProof w:val="0"/>
                <w:color w:val="000000"/>
                <w:lang w:val="en-US"/>
              </w:rPr>
              <w:t>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пружалац поморске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IMO0293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DE-078-17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URL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Крајња</w:t>
            </w:r>
            <w:r w:rsidRPr="000C4CB7">
              <w:rPr>
                <w:rFonts w:ascii="Arial" w:eastAsia="Times New Roman" w:hAnsi="Arial" w:cs="Arial"/>
                <w:noProof w:val="0"/>
                <w:color w:val="000000"/>
                <w:lang w:val="ru-RU"/>
              </w:rPr>
              <w:t> тачка поморске услуге коју пружа пружалац поморске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IMO0295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DE-078-18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потврде захтева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стање захтева за поморску услугу по</w:t>
            </w:r>
            <w:r w:rsidRPr="000C4CB7">
              <w:rPr>
                <w:rFonts w:ascii="Arial" w:eastAsia="Times New Roman" w:hAnsi="Arial" w:cs="Arial"/>
                <w:noProof w:val="0"/>
                <w:color w:val="000000"/>
                <w:lang w:val="en-US"/>
              </w:rPr>
              <w:t>т</w:t>
            </w:r>
            <w:r w:rsidRPr="000C4CB7">
              <w:rPr>
                <w:rFonts w:ascii="Arial" w:eastAsia="Times New Roman" w:hAnsi="Arial" w:cs="Arial"/>
                <w:noProof w:val="0"/>
                <w:color w:val="000000"/>
                <w:lang w:val="ru-RU"/>
              </w:rPr>
              <w:t>врђено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DE-078-19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зависности </w:t>
            </w:r>
            <w:r w:rsidRPr="000C4CB7">
              <w:rPr>
                <w:rFonts w:ascii="Arial" w:eastAsia="Times New Roman" w:hAnsi="Arial" w:cs="Arial"/>
                <w:noProof w:val="0"/>
                <w:color w:val="000000"/>
                <w:lang w:val="en-US"/>
              </w:rPr>
              <w:t>oд</w:t>
            </w:r>
            <w:r w:rsidRPr="000C4CB7">
              <w:rPr>
                <w:rFonts w:ascii="Arial" w:eastAsia="Times New Roman" w:hAnsi="Arial" w:cs="Arial"/>
                <w:noProof w:val="0"/>
                <w:color w:val="000000"/>
                <w:lang w:val="ru-RU"/>
              </w:rPr>
              <w:t> друго</w:t>
            </w:r>
            <w:r w:rsidRPr="000C4CB7">
              <w:rPr>
                <w:rFonts w:ascii="Arial" w:eastAsia="Times New Roman" w:hAnsi="Arial" w:cs="Arial"/>
                <w:noProof w:val="0"/>
                <w:color w:val="000000"/>
                <w:lang w:val="en-US"/>
              </w:rPr>
              <w:t>г</w:t>
            </w:r>
            <w:r w:rsidRPr="000C4CB7">
              <w:rPr>
                <w:rFonts w:ascii="Arial" w:eastAsia="Times New Roman" w:hAnsi="Arial" w:cs="Arial"/>
                <w:noProof w:val="0"/>
                <w:color w:val="000000"/>
                <w:lang w:val="ru-RU"/>
              </w:rPr>
              <w:t> брод</w:t>
            </w:r>
            <w:r w:rsidRPr="000C4CB7">
              <w:rPr>
                <w:rFonts w:ascii="Arial" w:eastAsia="Times New Roman" w:hAnsi="Arial" w:cs="Arial"/>
                <w:noProof w:val="0"/>
                <w:color w:val="000000"/>
                <w:lang w:val="en-US"/>
              </w:rPr>
              <w:t>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захтев за пружање услуге зависи oд другог брода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DE-078-20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особе за контакт пружаоца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Лично име особе за контакт при компанији која је пружалац поморске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IMO584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DG-079</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Рачун за услугу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DE-079-01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затраженог рачуна за услугу на енглеском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ли je</w:t>
            </w:r>
            <w:r w:rsidRPr="000C4CB7">
              <w:rPr>
                <w:rFonts w:ascii="Arial" w:eastAsia="Times New Roman" w:hAnsi="Arial" w:cs="Arial"/>
                <w:noProof w:val="0"/>
                <w:color w:val="000000"/>
                <w:lang w:val="ru-RU"/>
              </w:rPr>
              <w:t> затражен енглески језик на рачуну за услугу пилотирања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DE-079-02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компаније на рачуну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компаније кој</w:t>
            </w:r>
            <w:r w:rsidRPr="000C4CB7">
              <w:rPr>
                <w:rFonts w:ascii="Arial" w:eastAsia="Times New Roman" w:hAnsi="Arial" w:cs="Arial"/>
                <w:noProof w:val="0"/>
                <w:color w:val="000000"/>
                <w:lang w:val="en-US"/>
              </w:rPr>
              <w:t>ој се испоручује</w:t>
            </w:r>
            <w:r w:rsidRPr="000C4CB7">
              <w:rPr>
                <w:rFonts w:ascii="Arial" w:eastAsia="Times New Roman" w:hAnsi="Arial" w:cs="Arial"/>
                <w:noProof w:val="0"/>
                <w:color w:val="000000"/>
                <w:lang w:val="ru-RU"/>
              </w:rPr>
              <w:t> рачун за </w:t>
            </w:r>
            <w:r w:rsidRPr="000C4CB7">
              <w:rPr>
                <w:rFonts w:ascii="Arial" w:eastAsia="Times New Roman" w:hAnsi="Arial" w:cs="Arial"/>
                <w:noProof w:val="0"/>
                <w:color w:val="000000"/>
                <w:lang w:val="en-US"/>
              </w:rPr>
              <w:t>поморску </w:t>
            </w:r>
            <w:r w:rsidRPr="000C4CB7">
              <w:rPr>
                <w:rFonts w:ascii="Arial" w:eastAsia="Times New Roman" w:hAnsi="Arial" w:cs="Arial"/>
                <w:noProof w:val="0"/>
                <w:color w:val="000000"/>
                <w:lang w:val="ru-RU"/>
              </w:rPr>
              <w:t>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DE-079-03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организације на рачуну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организације која прима рачун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DE-079-04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клијента на рачуну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w:t>
            </w:r>
            <w:r w:rsidRPr="000C4CB7">
              <w:rPr>
                <w:rFonts w:ascii="Arial" w:eastAsia="Times New Roman" w:hAnsi="Arial" w:cs="Arial"/>
                <w:noProof w:val="0"/>
                <w:color w:val="000000"/>
                <w:lang w:val="en-US"/>
              </w:rPr>
              <w:t>корисника примаоца рачуна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DE-079-05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Улица и број адресе на рачуну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Поштанска доставна тачка као што су улица и број или поштански сандучић примаоца рачуна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DE-079-06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адресе на рачуну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Поштански број </w:t>
            </w:r>
            <w:r w:rsidRPr="000C4CB7">
              <w:rPr>
                <w:rFonts w:ascii="Arial" w:eastAsia="Times New Roman" w:hAnsi="Arial" w:cs="Arial"/>
                <w:noProof w:val="0"/>
                <w:color w:val="000000"/>
                <w:lang w:val="en-US"/>
              </w:rPr>
              <w:t>адресе </w:t>
            </w:r>
            <w:r w:rsidRPr="000C4CB7">
              <w:rPr>
                <w:rFonts w:ascii="Arial" w:eastAsia="Times New Roman" w:hAnsi="Arial" w:cs="Arial"/>
                <w:noProof w:val="0"/>
                <w:color w:val="000000"/>
                <w:lang w:val="ru-RU"/>
              </w:rPr>
              <w:t>примаоца рачуна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DE-079-07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Назив места на рачуну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места адресе примаоца рачуна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DE-079-08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Држава на рачуну за услугу,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државу примаоца рачуна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ISO 3166-1 alpha-2 (ознаке UN/EDIFACT 3207)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DE-079-09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Напомене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рачуну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Напомене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рачуну за 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DE-079-10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Ознаке наручиоца услуге на рачуну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Ознаке наручиоца услуге на рачуну.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DE-079-11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корисника услуге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Име стварног корисника услуге, ако се разликује од назива компаније на рачуну за </w:t>
            </w:r>
            <w:r w:rsidRPr="000C4CB7">
              <w:rPr>
                <w:rFonts w:ascii="Arial" w:eastAsia="Times New Roman" w:hAnsi="Arial" w:cs="Arial"/>
                <w:noProof w:val="0"/>
                <w:color w:val="000000"/>
                <w:lang w:val="ru-RU"/>
              </w:rPr>
              <w:lastRenderedPageBreak/>
              <w:t>услугу.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an..25</w:t>
            </w:r>
            <w:r w:rsidRPr="000C4CB7">
              <w:rPr>
                <w:rFonts w:ascii="Arial" w:eastAsia="Times New Roman" w:hAnsi="Arial" w:cs="Arial"/>
                <w:noProof w:val="0"/>
                <w:color w:val="000000"/>
                <w:lang w:val="en-US"/>
              </w:rPr>
              <w:lastRenderedPageBreak/>
              <w:t>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DG-080</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Налог за разбијање леда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DE-080-01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Газ </w:t>
            </w:r>
            <w:r w:rsidRPr="000C4CB7">
              <w:rPr>
                <w:rFonts w:ascii="Arial" w:eastAsia="Times New Roman" w:hAnsi="Arial" w:cs="Arial"/>
                <w:noProof w:val="0"/>
                <w:color w:val="000000"/>
                <w:lang w:val="en-US"/>
              </w:rPr>
              <w:t>испод</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конвоја</w:t>
            </w:r>
            <w:r w:rsidRPr="000C4CB7">
              <w:rPr>
                <w:rFonts w:ascii="Arial" w:eastAsia="Times New Roman" w:hAnsi="Arial" w:cs="Arial"/>
                <w:noProof w:val="0"/>
                <w:color w:val="000000"/>
                <w:lang w:val="ru-RU"/>
              </w:rPr>
              <w:t> за </w:t>
            </w:r>
            <w:r w:rsidRPr="000C4CB7">
              <w:rPr>
                <w:rFonts w:ascii="Arial" w:eastAsia="Times New Roman" w:hAnsi="Arial" w:cs="Arial"/>
                <w:noProof w:val="0"/>
                <w:color w:val="000000"/>
                <w:lang w:val="en-US"/>
              </w:rPr>
              <w:t>разбијање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леда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Максималног стварни газ брода у конвоју за разбијање леда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DE-080-02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Истиснина</w:t>
            </w:r>
            <w:r w:rsidRPr="000C4CB7">
              <w:rPr>
                <w:rFonts w:ascii="Arial" w:eastAsia="Times New Roman" w:hAnsi="Arial" w:cs="Arial"/>
                <w:noProof w:val="0"/>
                <w:color w:val="000000"/>
                <w:lang w:val="ru-RU"/>
              </w:rPr>
              <w:t> тежине брода и терета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Истиснина брода</w:t>
            </w:r>
            <w:r w:rsidRPr="000C4CB7">
              <w:rPr>
                <w:rFonts w:ascii="Arial" w:eastAsia="Times New Roman" w:hAnsi="Arial" w:cs="Arial"/>
                <w:noProof w:val="0"/>
                <w:color w:val="000000"/>
                <w:lang w:val="ru-RU"/>
              </w:rPr>
              <w:t>(тежина брода+терет) у тонама.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n..6,1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DE-080-03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Стање баласт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брода,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означава </w:t>
            </w:r>
            <w:r w:rsidRPr="000C4CB7">
              <w:rPr>
                <w:rFonts w:ascii="Arial" w:eastAsia="Times New Roman" w:hAnsi="Arial" w:cs="Arial"/>
                <w:noProof w:val="0"/>
                <w:color w:val="000000"/>
                <w:lang w:val="en-US"/>
              </w:rPr>
              <w:t>да ли je</w:t>
            </w:r>
            <w:r w:rsidRPr="000C4CB7">
              <w:rPr>
                <w:rFonts w:ascii="Arial" w:eastAsia="Times New Roman" w:hAnsi="Arial" w:cs="Arial"/>
                <w:noProof w:val="0"/>
                <w:color w:val="000000"/>
                <w:lang w:val="ru-RU"/>
              </w:rPr>
              <w:t> брод у баласту или превози терет.</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Стање баласт</w:t>
            </w:r>
            <w:r w:rsidRPr="000C4CB7">
              <w:rPr>
                <w:rFonts w:ascii="Arial" w:eastAsia="Times New Roman" w:hAnsi="Arial" w:cs="Arial"/>
                <w:noProof w:val="0"/>
                <w:color w:val="000000"/>
                <w:lang w:val="en-US"/>
              </w:rPr>
              <w:t>a</w:t>
            </w:r>
            <w:r w:rsidRPr="000C4CB7">
              <w:rPr>
                <w:rFonts w:ascii="Arial" w:eastAsia="Times New Roman" w:hAnsi="Arial" w:cs="Arial"/>
                <w:noProof w:val="0"/>
                <w:color w:val="000000"/>
                <w:lang w:val="ru-RU"/>
              </w:rPr>
              <w:t> брода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DG-081</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Пилотажа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DE-081-01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w:t>
            </w:r>
            <w:r w:rsidRPr="000C4CB7">
              <w:rPr>
                <w:rFonts w:ascii="Arial" w:eastAsia="Times New Roman" w:hAnsi="Arial" w:cs="Arial"/>
                <w:noProof w:val="0"/>
                <w:color w:val="000000"/>
                <w:lang w:val="en-US"/>
              </w:rPr>
              <w:t>пилотаже</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врсту </w:t>
            </w:r>
            <w:r w:rsidRPr="000C4CB7">
              <w:rPr>
                <w:rFonts w:ascii="Arial" w:eastAsia="Times New Roman" w:hAnsi="Arial" w:cs="Arial"/>
                <w:noProof w:val="0"/>
                <w:color w:val="000000"/>
                <w:lang w:val="en-US"/>
              </w:rPr>
              <w:t>пилотаже</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пилотирања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DE-081-02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потребних пилота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потребних пилота.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DE-081-03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пилотаже за тегљење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je пилотажа повезана с тегљењем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DE-081-04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Напомене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касном</w:t>
            </w:r>
            <w:r w:rsidRPr="000C4CB7">
              <w:rPr>
                <w:rFonts w:ascii="Arial" w:eastAsia="Times New Roman" w:hAnsi="Arial" w:cs="Arial"/>
                <w:noProof w:val="0"/>
                <w:color w:val="000000"/>
                <w:lang w:val="ru-RU"/>
              </w:rPr>
              <w:t> захтеву за </w:t>
            </w:r>
            <w:r w:rsidRPr="000C4CB7">
              <w:rPr>
                <w:rFonts w:ascii="Arial" w:eastAsia="Times New Roman" w:hAnsi="Arial" w:cs="Arial"/>
                <w:noProof w:val="0"/>
                <w:color w:val="000000"/>
                <w:lang w:val="en-US"/>
              </w:rPr>
              <w:t>пилотажу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Напомене o касном захтеву за пилота.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DE-081-05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Повратне</w:t>
            </w:r>
            <w:r w:rsidRPr="000C4CB7">
              <w:rPr>
                <w:rFonts w:ascii="Arial" w:eastAsia="Times New Roman" w:hAnsi="Arial" w:cs="Arial"/>
                <w:noProof w:val="0"/>
                <w:color w:val="000000"/>
                <w:lang w:val="ru-RU"/>
              </w:rPr>
              <w:t>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нивоу </w:t>
            </w:r>
            <w:r w:rsidRPr="000C4CB7">
              <w:rPr>
                <w:rFonts w:ascii="Arial" w:eastAsia="Times New Roman" w:hAnsi="Arial" w:cs="Arial"/>
                <w:noProof w:val="0"/>
                <w:color w:val="000000"/>
                <w:lang w:val="ru-RU"/>
              </w:rPr>
              <w:t>услуге пилота</w:t>
            </w:r>
            <w:r w:rsidRPr="000C4CB7">
              <w:rPr>
                <w:rFonts w:ascii="Arial" w:eastAsia="Times New Roman" w:hAnsi="Arial" w:cs="Arial"/>
                <w:noProof w:val="0"/>
                <w:color w:val="000000"/>
                <w:lang w:val="en-US"/>
              </w:rPr>
              <w:t>же</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представља повратне информације o нивоу услуге пилотаже.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w:t>
            </w:r>
            <w:r w:rsidRPr="000C4CB7">
              <w:rPr>
                <w:rFonts w:ascii="Arial" w:eastAsia="Times New Roman" w:hAnsi="Arial" w:cs="Arial"/>
                <w:noProof w:val="0"/>
                <w:color w:val="000000"/>
                <w:lang w:val="en-US"/>
              </w:rPr>
              <w:t>Повратне</w:t>
            </w:r>
            <w:r w:rsidRPr="000C4CB7">
              <w:rPr>
                <w:rFonts w:ascii="Arial" w:eastAsia="Times New Roman" w:hAnsi="Arial" w:cs="Arial"/>
                <w:noProof w:val="0"/>
                <w:color w:val="000000"/>
                <w:lang w:val="ru-RU"/>
              </w:rPr>
              <w:t> информације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нивоу</w:t>
            </w:r>
            <w:r w:rsidRPr="000C4CB7">
              <w:rPr>
                <w:rFonts w:ascii="Arial" w:eastAsia="Times New Roman" w:hAnsi="Arial" w:cs="Arial"/>
                <w:noProof w:val="0"/>
                <w:color w:val="000000"/>
                <w:lang w:val="ru-RU"/>
              </w:rPr>
              <w:t> услуге пилотирања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DE-081-06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w:t>
            </w:r>
            <w:r w:rsidRPr="000C4CB7">
              <w:rPr>
                <w:rFonts w:ascii="Arial" w:eastAsia="Times New Roman" w:hAnsi="Arial" w:cs="Arial"/>
                <w:noProof w:val="0"/>
                <w:color w:val="000000"/>
                <w:lang w:val="en-US"/>
              </w:rPr>
              <w:t>важних </w:t>
            </w:r>
            <w:r w:rsidRPr="000C4CB7">
              <w:rPr>
                <w:rFonts w:ascii="Arial" w:eastAsia="Times New Roman" w:hAnsi="Arial" w:cs="Arial"/>
                <w:noProof w:val="0"/>
                <w:color w:val="000000"/>
                <w:lang w:val="ru-RU"/>
              </w:rPr>
              <w:t>појединости за</w:t>
            </w:r>
            <w:r w:rsidRPr="000C4CB7">
              <w:rPr>
                <w:rFonts w:ascii="Arial" w:eastAsia="Times New Roman" w:hAnsi="Arial" w:cs="Arial"/>
                <w:noProof w:val="0"/>
                <w:color w:val="000000"/>
                <w:lang w:val="en-US"/>
              </w:rPr>
              <w:t> пилотаже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Важне појединости за пилотажу повезане с опасности пловидбе, кретањем брода, ограничењима привезивања, посебним околностима маневрисања које треба узети у обзир за пилотажу.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DG-082</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Укрцавање пилота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DE-082-01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Време укрцавања пилота – затражено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Затражени</w:t>
            </w:r>
            <w:r w:rsidRPr="000C4CB7">
              <w:rPr>
                <w:rFonts w:ascii="Arial" w:eastAsia="Times New Roman" w:hAnsi="Arial" w:cs="Arial"/>
                <w:noProof w:val="0"/>
                <w:color w:val="000000"/>
                <w:lang w:val="ru-RU"/>
              </w:rPr>
              <w:t> датум и време укрцавања пилота.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BR-001</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DE-082-02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Бок</w:t>
            </w:r>
            <w:r w:rsidRPr="000C4CB7">
              <w:rPr>
                <w:rFonts w:ascii="Arial" w:eastAsia="Times New Roman" w:hAnsi="Arial" w:cs="Arial"/>
                <w:noProof w:val="0"/>
                <w:color w:val="000000"/>
                <w:lang w:val="ru-RU"/>
              </w:rPr>
              <w:t> укрцавања пилота,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w:t>
            </w:r>
            <w:r w:rsidRPr="000C4CB7">
              <w:rPr>
                <w:rFonts w:ascii="Arial" w:eastAsia="Times New Roman" w:hAnsi="Arial" w:cs="Arial"/>
                <w:noProof w:val="0"/>
                <w:color w:val="000000"/>
                <w:lang w:val="en-US"/>
              </w:rPr>
              <w:t>бок</w:t>
            </w:r>
            <w:r w:rsidRPr="000C4CB7">
              <w:rPr>
                <w:rFonts w:ascii="Arial" w:eastAsia="Times New Roman" w:hAnsi="Arial" w:cs="Arial"/>
                <w:noProof w:val="0"/>
                <w:color w:val="000000"/>
                <w:lang w:val="ru-RU"/>
              </w:rPr>
              <w:t> укрцавања пилота.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an..17</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Део брода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DE-082-03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дизалице за пилота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постоји </w:t>
            </w:r>
            <w:r w:rsidRPr="000C4CB7">
              <w:rPr>
                <w:rFonts w:ascii="Arial" w:eastAsia="Times New Roman" w:hAnsi="Arial" w:cs="Arial"/>
                <w:noProof w:val="0"/>
                <w:color w:val="000000"/>
                <w:lang w:val="en-US"/>
              </w:rPr>
              <w:t>дизалица</w:t>
            </w:r>
            <w:r w:rsidRPr="000C4CB7">
              <w:rPr>
                <w:rFonts w:ascii="Arial" w:eastAsia="Times New Roman" w:hAnsi="Arial" w:cs="Arial"/>
                <w:noProof w:val="0"/>
                <w:color w:val="000000"/>
                <w:lang w:val="ru-RU"/>
              </w:rPr>
              <w:t> за пилота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DE-082-04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захтева за укрцавање пилота хел</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коптером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затражено да се </w:t>
            </w:r>
            <w:r w:rsidRPr="000C4CB7">
              <w:rPr>
                <w:rFonts w:ascii="Arial" w:eastAsia="Times New Roman" w:hAnsi="Arial" w:cs="Arial"/>
                <w:noProof w:val="0"/>
                <w:color w:val="000000"/>
                <w:lang w:val="en-US"/>
              </w:rPr>
              <w:t>пилот</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укрца</w:t>
            </w:r>
            <w:r w:rsidRPr="000C4CB7">
              <w:rPr>
                <w:rFonts w:ascii="Arial" w:eastAsia="Times New Roman" w:hAnsi="Arial" w:cs="Arial"/>
                <w:noProof w:val="0"/>
                <w:color w:val="000000"/>
                <w:lang w:val="ru-RU"/>
              </w:rPr>
              <w:t> хел</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коптером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DE-082-05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могућности укрцавања пилота хел</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коптером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w:t>
            </w:r>
            <w:r w:rsidRPr="000C4CB7">
              <w:rPr>
                <w:rFonts w:ascii="Arial" w:eastAsia="Times New Roman" w:hAnsi="Arial" w:cs="Arial"/>
                <w:noProof w:val="0"/>
                <w:color w:val="000000"/>
                <w:lang w:val="en-US"/>
              </w:rPr>
              <w:t> је</w:t>
            </w:r>
            <w:r w:rsidRPr="000C4CB7">
              <w:rPr>
                <w:rFonts w:ascii="Arial" w:eastAsia="Times New Roman" w:hAnsi="Arial" w:cs="Arial"/>
                <w:noProof w:val="0"/>
                <w:color w:val="000000"/>
                <w:lang w:val="ru-RU"/>
              </w:rPr>
              <w:t> укрцавање пилота на брод хел</w:t>
            </w:r>
            <w:r w:rsidRPr="000C4CB7">
              <w:rPr>
                <w:rFonts w:ascii="Arial" w:eastAsia="Times New Roman" w:hAnsi="Arial" w:cs="Arial"/>
                <w:noProof w:val="0"/>
                <w:color w:val="000000"/>
                <w:lang w:val="en-US"/>
              </w:rPr>
              <w:t>и</w:t>
            </w:r>
            <w:r w:rsidRPr="000C4CB7">
              <w:rPr>
                <w:rFonts w:ascii="Arial" w:eastAsia="Times New Roman" w:hAnsi="Arial" w:cs="Arial"/>
                <w:noProof w:val="0"/>
                <w:color w:val="000000"/>
                <w:lang w:val="ru-RU"/>
              </w:rPr>
              <w:t>коптером могуће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DE-082-06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могућности укрцавања пилота хеликоптер</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ким витлом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w:t>
            </w:r>
            <w:r w:rsidRPr="000C4CB7">
              <w:rPr>
                <w:rFonts w:ascii="Arial" w:eastAsia="Times New Roman" w:hAnsi="Arial" w:cs="Arial"/>
                <w:noProof w:val="0"/>
                <w:color w:val="000000"/>
                <w:lang w:val="en-US"/>
              </w:rPr>
              <w:t> је</w:t>
            </w:r>
            <w:r w:rsidRPr="000C4CB7">
              <w:rPr>
                <w:rFonts w:ascii="Arial" w:eastAsia="Times New Roman" w:hAnsi="Arial" w:cs="Arial"/>
                <w:noProof w:val="0"/>
                <w:color w:val="000000"/>
                <w:lang w:val="ru-RU"/>
              </w:rPr>
              <w:t> укрцавање пилота на брод хеликоптер</w:t>
            </w:r>
            <w:r w:rsidRPr="000C4CB7">
              <w:rPr>
                <w:rFonts w:ascii="Arial" w:eastAsia="Times New Roman" w:hAnsi="Arial" w:cs="Arial"/>
                <w:noProof w:val="0"/>
                <w:color w:val="000000"/>
                <w:lang w:val="en-US"/>
              </w:rPr>
              <w:t>с</w:t>
            </w:r>
            <w:r w:rsidRPr="000C4CB7">
              <w:rPr>
                <w:rFonts w:ascii="Arial" w:eastAsia="Times New Roman" w:hAnsi="Arial" w:cs="Arial"/>
                <w:noProof w:val="0"/>
                <w:color w:val="000000"/>
                <w:lang w:val="ru-RU"/>
              </w:rPr>
              <w:t>ким витлом могуће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DE-082-07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дозволе пилотирања на даљину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w:t>
            </w:r>
            <w:r w:rsidRPr="000C4CB7">
              <w:rPr>
                <w:rFonts w:ascii="Arial" w:eastAsia="Times New Roman" w:hAnsi="Arial" w:cs="Arial"/>
                <w:noProof w:val="0"/>
                <w:color w:val="000000"/>
                <w:lang w:val="ru-RU"/>
              </w:rPr>
              <w:t>брод има дозволу за употребу пилотирања на даљину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082-08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 xml:space="preserve">Ознака дозволе </w:t>
            </w:r>
            <w:r w:rsidRPr="000C4CB7">
              <w:rPr>
                <w:rFonts w:ascii="Arial" w:eastAsia="Times New Roman" w:hAnsi="Arial" w:cs="Arial"/>
                <w:noProof w:val="0"/>
                <w:color w:val="000000"/>
                <w:lang w:val="ru-RU"/>
              </w:rPr>
              <w:lastRenderedPageBreak/>
              <w:t>пилотирања брода на даљину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Ознака </w:t>
            </w:r>
            <w:r w:rsidRPr="000C4CB7">
              <w:rPr>
                <w:rFonts w:ascii="Arial" w:eastAsia="Times New Roman" w:hAnsi="Arial" w:cs="Arial"/>
                <w:noProof w:val="0"/>
                <w:color w:val="000000"/>
                <w:lang w:val="en-US"/>
              </w:rPr>
              <w:t>да ли дозвољава</w:t>
            </w:r>
            <w:r w:rsidRPr="000C4CB7">
              <w:rPr>
                <w:rFonts w:ascii="Arial" w:eastAsia="Times New Roman" w:hAnsi="Arial" w:cs="Arial"/>
                <w:noProof w:val="0"/>
                <w:color w:val="000000"/>
                <w:lang w:val="ru-RU"/>
              </w:rPr>
              <w:t xml:space="preserve"> заповедник брода </w:t>
            </w:r>
            <w:r w:rsidRPr="000C4CB7">
              <w:rPr>
                <w:rFonts w:ascii="Arial" w:eastAsia="Times New Roman" w:hAnsi="Arial" w:cs="Arial"/>
                <w:noProof w:val="0"/>
                <w:color w:val="000000"/>
                <w:lang w:val="ru-RU"/>
              </w:rPr>
              <w:lastRenderedPageBreak/>
              <w:t>употребу пилотирања на даљину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Ознака да/не (1=да, </w:t>
            </w:r>
            <w:r w:rsidRPr="000C4CB7">
              <w:rPr>
                <w:rFonts w:ascii="Arial" w:eastAsia="Times New Roman" w:hAnsi="Arial" w:cs="Arial"/>
                <w:noProof w:val="0"/>
                <w:color w:val="000000"/>
                <w:lang w:val="ru-RU"/>
              </w:rPr>
              <w:lastRenderedPageBreak/>
              <w:t>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DE-082-09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укрцавања пилота </w:t>
            </w:r>
            <w:r w:rsidRPr="000C4CB7">
              <w:rPr>
                <w:rFonts w:ascii="Arial" w:eastAsia="Times New Roman" w:hAnsi="Arial" w:cs="Arial"/>
                <w:noProof w:val="0"/>
                <w:color w:val="000000"/>
                <w:lang w:val="en-US"/>
              </w:rPr>
              <w:t>путем ниског надвођа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има ли брод ниско надвође путем којег се пилот може укрцати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DE-082-10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Стварна висина надвођа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Стварно надвође уз газ током пловидбе.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DE-082-11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врата за пилота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брод опремљен </w:t>
            </w:r>
            <w:r w:rsidRPr="000C4CB7">
              <w:rPr>
                <w:rFonts w:ascii="Arial" w:eastAsia="Times New Roman" w:hAnsi="Arial" w:cs="Arial"/>
                <w:noProof w:val="0"/>
                <w:color w:val="000000"/>
                <w:lang w:val="en-US"/>
              </w:rPr>
              <w:t>вратима</w:t>
            </w:r>
            <w:r w:rsidRPr="000C4CB7">
              <w:rPr>
                <w:rFonts w:ascii="Arial" w:eastAsia="Times New Roman" w:hAnsi="Arial" w:cs="Arial"/>
                <w:noProof w:val="0"/>
                <w:color w:val="000000"/>
                <w:lang w:val="ru-RU"/>
              </w:rPr>
              <w:t> за укрцавање или искрцавање пилота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DE-082-12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Висина </w:t>
            </w:r>
            <w:r w:rsidRPr="000C4CB7">
              <w:rPr>
                <w:rFonts w:ascii="Arial" w:eastAsia="Times New Roman" w:hAnsi="Arial" w:cs="Arial"/>
                <w:noProof w:val="0"/>
                <w:color w:val="000000"/>
                <w:lang w:val="en-US"/>
              </w:rPr>
              <w:t>врата</w:t>
            </w:r>
            <w:r w:rsidRPr="000C4CB7">
              <w:rPr>
                <w:rFonts w:ascii="Arial" w:eastAsia="Times New Roman" w:hAnsi="Arial" w:cs="Arial"/>
                <w:noProof w:val="0"/>
                <w:color w:val="000000"/>
                <w:lang w:val="ru-RU"/>
              </w:rPr>
              <w:t> за пилота </w:t>
            </w:r>
            <w:r w:rsidRPr="000C4CB7">
              <w:rPr>
                <w:rFonts w:ascii="Arial" w:eastAsia="Times New Roman" w:hAnsi="Arial" w:cs="Arial"/>
                <w:noProof w:val="0"/>
                <w:color w:val="000000"/>
                <w:lang w:val="en-US"/>
              </w:rPr>
              <w:t>изнад</w:t>
            </w:r>
            <w:r w:rsidRPr="000C4CB7">
              <w:rPr>
                <w:rFonts w:ascii="Arial" w:eastAsia="Times New Roman" w:hAnsi="Arial" w:cs="Arial"/>
                <w:noProof w:val="0"/>
                <w:color w:val="000000"/>
                <w:lang w:val="ru-RU"/>
              </w:rPr>
              <w:t> кобилиц</w:t>
            </w:r>
            <w:r w:rsidRPr="000C4CB7">
              <w:rPr>
                <w:rFonts w:ascii="Arial" w:eastAsia="Times New Roman" w:hAnsi="Arial" w:cs="Arial"/>
                <w:noProof w:val="0"/>
                <w:color w:val="000000"/>
                <w:lang w:val="en-US"/>
              </w:rPr>
              <w:t>e</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w:t>
            </w:r>
            <w:r w:rsidRPr="000C4CB7">
              <w:rPr>
                <w:rFonts w:ascii="Arial" w:eastAsia="Times New Roman" w:hAnsi="Arial" w:cs="Arial"/>
                <w:noProof w:val="0"/>
                <w:color w:val="000000"/>
                <w:lang w:val="ru-RU"/>
              </w:rPr>
              <w:t>даљеност од кобили</w:t>
            </w:r>
            <w:r w:rsidRPr="000C4CB7">
              <w:rPr>
                <w:rFonts w:ascii="Arial" w:eastAsia="Times New Roman" w:hAnsi="Arial" w:cs="Arial"/>
                <w:noProof w:val="0"/>
                <w:color w:val="000000"/>
                <w:lang w:val="en-US"/>
              </w:rPr>
              <w:t>цe</w:t>
            </w:r>
            <w:r w:rsidRPr="000C4CB7">
              <w:rPr>
                <w:rFonts w:ascii="Arial" w:eastAsia="Times New Roman" w:hAnsi="Arial" w:cs="Arial"/>
                <w:noProof w:val="0"/>
                <w:color w:val="000000"/>
                <w:lang w:val="ru-RU"/>
              </w:rPr>
              <w:t> до </w:t>
            </w:r>
            <w:r w:rsidRPr="000C4CB7">
              <w:rPr>
                <w:rFonts w:ascii="Arial" w:eastAsia="Times New Roman" w:hAnsi="Arial" w:cs="Arial"/>
                <w:noProof w:val="0"/>
                <w:color w:val="000000"/>
                <w:lang w:val="en-US"/>
              </w:rPr>
              <w:t>улазних</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врата</w:t>
            </w:r>
            <w:r w:rsidRPr="000C4CB7">
              <w:rPr>
                <w:rFonts w:ascii="Arial" w:eastAsia="Times New Roman" w:hAnsi="Arial" w:cs="Arial"/>
                <w:noProof w:val="0"/>
                <w:color w:val="000000"/>
                <w:lang w:val="ru-RU"/>
              </w:rPr>
              <w:t> за пилота.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DE-082-13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бокобрана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 брод опремљен фиксним бокобранима на трупу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DG-083</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Изузећа повезана с пилотом</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изузећа од пилотирања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w:t>
            </w:r>
            <w:r w:rsidRPr="000C4CB7">
              <w:rPr>
                <w:rFonts w:ascii="Arial" w:eastAsia="Times New Roman" w:hAnsi="Arial" w:cs="Arial"/>
                <w:noProof w:val="0"/>
                <w:color w:val="000000"/>
                <w:lang w:val="en-US"/>
              </w:rPr>
              <w:t> 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пловило </w:t>
            </w:r>
            <w:r w:rsidRPr="000C4CB7">
              <w:rPr>
                <w:rFonts w:ascii="Arial" w:eastAsia="Times New Roman" w:hAnsi="Arial" w:cs="Arial"/>
                <w:noProof w:val="0"/>
                <w:color w:val="000000"/>
                <w:lang w:val="en-US"/>
              </w:rPr>
              <w:t>ослобођено</w:t>
            </w:r>
            <w:r w:rsidRPr="000C4CB7">
              <w:rPr>
                <w:rFonts w:ascii="Arial" w:eastAsia="Times New Roman" w:hAnsi="Arial" w:cs="Arial"/>
                <w:noProof w:val="0"/>
                <w:color w:val="000000"/>
                <w:lang w:val="ru-RU"/>
              </w:rPr>
              <w:t> пилотирања током кретања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потврде o изузећу од пилотирања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потврде o изузећу од пилотирања (PEC).</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an..10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испита</w:t>
            </w:r>
            <w:r w:rsidRPr="000C4CB7">
              <w:rPr>
                <w:rFonts w:ascii="Arial" w:eastAsia="Times New Roman" w:hAnsi="Arial" w:cs="Arial"/>
                <w:noProof w:val="0"/>
                <w:color w:val="000000"/>
                <w:lang w:val="ru-RU"/>
              </w:rPr>
              <w:t> за изузеће од пилотирања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се </w:t>
            </w:r>
            <w:r w:rsidRPr="000C4CB7">
              <w:rPr>
                <w:rFonts w:ascii="Arial" w:eastAsia="Times New Roman" w:hAnsi="Arial" w:cs="Arial"/>
                <w:noProof w:val="0"/>
                <w:color w:val="000000"/>
                <w:lang w:val="ru-RU"/>
              </w:rPr>
              <w:t>захтевају на броду </w:t>
            </w:r>
            <w:r w:rsidRPr="000C4CB7">
              <w:rPr>
                <w:rFonts w:ascii="Arial" w:eastAsia="Times New Roman" w:hAnsi="Arial" w:cs="Arial"/>
                <w:noProof w:val="0"/>
                <w:color w:val="000000"/>
                <w:lang w:val="en-US"/>
              </w:rPr>
              <w:t>испит</w:t>
            </w:r>
            <w:r w:rsidRPr="000C4CB7">
              <w:rPr>
                <w:rFonts w:ascii="Arial" w:eastAsia="Times New Roman" w:hAnsi="Arial" w:cs="Arial"/>
                <w:noProof w:val="0"/>
                <w:color w:val="000000"/>
                <w:lang w:val="ru-RU"/>
              </w:rPr>
              <w:t> за потврду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w:t>
            </w:r>
            <w:r w:rsidRPr="000C4CB7">
              <w:rPr>
                <w:rFonts w:ascii="Arial" w:eastAsia="Times New Roman" w:hAnsi="Arial" w:cs="Arial"/>
                <w:noProof w:val="0"/>
                <w:color w:val="000000"/>
                <w:lang w:val="en-US"/>
              </w:rPr>
              <w:t>PEC</w:t>
            </w:r>
            <w:r w:rsidRPr="000C4CB7">
              <w:rPr>
                <w:rFonts w:ascii="Arial" w:eastAsia="Times New Roman" w:hAnsi="Arial" w:cs="Arial"/>
                <w:noProof w:val="0"/>
                <w:color w:val="000000"/>
                <w:lang w:val="ru-RU"/>
              </w:rPr>
              <w:t>) и </w:t>
            </w:r>
            <w:r w:rsidRPr="000C4CB7">
              <w:rPr>
                <w:rFonts w:ascii="Arial" w:eastAsia="Times New Roman" w:hAnsi="Arial" w:cs="Arial"/>
                <w:noProof w:val="0"/>
                <w:color w:val="000000"/>
                <w:lang w:val="en-US"/>
              </w:rPr>
              <w:t>испитивач</w:t>
            </w:r>
            <w:r w:rsidRPr="000C4CB7">
              <w:rPr>
                <w:rFonts w:ascii="Arial" w:eastAsia="Times New Roman" w:hAnsi="Arial" w:cs="Arial"/>
                <w:noProof w:val="0"/>
                <w:color w:val="000000"/>
                <w:lang w:val="ru-RU"/>
              </w:rPr>
              <w:t> пилотирања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Одлазна лука важења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луке у којој </w:t>
            </w:r>
            <w:r w:rsidRPr="000C4CB7">
              <w:rPr>
                <w:rFonts w:ascii="Arial" w:eastAsia="Times New Roman" w:hAnsi="Arial" w:cs="Arial"/>
                <w:noProof w:val="0"/>
                <w:color w:val="000000"/>
                <w:lang w:val="en-US"/>
              </w:rPr>
              <w:t>почиње</w:t>
            </w:r>
            <w:r w:rsidRPr="000C4CB7">
              <w:rPr>
                <w:rFonts w:ascii="Arial" w:eastAsia="Times New Roman" w:hAnsi="Arial" w:cs="Arial"/>
                <w:noProof w:val="0"/>
                <w:color w:val="000000"/>
                <w:lang w:val="ru-RU"/>
              </w:rPr>
              <w:t> рута примењива на потврду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w:t>
            </w:r>
            <w:r w:rsidRPr="000C4CB7">
              <w:rPr>
                <w:rFonts w:ascii="Arial" w:eastAsia="Times New Roman" w:hAnsi="Arial" w:cs="Arial"/>
                <w:noProof w:val="0"/>
                <w:color w:val="000000"/>
                <w:lang w:val="en-US"/>
              </w:rPr>
              <w:t>PEC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луке </w:t>
            </w:r>
            <w:r w:rsidRPr="000C4CB7">
              <w:rPr>
                <w:rFonts w:ascii="Arial" w:eastAsia="Times New Roman" w:hAnsi="Arial" w:cs="Arial"/>
                <w:noProof w:val="0"/>
                <w:color w:val="000000"/>
                <w:lang w:val="en-US"/>
              </w:rPr>
              <w:t>порекла </w:t>
            </w:r>
            <w:r w:rsidRPr="000C4CB7">
              <w:rPr>
                <w:rFonts w:ascii="Arial" w:eastAsia="Times New Roman" w:hAnsi="Arial" w:cs="Arial"/>
                <w:noProof w:val="0"/>
                <w:color w:val="000000"/>
                <w:lang w:val="ru-RU"/>
              </w:rPr>
              <w:t>важења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луке у којој </w:t>
            </w:r>
            <w:r w:rsidRPr="000C4CB7">
              <w:rPr>
                <w:rFonts w:ascii="Arial" w:eastAsia="Times New Roman" w:hAnsi="Arial" w:cs="Arial"/>
                <w:noProof w:val="0"/>
                <w:color w:val="000000"/>
                <w:lang w:val="en-US"/>
              </w:rPr>
              <w:t>почиње</w:t>
            </w:r>
            <w:r w:rsidRPr="000C4CB7">
              <w:rPr>
                <w:rFonts w:ascii="Arial" w:eastAsia="Times New Roman" w:hAnsi="Arial" w:cs="Arial"/>
                <w:noProof w:val="0"/>
                <w:color w:val="000000"/>
                <w:lang w:val="ru-RU"/>
              </w:rPr>
              <w:t> рута примењива на потврду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w:t>
            </w:r>
            <w:r w:rsidRPr="000C4CB7">
              <w:rPr>
                <w:rFonts w:ascii="Arial" w:eastAsia="Times New Roman" w:hAnsi="Arial" w:cs="Arial"/>
                <w:noProof w:val="0"/>
                <w:color w:val="000000"/>
                <w:lang w:val="en-US"/>
              </w:rPr>
              <w:t>PEC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пристаништа</w:t>
            </w:r>
            <w:r w:rsidRPr="000C4CB7">
              <w:rPr>
                <w:rFonts w:ascii="Arial" w:eastAsia="Times New Roman" w:hAnsi="Arial" w:cs="Arial"/>
                <w:noProof w:val="0"/>
                <w:color w:val="000000"/>
                <w:lang w:val="en-US"/>
              </w:rPr>
              <w:t> порекла</w:t>
            </w:r>
            <w:r w:rsidRPr="000C4CB7">
              <w:rPr>
                <w:rFonts w:ascii="Arial" w:eastAsia="Times New Roman" w:hAnsi="Arial" w:cs="Arial"/>
                <w:noProof w:val="0"/>
                <w:color w:val="000000"/>
                <w:lang w:val="ru-RU"/>
              </w:rPr>
              <w:t> важења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пристаништа у којем </w:t>
            </w:r>
            <w:r w:rsidRPr="000C4CB7">
              <w:rPr>
                <w:rFonts w:ascii="Arial" w:eastAsia="Times New Roman" w:hAnsi="Arial" w:cs="Arial"/>
                <w:noProof w:val="0"/>
                <w:color w:val="000000"/>
                <w:lang w:val="en-US"/>
              </w:rPr>
              <w:t>почиње</w:t>
            </w:r>
            <w:r w:rsidRPr="000C4CB7">
              <w:rPr>
                <w:rFonts w:ascii="Arial" w:eastAsia="Times New Roman" w:hAnsi="Arial" w:cs="Arial"/>
                <w:noProof w:val="0"/>
                <w:color w:val="000000"/>
                <w:lang w:val="ru-RU"/>
              </w:rPr>
              <w:t> рута примењива на потврду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w:t>
            </w:r>
            <w:r w:rsidRPr="000C4CB7">
              <w:rPr>
                <w:rFonts w:ascii="Arial" w:eastAsia="Times New Roman" w:hAnsi="Arial" w:cs="Arial"/>
                <w:noProof w:val="0"/>
                <w:color w:val="000000"/>
                <w:lang w:val="en-US"/>
              </w:rPr>
              <w:t>PEC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DE-083-07</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важења потврде o изузећу од пилотирања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Датум важења потврде o изузећу од пилотирања (PEC).</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DE-083-08</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Долазна лука важења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луке у којој завршава рута примењива на потврду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w:t>
            </w:r>
            <w:r w:rsidRPr="000C4CB7">
              <w:rPr>
                <w:rFonts w:ascii="Arial" w:eastAsia="Times New Roman" w:hAnsi="Arial" w:cs="Arial"/>
                <w:noProof w:val="0"/>
                <w:color w:val="000000"/>
                <w:lang w:val="en-US"/>
              </w:rPr>
              <w:t>PEC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UN/LOCODE</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DE-083-09</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 одредишне луке важења потврде o изузећу од пилотирања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луке у којој завршава рута примењива на потврду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w:t>
            </w:r>
            <w:r w:rsidRPr="000C4CB7">
              <w:rPr>
                <w:rFonts w:ascii="Arial" w:eastAsia="Times New Roman" w:hAnsi="Arial" w:cs="Arial"/>
                <w:noProof w:val="0"/>
                <w:color w:val="000000"/>
                <w:lang w:val="en-US"/>
              </w:rPr>
              <w:t>PEC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DE-083-10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одредишног пристаништа важења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Назив</w:t>
            </w:r>
            <w:r w:rsidRPr="000C4CB7">
              <w:rPr>
                <w:rFonts w:ascii="Arial" w:eastAsia="Times New Roman" w:hAnsi="Arial" w:cs="Arial"/>
                <w:noProof w:val="0"/>
                <w:color w:val="000000"/>
                <w:lang w:val="ru-RU"/>
              </w:rPr>
              <w:t> пристаништа у којем </w:t>
            </w:r>
            <w:r w:rsidRPr="000C4CB7">
              <w:rPr>
                <w:rFonts w:ascii="Arial" w:eastAsia="Times New Roman" w:hAnsi="Arial" w:cs="Arial"/>
                <w:noProof w:val="0"/>
                <w:color w:val="000000"/>
                <w:lang w:val="en-US"/>
              </w:rPr>
              <w:t>се </w:t>
            </w:r>
            <w:r w:rsidRPr="000C4CB7">
              <w:rPr>
                <w:rFonts w:ascii="Arial" w:eastAsia="Times New Roman" w:hAnsi="Arial" w:cs="Arial"/>
                <w:noProof w:val="0"/>
                <w:color w:val="000000"/>
                <w:lang w:val="ru-RU"/>
              </w:rPr>
              <w:t>завршава рута примењива на потврду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w:t>
            </w:r>
            <w:r w:rsidRPr="000C4CB7">
              <w:rPr>
                <w:rFonts w:ascii="Arial" w:eastAsia="Times New Roman" w:hAnsi="Arial" w:cs="Arial"/>
                <w:noProof w:val="0"/>
                <w:color w:val="000000"/>
                <w:lang w:val="en-US"/>
              </w:rPr>
              <w:t>PEC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DE-083-11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 xml:space="preserve">пилотирања, у </w:t>
            </w:r>
            <w:r w:rsidRPr="000C4CB7">
              <w:rPr>
                <w:rFonts w:ascii="Arial" w:eastAsia="Times New Roman" w:hAnsi="Arial" w:cs="Arial"/>
                <w:noProof w:val="0"/>
                <w:color w:val="000000"/>
                <w:lang w:val="ru-RU"/>
              </w:rPr>
              <w:lastRenderedPageBreak/>
              <w:t>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lastRenderedPageBreak/>
              <w:t>Ознака која представља врсту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w:t>
            </w:r>
            <w:r w:rsidRPr="000C4CB7">
              <w:rPr>
                <w:rFonts w:ascii="Arial" w:eastAsia="Times New Roman" w:hAnsi="Arial" w:cs="Arial"/>
                <w:noProof w:val="0"/>
                <w:color w:val="000000"/>
                <w:lang w:val="en-US"/>
              </w:rPr>
              <w:t>PEC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an..64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xml:space="preserve"> изузећу </w:t>
            </w:r>
            <w:r w:rsidRPr="000C4CB7">
              <w:rPr>
                <w:rFonts w:ascii="Arial" w:eastAsia="Times New Roman" w:hAnsi="Arial" w:cs="Arial"/>
                <w:noProof w:val="0"/>
                <w:color w:val="000000"/>
                <w:lang w:val="ru-RU"/>
              </w:rPr>
              <w:lastRenderedPageBreak/>
              <w:t>од пилотирања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DE-083-12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Презиме корисника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Презиме корисника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w:t>
            </w:r>
            <w:r w:rsidRPr="000C4CB7">
              <w:rPr>
                <w:rFonts w:ascii="Arial" w:eastAsia="Times New Roman" w:hAnsi="Arial" w:cs="Arial"/>
                <w:noProof w:val="0"/>
                <w:color w:val="000000"/>
                <w:lang w:val="en-US"/>
              </w:rPr>
              <w:t>PEC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DE-083-13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корисника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Име корисника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изузећу од пилотирања (</w:t>
            </w:r>
            <w:r w:rsidRPr="000C4CB7">
              <w:rPr>
                <w:rFonts w:ascii="Arial" w:eastAsia="Times New Roman" w:hAnsi="Arial" w:cs="Arial"/>
                <w:noProof w:val="0"/>
                <w:color w:val="000000"/>
                <w:lang w:val="en-US"/>
              </w:rPr>
              <w:t>PEC</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DE-083-14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изузећа од пилотирања,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разлог због којег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брод </w:t>
            </w:r>
            <w:r w:rsidRPr="000C4CB7">
              <w:rPr>
                <w:rFonts w:ascii="Arial" w:eastAsia="Times New Roman" w:hAnsi="Arial" w:cs="Arial"/>
                <w:noProof w:val="0"/>
                <w:color w:val="000000"/>
                <w:lang w:val="en-US"/>
              </w:rPr>
              <w:t>изузет</w:t>
            </w:r>
            <w:r w:rsidRPr="000C4CB7">
              <w:rPr>
                <w:rFonts w:ascii="Arial" w:eastAsia="Times New Roman" w:hAnsi="Arial" w:cs="Arial"/>
                <w:noProof w:val="0"/>
                <w:color w:val="000000"/>
                <w:lang w:val="ru-RU"/>
              </w:rPr>
              <w:t> од обавезног пилотирања.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изузећа </w:t>
            </w:r>
            <w:r w:rsidRPr="000C4CB7">
              <w:rPr>
                <w:rFonts w:ascii="Arial" w:eastAsia="Times New Roman" w:hAnsi="Arial" w:cs="Arial"/>
                <w:noProof w:val="0"/>
                <w:color w:val="000000"/>
                <w:lang w:val="en-US"/>
              </w:rPr>
              <w:t>од пилотирања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DG-084</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Услуга тегљача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DE-084-01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потребне врсте тегљача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потребних врста тегљача.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DE-084-02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тегљача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Број </w:t>
            </w:r>
            <w:r w:rsidRPr="000C4CB7">
              <w:rPr>
                <w:rFonts w:ascii="Arial" w:eastAsia="Times New Roman" w:hAnsi="Arial" w:cs="Arial"/>
                <w:noProof w:val="0"/>
                <w:color w:val="000000"/>
                <w:lang w:val="en-US"/>
              </w:rPr>
              <w:t>тегљача</w:t>
            </w:r>
            <w:r w:rsidRPr="000C4CB7">
              <w:rPr>
                <w:rFonts w:ascii="Arial" w:eastAsia="Times New Roman" w:hAnsi="Arial" w:cs="Arial"/>
                <w:noProof w:val="0"/>
                <w:color w:val="000000"/>
                <w:lang w:val="ru-RU"/>
              </w:rPr>
              <w:t> за тегљење у луци.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DE-084-03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Снага вуче за тегљење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Мера снаге вуче (или тегљења) у тонама или килоњутнима.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DG-085</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Услуга привезивања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DE-085-01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припреме сиза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w:t>
            </w:r>
            <w:r w:rsidRPr="000C4CB7">
              <w:rPr>
                <w:rFonts w:ascii="Arial" w:eastAsia="Times New Roman" w:hAnsi="Arial" w:cs="Arial"/>
                <w:noProof w:val="0"/>
                <w:color w:val="000000"/>
                <w:lang w:val="ru-RU"/>
              </w:rPr>
              <w:t> ли </w:t>
            </w:r>
            <w:r w:rsidRPr="000C4CB7">
              <w:rPr>
                <w:rFonts w:ascii="Arial" w:eastAsia="Times New Roman" w:hAnsi="Arial" w:cs="Arial"/>
                <w:noProof w:val="0"/>
                <w:color w:val="000000"/>
                <w:lang w:val="en-US"/>
              </w:rPr>
              <w:t>је </w:t>
            </w:r>
            <w:r w:rsidRPr="000C4CB7">
              <w:rPr>
                <w:rFonts w:ascii="Arial" w:eastAsia="Times New Roman" w:hAnsi="Arial" w:cs="Arial"/>
                <w:noProof w:val="0"/>
                <w:color w:val="000000"/>
                <w:lang w:val="ru-RU"/>
              </w:rPr>
              <w:t>потребна </w:t>
            </w:r>
            <w:r w:rsidRPr="000C4CB7">
              <w:rPr>
                <w:rFonts w:ascii="Arial" w:eastAsia="Times New Roman" w:hAnsi="Arial" w:cs="Arial"/>
                <w:noProof w:val="0"/>
                <w:color w:val="000000"/>
                <w:lang w:val="en-US"/>
              </w:rPr>
              <w:t>посебна</w:t>
            </w:r>
            <w:r w:rsidRPr="000C4CB7">
              <w:rPr>
                <w:rFonts w:ascii="Arial" w:eastAsia="Times New Roman" w:hAnsi="Arial" w:cs="Arial"/>
                <w:noProof w:val="0"/>
                <w:color w:val="000000"/>
                <w:lang w:val="ru-RU"/>
              </w:rPr>
              <w:t> припрема за </w:t>
            </w:r>
            <w:r w:rsidRPr="000C4CB7">
              <w:rPr>
                <w:rFonts w:ascii="Arial" w:eastAsia="Times New Roman" w:hAnsi="Arial" w:cs="Arial"/>
                <w:noProof w:val="0"/>
                <w:color w:val="000000"/>
                <w:lang w:val="en-US"/>
              </w:rPr>
              <w:t>сиз</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DE-085-02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Опис припреме сиза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потребне посебне </w:t>
            </w:r>
            <w:r w:rsidRPr="000C4CB7">
              <w:rPr>
                <w:rFonts w:ascii="Arial" w:eastAsia="Times New Roman" w:hAnsi="Arial" w:cs="Arial"/>
                <w:noProof w:val="0"/>
                <w:color w:val="000000"/>
                <w:lang w:val="en-US"/>
              </w:rPr>
              <w:t>припреме</w:t>
            </w:r>
            <w:r w:rsidRPr="000C4CB7">
              <w:rPr>
                <w:rFonts w:ascii="Arial" w:eastAsia="Times New Roman" w:hAnsi="Arial" w:cs="Arial"/>
                <w:noProof w:val="0"/>
                <w:color w:val="000000"/>
                <w:lang w:val="ru-RU"/>
              </w:rPr>
              <w:t> за </w:t>
            </w:r>
            <w:r w:rsidRPr="000C4CB7">
              <w:rPr>
                <w:rFonts w:ascii="Arial" w:eastAsia="Times New Roman" w:hAnsi="Arial" w:cs="Arial"/>
                <w:noProof w:val="0"/>
                <w:color w:val="000000"/>
                <w:lang w:val="en-US"/>
              </w:rPr>
              <w:t>сиз</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DE-085-03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Потребан број </w:t>
            </w:r>
            <w:r w:rsidRPr="000C4CB7">
              <w:rPr>
                <w:rFonts w:ascii="Arial" w:eastAsia="Times New Roman" w:hAnsi="Arial" w:cs="Arial"/>
                <w:noProof w:val="0"/>
                <w:color w:val="000000"/>
                <w:lang w:val="en-US"/>
              </w:rPr>
              <w:t>особа</w:t>
            </w:r>
            <w:r w:rsidRPr="000C4CB7">
              <w:rPr>
                <w:rFonts w:ascii="Arial" w:eastAsia="Times New Roman" w:hAnsi="Arial" w:cs="Arial"/>
                <w:noProof w:val="0"/>
                <w:color w:val="000000"/>
                <w:lang w:val="ru-RU"/>
              </w:rPr>
              <w:t> за</w:t>
            </w:r>
            <w:r w:rsidRPr="000C4CB7">
              <w:rPr>
                <w:rFonts w:ascii="Arial" w:eastAsia="Times New Roman" w:hAnsi="Arial" w:cs="Arial"/>
                <w:noProof w:val="0"/>
                <w:color w:val="000000"/>
                <w:lang w:val="en-US"/>
              </w:rPr>
              <w:t> </w:t>
            </w:r>
            <w:r w:rsidRPr="000C4CB7">
              <w:rPr>
                <w:rFonts w:ascii="Arial" w:eastAsia="Times New Roman" w:hAnsi="Arial" w:cs="Arial"/>
                <w:noProof w:val="0"/>
                <w:color w:val="000000"/>
                <w:lang w:val="ru-RU"/>
              </w:rPr>
              <w:t>привезивањ</w:t>
            </w:r>
            <w:r w:rsidRPr="000C4CB7">
              <w:rPr>
                <w:rFonts w:ascii="Arial" w:eastAsia="Times New Roman" w:hAnsi="Arial" w:cs="Arial"/>
                <w:noProof w:val="0"/>
                <w:color w:val="000000"/>
                <w:lang w:val="en-US"/>
              </w:rPr>
              <w:t>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особља који je потребан за услугу привезивања.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DG-086</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Услуге снабдевања горивом</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DE-086-01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Стопа снабдевања горивом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Стопа</w:t>
            </w:r>
            <w:r w:rsidRPr="000C4CB7">
              <w:rPr>
                <w:rFonts w:ascii="Arial" w:eastAsia="Times New Roman" w:hAnsi="Arial" w:cs="Arial"/>
                <w:noProof w:val="0"/>
                <w:color w:val="000000"/>
                <w:lang w:val="ru-RU"/>
              </w:rPr>
              <w:t> снабдевања горивом у кубним метрима </w:t>
            </w:r>
            <w:r w:rsidRPr="000C4CB7">
              <w:rPr>
                <w:rFonts w:ascii="Arial" w:eastAsia="Times New Roman" w:hAnsi="Arial" w:cs="Arial"/>
                <w:noProof w:val="0"/>
                <w:color w:val="000000"/>
                <w:lang w:val="en-US"/>
              </w:rPr>
              <w:t>по</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сату</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DG-087</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Јединица за снабдевање горивом</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DE-087-01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Врста снабдевања резервоара горива,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начин снабдевања резервоара горива</w:t>
            </w:r>
            <w:r w:rsidRPr="000C4CB7">
              <w:rPr>
                <w:rFonts w:ascii="Arial" w:eastAsia="Times New Roman" w:hAnsi="Arial" w:cs="Arial"/>
                <w:noProof w:val="0"/>
                <w:color w:val="000000"/>
                <w:lang w:val="en-US"/>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Врста снабдевања резервоара горива</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DE-087-02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Идентификациона ознака јединице за </w:t>
            </w:r>
            <w:r w:rsidRPr="000C4CB7">
              <w:rPr>
                <w:rFonts w:ascii="Arial" w:eastAsia="Times New Roman" w:hAnsi="Arial" w:cs="Arial"/>
                <w:noProof w:val="0"/>
                <w:color w:val="000000"/>
                <w:lang w:val="en-US"/>
              </w:rPr>
              <w:t>снабдевање</w:t>
            </w:r>
            <w:r w:rsidRPr="000C4CB7">
              <w:rPr>
                <w:rFonts w:ascii="Arial" w:eastAsia="Times New Roman" w:hAnsi="Arial" w:cs="Arial"/>
                <w:noProof w:val="0"/>
                <w:color w:val="000000"/>
                <w:lang w:val="ru-RU"/>
              </w:rPr>
              <w:t> горивом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Регистрациони број</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камиона или IMO број брода који испоручује гориво.</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DE-087-03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Дужина јединице за </w:t>
            </w:r>
            <w:r w:rsidRPr="000C4CB7">
              <w:rPr>
                <w:rFonts w:ascii="Arial" w:eastAsia="Times New Roman" w:hAnsi="Arial" w:cs="Arial"/>
                <w:noProof w:val="0"/>
                <w:color w:val="000000"/>
                <w:lang w:val="en-US"/>
              </w:rPr>
              <w:t>снабдевање</w:t>
            </w:r>
            <w:r w:rsidRPr="000C4CB7">
              <w:rPr>
                <w:rFonts w:ascii="Arial" w:eastAsia="Times New Roman" w:hAnsi="Arial" w:cs="Arial"/>
                <w:noProof w:val="0"/>
                <w:color w:val="000000"/>
                <w:lang w:val="ru-RU"/>
              </w:rPr>
              <w:t> горивом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Дужина брода који </w:t>
            </w:r>
            <w:r w:rsidRPr="000C4CB7">
              <w:rPr>
                <w:rFonts w:ascii="Arial" w:eastAsia="Times New Roman" w:hAnsi="Arial" w:cs="Arial"/>
                <w:noProof w:val="0"/>
                <w:color w:val="000000"/>
                <w:lang w:val="en-US"/>
              </w:rPr>
              <w:t>испоручује</w:t>
            </w:r>
            <w:r w:rsidRPr="000C4CB7">
              <w:rPr>
                <w:rFonts w:ascii="Arial" w:eastAsia="Times New Roman" w:hAnsi="Arial" w:cs="Arial"/>
                <w:noProof w:val="0"/>
                <w:color w:val="000000"/>
                <w:lang w:val="ru-RU"/>
              </w:rPr>
              <w:t> гориво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DE-087-04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Ширина јединице за </w:t>
            </w:r>
            <w:r w:rsidRPr="000C4CB7">
              <w:rPr>
                <w:rFonts w:ascii="Arial" w:eastAsia="Times New Roman" w:hAnsi="Arial" w:cs="Arial"/>
                <w:noProof w:val="0"/>
                <w:color w:val="000000"/>
                <w:lang w:val="en-US"/>
              </w:rPr>
              <w:t>снабдевање</w:t>
            </w:r>
            <w:r w:rsidRPr="000C4CB7">
              <w:rPr>
                <w:rFonts w:ascii="Arial" w:eastAsia="Times New Roman" w:hAnsi="Arial" w:cs="Arial"/>
                <w:noProof w:val="0"/>
                <w:color w:val="000000"/>
                <w:lang w:val="ru-RU"/>
              </w:rPr>
              <w:t> горивом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Ширина брода који </w:t>
            </w:r>
            <w:r w:rsidRPr="000C4CB7">
              <w:rPr>
                <w:rFonts w:ascii="Arial" w:eastAsia="Times New Roman" w:hAnsi="Arial" w:cs="Arial"/>
                <w:noProof w:val="0"/>
                <w:color w:val="000000"/>
                <w:lang w:val="en-US"/>
              </w:rPr>
              <w:t>испоручује</w:t>
            </w:r>
            <w:r w:rsidRPr="000C4CB7">
              <w:rPr>
                <w:rFonts w:ascii="Arial" w:eastAsia="Times New Roman" w:hAnsi="Arial" w:cs="Arial"/>
                <w:noProof w:val="0"/>
                <w:color w:val="000000"/>
                <w:lang w:val="ru-RU"/>
              </w:rPr>
              <w:t> гориво у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DG-088</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Услуга растерећења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DE-088-01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 xml:space="preserve">Име другог брода за </w:t>
            </w:r>
            <w:r w:rsidRPr="000C4CB7">
              <w:rPr>
                <w:rFonts w:ascii="Arial" w:eastAsia="Times New Roman" w:hAnsi="Arial" w:cs="Arial"/>
                <w:noProof w:val="0"/>
                <w:color w:val="000000"/>
                <w:lang w:val="ru-RU"/>
              </w:rPr>
              <w:lastRenderedPageBreak/>
              <w:t>активност </w:t>
            </w:r>
            <w:r w:rsidRPr="000C4CB7">
              <w:rPr>
                <w:rFonts w:ascii="Arial" w:eastAsia="Times New Roman" w:hAnsi="Arial" w:cs="Arial"/>
                <w:noProof w:val="0"/>
                <w:color w:val="000000"/>
                <w:lang w:val="en-US"/>
              </w:rPr>
              <w:t>растерећења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Име другог брода који учествује у активности растерећења.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w:t>
            </w:r>
            <w:r w:rsidRPr="000C4CB7">
              <w:rPr>
                <w:rFonts w:ascii="Arial" w:eastAsia="Times New Roman" w:hAnsi="Arial" w:cs="Arial"/>
                <w:noProof w:val="0"/>
                <w:color w:val="000000"/>
                <w:lang w:val="en-US"/>
              </w:rPr>
              <w:lastRenderedPageBreak/>
              <w:t>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DE-088-02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Запремина за пренос</w:t>
            </w:r>
            <w:r w:rsidRPr="000C4CB7">
              <w:rPr>
                <w:rFonts w:ascii="Arial" w:eastAsia="Times New Roman" w:hAnsi="Arial" w:cs="Arial"/>
                <w:noProof w:val="0"/>
                <w:color w:val="000000"/>
                <w:lang w:val="en-US"/>
              </w:rPr>
              <w:t> у поступку растерећења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Мера количине коју треба пренети из танка.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DE-088-03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Опис врсте производа у поступку </w:t>
            </w:r>
            <w:r w:rsidRPr="000C4CB7">
              <w:rPr>
                <w:rFonts w:ascii="Arial" w:eastAsia="Times New Roman" w:hAnsi="Arial" w:cs="Arial"/>
                <w:noProof w:val="0"/>
                <w:color w:val="000000"/>
                <w:lang w:val="en-US"/>
              </w:rPr>
              <w:t>растерећења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производа који je укључен у услугу растерећења.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DE-088-04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Име особе која надгледа поступак растерећења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Лично име члана посаде одговорног за надзор поступка растерећења.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DE-088-05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Презиме особе која надгледа поступак растерећења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Презиме члана посаде одговорног за надзор поступка растерећења.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DG-089</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Услуга снабдевања електричном енергијом</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DE-089-01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Вредност напона електричне енергије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Напон изражен у волтима.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DE-089-02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Мерна јединица за </w:t>
            </w:r>
            <w:r w:rsidRPr="000C4CB7">
              <w:rPr>
                <w:rFonts w:ascii="Arial" w:eastAsia="Times New Roman" w:hAnsi="Arial" w:cs="Arial"/>
                <w:noProof w:val="0"/>
                <w:color w:val="000000"/>
                <w:lang w:val="en-US"/>
              </w:rPr>
              <w:t>снабдевање електричном енергијом</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мерну јединицу електричне енергије за </w:t>
            </w:r>
            <w:r w:rsidRPr="000C4CB7">
              <w:rPr>
                <w:rFonts w:ascii="Arial" w:eastAsia="Times New Roman" w:hAnsi="Arial" w:cs="Arial"/>
                <w:noProof w:val="0"/>
                <w:color w:val="000000"/>
                <w:lang w:val="en-US"/>
              </w:rPr>
              <w:t>снабдевање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киловат</w:t>
            </w:r>
            <w:r w:rsidRPr="000C4CB7">
              <w:rPr>
                <w:rFonts w:ascii="Arial" w:eastAsia="Times New Roman" w:hAnsi="Arial" w:cs="Arial"/>
                <w:noProof w:val="0"/>
                <w:color w:val="000000"/>
                <w:lang w:val="ru-RU"/>
              </w:rPr>
              <w:t> или </w:t>
            </w:r>
            <w:r w:rsidRPr="000C4CB7">
              <w:rPr>
                <w:rFonts w:ascii="Arial" w:eastAsia="Times New Roman" w:hAnsi="Arial" w:cs="Arial"/>
                <w:noProof w:val="0"/>
                <w:color w:val="000000"/>
                <w:lang w:val="en-US"/>
              </w:rPr>
              <w:t>ампер</w:t>
            </w:r>
            <w:r w:rsidRPr="000C4CB7">
              <w:rPr>
                <w:rFonts w:ascii="Arial" w:eastAsia="Times New Roman" w:hAnsi="Arial" w:cs="Arial"/>
                <w:noProof w:val="0"/>
                <w:color w:val="000000"/>
                <w:lang w:val="ru-RU"/>
              </w:rPr>
              <w:t>).</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Препорука UN/ECE-a br. 20 (ознаке UN/EDIFACT</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6411)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DE-089-03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Вредност снабдевања електричном енергијом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Електрична енергија коју треба испоручити у киловатима или амперима.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n..4,2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DE-089-04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Фреквенција снабдевања електричном енергијом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Фреквенције</w:t>
            </w:r>
            <w:r w:rsidRPr="000C4CB7">
              <w:rPr>
                <w:rFonts w:ascii="Arial" w:eastAsia="Times New Roman" w:hAnsi="Arial" w:cs="Arial"/>
                <w:noProof w:val="0"/>
                <w:color w:val="000000"/>
                <w:lang w:val="ru-RU"/>
              </w:rPr>
              <w:t> електричне енергије </w:t>
            </w:r>
            <w:r w:rsidRPr="000C4CB7">
              <w:rPr>
                <w:rFonts w:ascii="Arial" w:eastAsia="Times New Roman" w:hAnsi="Arial" w:cs="Arial"/>
                <w:noProof w:val="0"/>
                <w:color w:val="000000"/>
                <w:lang w:val="en-US"/>
              </w:rPr>
              <w:t>коју треба испоручити у херцима.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DE-089-05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потврде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електричној енергији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која потврђује да техничко стање кабла брода осигурава уобичајен рад брода помоћу електричне енергије с обале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DG-090</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Услуга повезана с отпадом</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DE-090-01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отпада од хране из треће државе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 се</w:t>
            </w:r>
            <w:r w:rsidRPr="000C4CB7">
              <w:rPr>
                <w:rFonts w:ascii="Arial" w:eastAsia="Times New Roman" w:hAnsi="Arial" w:cs="Arial"/>
                <w:noProof w:val="0"/>
                <w:color w:val="000000"/>
                <w:lang w:val="ru-RU"/>
              </w:rPr>
              <w:t> укључује отпад и отпад од хране с </w:t>
            </w:r>
            <w:r w:rsidRPr="000C4CB7">
              <w:rPr>
                <w:rFonts w:ascii="Arial" w:eastAsia="Times New Roman" w:hAnsi="Arial" w:cs="Arial"/>
                <w:noProof w:val="0"/>
                <w:color w:val="000000"/>
                <w:lang w:val="en-US"/>
              </w:rPr>
              <w:t>пореклом</w:t>
            </w:r>
            <w:r w:rsidRPr="000C4CB7">
              <w:rPr>
                <w:rFonts w:ascii="Arial" w:eastAsia="Times New Roman" w:hAnsi="Arial" w:cs="Arial"/>
                <w:noProof w:val="0"/>
                <w:color w:val="000000"/>
                <w:lang w:val="ru-RU"/>
              </w:rPr>
              <w:t> из треће државе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DE-090-02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стопе протока пумпе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je</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стопа протокa</w:t>
            </w:r>
            <w:r w:rsidRPr="000C4CB7">
              <w:rPr>
                <w:rFonts w:ascii="Arial" w:eastAsia="Times New Roman" w:hAnsi="Arial" w:cs="Arial"/>
                <w:noProof w:val="0"/>
                <w:color w:val="000000"/>
                <w:lang w:val="ru-RU"/>
              </w:rPr>
              <w:t> пумпе за </w:t>
            </w:r>
            <w:r w:rsidRPr="000C4CB7">
              <w:rPr>
                <w:rFonts w:ascii="Arial" w:eastAsia="Times New Roman" w:hAnsi="Arial" w:cs="Arial"/>
                <w:noProof w:val="0"/>
                <w:color w:val="000000"/>
                <w:lang w:val="en-US"/>
              </w:rPr>
              <w:t>муљ</w:t>
            </w:r>
            <w:r w:rsidRPr="000C4CB7">
              <w:rPr>
                <w:rFonts w:ascii="Arial" w:eastAsia="Times New Roman" w:hAnsi="Arial" w:cs="Arial"/>
                <w:noProof w:val="0"/>
                <w:color w:val="000000"/>
                <w:lang w:val="ru-RU"/>
              </w:rPr>
              <w:t>/</w:t>
            </w:r>
            <w:r w:rsidRPr="000C4CB7">
              <w:rPr>
                <w:rFonts w:ascii="Arial" w:eastAsia="Times New Roman" w:hAnsi="Arial" w:cs="Arial"/>
                <w:noProof w:val="0"/>
                <w:color w:val="000000"/>
                <w:lang w:val="en-US"/>
              </w:rPr>
              <w:t>каљужу</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испод</w:t>
            </w:r>
            <w:r w:rsidRPr="000C4CB7">
              <w:rPr>
                <w:rFonts w:ascii="Arial" w:eastAsia="Times New Roman" w:hAnsi="Arial" w:cs="Arial"/>
                <w:noProof w:val="0"/>
                <w:color w:val="000000"/>
                <w:lang w:val="ru-RU"/>
              </w:rPr>
              <w:t> 5 </w:t>
            </w:r>
            <w:r w:rsidRPr="000C4CB7">
              <w:rPr>
                <w:rFonts w:ascii="Arial" w:eastAsia="Times New Roman" w:hAnsi="Arial" w:cs="Arial"/>
                <w:noProof w:val="0"/>
                <w:color w:val="000000"/>
                <w:lang w:val="en-US"/>
              </w:rPr>
              <w:t>m</w:t>
            </w:r>
            <w:r w:rsidRPr="000C4CB7">
              <w:rPr>
                <w:rFonts w:ascii="Arial" w:eastAsia="Times New Roman" w:hAnsi="Arial" w:cs="Arial"/>
                <w:noProof w:val="0"/>
                <w:color w:val="000000"/>
                <w:lang w:val="ru-RU"/>
              </w:rPr>
              <w:t>3/</w:t>
            </w:r>
            <w:r w:rsidRPr="000C4CB7">
              <w:rPr>
                <w:rFonts w:ascii="Arial" w:eastAsia="Times New Roman" w:hAnsi="Arial" w:cs="Arial"/>
                <w:noProof w:val="0"/>
                <w:color w:val="000000"/>
                <w:lang w:val="en-US"/>
              </w:rPr>
              <w:t>h</w:t>
            </w:r>
            <w:r w:rsidRPr="000C4CB7">
              <w:rPr>
                <w:rFonts w:ascii="Arial" w:eastAsia="Times New Roman" w:hAnsi="Arial" w:cs="Arial"/>
                <w:noProof w:val="0"/>
                <w:color w:val="000000"/>
                <w:lang w:val="ru-RU"/>
              </w:rPr>
              <w:t>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DE-090-03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Капацитет пречишћивача или резервоара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w:t>
            </w:r>
            <w:r w:rsidRPr="000C4CB7">
              <w:rPr>
                <w:rFonts w:ascii="Arial" w:eastAsia="Times New Roman" w:hAnsi="Arial" w:cs="Arial"/>
                <w:noProof w:val="0"/>
                <w:color w:val="000000"/>
                <w:lang w:val="ru-RU"/>
              </w:rPr>
              <w:t>апацитет резервоара </w:t>
            </w:r>
            <w:r w:rsidRPr="000C4CB7">
              <w:rPr>
                <w:rFonts w:ascii="Arial" w:eastAsia="Times New Roman" w:hAnsi="Arial" w:cs="Arial"/>
                <w:noProof w:val="0"/>
                <w:color w:val="000000"/>
                <w:lang w:val="en-US"/>
              </w:rPr>
              <w:t>пречишћивача </w:t>
            </w:r>
            <w:r w:rsidRPr="000C4CB7">
              <w:rPr>
                <w:rFonts w:ascii="Arial" w:eastAsia="Times New Roman" w:hAnsi="Arial" w:cs="Arial"/>
                <w:noProof w:val="0"/>
                <w:color w:val="000000"/>
                <w:lang w:val="ru-RU"/>
              </w:rPr>
              <w:t>у кубним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DE-090-04</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Количина остатака у спремнику</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Количина остатака у спремнику у кубним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n..16,6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DE-090-05</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сопствених остатака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w:t>
            </w:r>
            <w:r w:rsidRPr="000C4CB7">
              <w:rPr>
                <w:rFonts w:ascii="Arial" w:eastAsia="Times New Roman" w:hAnsi="Arial" w:cs="Arial"/>
                <w:noProof w:val="0"/>
                <w:color w:val="000000"/>
                <w:lang w:val="en-US"/>
              </w:rPr>
              <w:t>да ли</w:t>
            </w:r>
            <w:r w:rsidRPr="000C4CB7">
              <w:rPr>
                <w:rFonts w:ascii="Arial" w:eastAsia="Times New Roman" w:hAnsi="Arial" w:cs="Arial"/>
                <w:noProof w:val="0"/>
                <w:color w:val="000000"/>
                <w:lang w:val="ru-RU"/>
              </w:rPr>
              <w:t> пловило превози </w:t>
            </w:r>
            <w:r w:rsidRPr="000C4CB7">
              <w:rPr>
                <w:rFonts w:ascii="Arial" w:eastAsia="Times New Roman" w:hAnsi="Arial" w:cs="Arial"/>
                <w:noProof w:val="0"/>
                <w:color w:val="000000"/>
                <w:lang w:val="en-US"/>
              </w:rPr>
              <w:t>остатке</w:t>
            </w:r>
            <w:r w:rsidRPr="000C4CB7">
              <w:rPr>
                <w:rFonts w:ascii="Arial" w:eastAsia="Times New Roman" w:hAnsi="Arial" w:cs="Arial"/>
                <w:noProof w:val="0"/>
                <w:color w:val="000000"/>
                <w:lang w:val="ru-RU"/>
              </w:rPr>
              <w:t> другог пловила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DE-090-06</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тачке паљења остатака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да ли је тачка паљења остатака испод 30 степени Целзијуса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DG-091</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Услуга снабдевања водом</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DE-091-01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Запремина затражене слатке воде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Мера запремине </w:t>
            </w:r>
            <w:r w:rsidRPr="000C4CB7">
              <w:rPr>
                <w:rFonts w:ascii="Arial" w:eastAsia="Times New Roman" w:hAnsi="Arial" w:cs="Arial"/>
                <w:noProof w:val="0"/>
                <w:color w:val="000000"/>
                <w:lang w:val="en-US"/>
              </w:rPr>
              <w:t>затражене</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слатке</w:t>
            </w:r>
            <w:r w:rsidRPr="000C4CB7">
              <w:rPr>
                <w:rFonts w:ascii="Arial" w:eastAsia="Times New Roman" w:hAnsi="Arial" w:cs="Arial"/>
                <w:noProof w:val="0"/>
                <w:color w:val="000000"/>
                <w:lang w:val="ru-RU"/>
              </w:rPr>
              <w:t> воде у кубним метрима.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DG-092</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Услуга руковања теретом</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DE-092-01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Упутства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руковању</w:t>
            </w:r>
            <w:r w:rsidRPr="000C4CB7">
              <w:rPr>
                <w:rFonts w:ascii="Arial" w:eastAsia="Times New Roman" w:hAnsi="Arial" w:cs="Arial"/>
                <w:noProof w:val="0"/>
                <w:color w:val="000000"/>
                <w:lang w:val="ru-RU"/>
              </w:rPr>
              <w:t>, у облику ознаке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која представља упутства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привезивању и </w:t>
            </w:r>
            <w:r w:rsidRPr="000C4CB7">
              <w:rPr>
                <w:rFonts w:ascii="Arial" w:eastAsia="Times New Roman" w:hAnsi="Arial" w:cs="Arial"/>
                <w:noProof w:val="0"/>
                <w:color w:val="000000"/>
                <w:lang w:val="en-US"/>
              </w:rPr>
              <w:t>руковању</w:t>
            </w:r>
            <w:r w:rsidRPr="000C4CB7">
              <w:rPr>
                <w:rFonts w:ascii="Arial" w:eastAsia="Times New Roman" w:hAnsi="Arial" w:cs="Arial"/>
                <w:noProof w:val="0"/>
                <w:color w:val="000000"/>
                <w:lang w:val="ru-RU"/>
              </w:rPr>
              <w:t> теретом за </w:t>
            </w:r>
            <w:r w:rsidRPr="000C4CB7">
              <w:rPr>
                <w:rFonts w:ascii="Arial" w:eastAsia="Times New Roman" w:hAnsi="Arial" w:cs="Arial"/>
                <w:noProof w:val="0"/>
                <w:color w:val="000000"/>
                <w:lang w:val="en-US"/>
              </w:rPr>
              <w:t>операције</w:t>
            </w:r>
            <w:r w:rsidRPr="000C4CB7">
              <w:rPr>
                <w:rFonts w:ascii="Arial" w:eastAsia="Times New Roman" w:hAnsi="Arial" w:cs="Arial"/>
                <w:noProof w:val="0"/>
                <w:color w:val="000000"/>
                <w:lang w:val="ru-RU"/>
              </w:rPr>
              <w:t> (нпр. </w:t>
            </w:r>
            <w:r w:rsidRPr="000C4CB7">
              <w:rPr>
                <w:rFonts w:ascii="Arial" w:eastAsia="Times New Roman" w:hAnsi="Arial" w:cs="Arial"/>
                <w:noProof w:val="0"/>
                <w:color w:val="000000"/>
                <w:lang w:val="en-US"/>
              </w:rPr>
              <w:t>искрцај</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прекрцај</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укрцај</w:t>
            </w:r>
            <w:r w:rsidRPr="000C4CB7">
              <w:rPr>
                <w:rFonts w:ascii="Arial" w:eastAsia="Times New Roman" w:hAnsi="Arial" w:cs="Arial"/>
                <w:noProof w:val="0"/>
                <w:color w:val="000000"/>
                <w:lang w:val="ru-RU"/>
              </w:rPr>
              <w:t>, отпад).</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an..35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Видети списак ознака Упутства </w:t>
            </w:r>
            <w:r w:rsidRPr="000C4CB7">
              <w:rPr>
                <w:rFonts w:ascii="Arial" w:eastAsia="Times New Roman" w:hAnsi="Arial" w:cs="Arial"/>
                <w:noProof w:val="0"/>
                <w:color w:val="000000"/>
                <w:lang w:val="en-US"/>
              </w:rPr>
              <w:t>за руковање</w:t>
            </w:r>
            <w:r w:rsidRPr="000C4CB7">
              <w:rPr>
                <w:rFonts w:ascii="Arial" w:eastAsia="Times New Roman" w:hAnsi="Arial" w:cs="Arial"/>
                <w:noProof w:val="0"/>
                <w:color w:val="000000"/>
                <w:lang w:val="ru-RU"/>
              </w:rPr>
              <w:t> теретом</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DE-092-02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Напомене </w:t>
            </w:r>
            <w:r w:rsidRPr="000C4CB7">
              <w:rPr>
                <w:rFonts w:ascii="Arial" w:eastAsia="Times New Roman" w:hAnsi="Arial" w:cs="Arial"/>
                <w:noProof w:val="0"/>
                <w:color w:val="000000"/>
                <w:lang w:val="en-US"/>
              </w:rPr>
              <w:t>o</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упутствима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за</w:t>
            </w:r>
            <w:r w:rsidRPr="000C4CB7">
              <w:rPr>
                <w:rFonts w:ascii="Arial" w:eastAsia="Times New Roman" w:hAnsi="Arial" w:cs="Arial"/>
                <w:noProof w:val="0"/>
                <w:color w:val="000000"/>
                <w:lang w:val="ru-RU"/>
              </w:rPr>
              <w:t> </w:t>
            </w:r>
            <w:r w:rsidRPr="000C4CB7">
              <w:rPr>
                <w:rFonts w:ascii="Arial" w:eastAsia="Times New Roman" w:hAnsi="Arial" w:cs="Arial"/>
                <w:noProof w:val="0"/>
                <w:color w:val="000000"/>
                <w:lang w:val="en-US"/>
              </w:rPr>
              <w:t>руковање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Додатне напомене o упутствима за привезивање и руковање теретом.</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an..256</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DE-092-03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опасних материја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 ли </w:t>
            </w:r>
            <w:r w:rsidRPr="000C4CB7">
              <w:rPr>
                <w:rFonts w:ascii="Arial" w:eastAsia="Times New Roman" w:hAnsi="Arial" w:cs="Arial"/>
                <w:noProof w:val="0"/>
                <w:color w:val="000000"/>
                <w:lang w:val="en-US"/>
              </w:rPr>
              <w:t>су </w:t>
            </w:r>
            <w:r w:rsidRPr="000C4CB7">
              <w:rPr>
                <w:rFonts w:ascii="Arial" w:eastAsia="Times New Roman" w:hAnsi="Arial" w:cs="Arial"/>
                <w:noProof w:val="0"/>
                <w:color w:val="000000"/>
                <w:lang w:val="ru-RU"/>
              </w:rPr>
              <w:t>материје за руковање опасне материје у облику да/не.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n1</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ru-RU"/>
              </w:rPr>
              <w:t>Ознака да/не (1=да, 0=не)</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DG-093</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Додатне информације о терету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DE-093-01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Ознака за додатне информације: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Подаци за које законодавство Уније не одређује поље у које их је потребно уписати. Уписати одговарајућу ознаку Уније и, према потреби, ознаку како су предвиделе предметне државе чланице.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1202008000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Видети списак ознака CZU-a</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DE-093-02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Текст за додатне информације: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Ако је потребно, може се навести било који текст објашњења за декларисану ознаку с додатним информацијама.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an..512</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1202009000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DG-094</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Приложена исправа терета</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DE-094-01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Референтни број приложене исправе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Идентификациони или референтни број исправа или потврда Уније или међународних исправа и потврда које се прилажу декларацији. Употребом одговарајућих ознака Уније уписати податке који се захтевају у оквиру одређених примењивих правила заједно с референтним подацима исправа приложених декларацији. Идентификациони или референтни број националних исправа или потврда које се прилажу декларацији.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an..70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1203001000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DE-094-02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приложене исправе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Употребом одговарајућих ознака навести врсту исправе.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1203002000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за документе, потврде и одобрења Уније или међународне документе, потврде и одобрења могу се пронаћи у бази података TARIC.</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Њихов формат је а1аn3. За националне документе, потврде и одобрења државе чланице могу дефинисати националне ознаке. Националне ознаке морају бити у формату n1аn3.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DE-094-03</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Број ставке елемента у приложеној исправи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 приложену исправу(нпр. потврда, дозвола, одобрење, улазни документ итд.) уписати редни број ставке који одговара предметној ставци.</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n5</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1203013000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DG-095</w:t>
            </w:r>
          </w:p>
        </w:tc>
        <w:tc>
          <w:tcPr>
            <w:tcW w:w="0" w:type="auto"/>
            <w:gridSpan w:val="7"/>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Додатне референтне информаије о терету</w:t>
            </w: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DE-</w:t>
            </w:r>
            <w:r w:rsidRPr="000C4CB7">
              <w:rPr>
                <w:rFonts w:ascii="Arial" w:eastAsia="Times New Roman" w:hAnsi="Arial" w:cs="Arial"/>
                <w:noProof w:val="0"/>
                <w:color w:val="000000"/>
                <w:lang w:val="en-US"/>
              </w:rPr>
              <w:lastRenderedPageBreak/>
              <w:t>095-01</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 xml:space="preserve">Додатни </w:t>
            </w:r>
            <w:r w:rsidRPr="000C4CB7">
              <w:rPr>
                <w:rFonts w:ascii="Arial" w:eastAsia="Times New Roman" w:hAnsi="Arial" w:cs="Arial"/>
                <w:noProof w:val="0"/>
                <w:color w:val="000000"/>
                <w:lang w:val="en-US"/>
              </w:rPr>
              <w:lastRenderedPageBreak/>
              <w:t>референтни број</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 xml:space="preserve">Референтни број за све поднесене додатне </w:t>
            </w:r>
            <w:r w:rsidRPr="000C4CB7">
              <w:rPr>
                <w:rFonts w:ascii="Arial" w:eastAsia="Times New Roman" w:hAnsi="Arial" w:cs="Arial"/>
                <w:noProof w:val="0"/>
                <w:color w:val="000000"/>
                <w:lang w:val="en-US"/>
              </w:rPr>
              <w:lastRenderedPageBreak/>
              <w:t>декларације које нису обухваћене приложеном исправом или додатним подацима.</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an.</w:t>
            </w:r>
            <w:r w:rsidRPr="000C4CB7">
              <w:rPr>
                <w:rFonts w:ascii="Arial" w:eastAsia="Times New Roman" w:hAnsi="Arial" w:cs="Arial"/>
                <w:noProof w:val="0"/>
                <w:color w:val="000000"/>
                <w:lang w:val="en-US"/>
              </w:rPr>
              <w:lastRenderedPageBreak/>
              <w:t>.70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120400100</w:t>
            </w:r>
            <w:r w:rsidRPr="000C4CB7">
              <w:rPr>
                <w:rFonts w:ascii="Arial" w:eastAsia="Times New Roman" w:hAnsi="Arial" w:cs="Arial"/>
                <w:noProof w:val="0"/>
                <w:color w:val="000000"/>
                <w:lang w:val="en-US"/>
              </w:rPr>
              <w:lastRenderedPageBreak/>
              <w:t>0</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r w:rsidR="000C4CB7" w:rsidRPr="000C4CB7" w:rsidTr="007A5F83">
        <w:trPr>
          <w:tblCellSpacing w:w="15" w:type="dxa"/>
        </w:trPr>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DE-095-02</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Врста додатне референтне информације</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 </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Употребом одговарајуће ознаке навести врсту исправе.</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аn4</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1204002000</w:t>
            </w:r>
          </w:p>
        </w:tc>
        <w:tc>
          <w:tcPr>
            <w:tcW w:w="0" w:type="auto"/>
            <w:vAlign w:val="center"/>
            <w:hideMark/>
          </w:tcPr>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Ознаке за документе, потврде и одобрења Уније или међународне документе, потврде и одобрења могу се пронаћи у бази података TARIC.</w:t>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t>Њихов формат је а1аn3. За националне документе, потврде и одобрења државе чланице могу дефинисати националне ознаке. Националне ознаке морају бити у формату n1аn3.</w:t>
            </w:r>
          </w:p>
        </w:tc>
        <w:tc>
          <w:tcPr>
            <w:tcW w:w="0" w:type="auto"/>
            <w:vAlign w:val="center"/>
            <w:hideMark/>
          </w:tcPr>
          <w:p w:rsidR="000C4CB7" w:rsidRPr="000C4CB7" w:rsidRDefault="000C4CB7" w:rsidP="000C4CB7">
            <w:pPr>
              <w:spacing w:before="0" w:after="0"/>
              <w:rPr>
                <w:rFonts w:ascii="Arial" w:eastAsia="Times New Roman" w:hAnsi="Arial" w:cs="Arial"/>
                <w:noProof w:val="0"/>
                <w:color w:val="000000"/>
                <w:lang w:val="en-US"/>
              </w:rPr>
            </w:pPr>
          </w:p>
        </w:tc>
      </w:tr>
    </w:tbl>
    <w:p w:rsidR="00204E55" w:rsidRDefault="00204E55" w:rsidP="00204E55">
      <w:pPr>
        <w:spacing w:before="100" w:beforeAutospacing="1" w:after="0"/>
        <w:rPr>
          <w:rFonts w:ascii="Arial" w:eastAsia="Times New Roman" w:hAnsi="Arial" w:cs="Arial"/>
          <w:noProof w:val="0"/>
          <w:color w:val="000000"/>
          <w:lang w:val="en-US"/>
        </w:rPr>
        <w:sectPr w:rsidR="00204E55" w:rsidSect="007A5F83">
          <w:footerReference w:type="default" r:id="rId10"/>
          <w:type w:val="continuous"/>
          <w:pgSz w:w="11400" w:h="15400"/>
          <w:pgMar w:top="284" w:right="500" w:bottom="280" w:left="400" w:header="720" w:footer="720" w:gutter="0"/>
          <w:cols w:space="720"/>
        </w:sectPr>
      </w:pPr>
    </w:p>
    <w:p w:rsidR="000C4CB7" w:rsidRPr="000C4CB7" w:rsidRDefault="000C4CB7" w:rsidP="00204E55">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DE821F3" wp14:editId="4D6B5413">
            <wp:extent cx="7585200" cy="5400000"/>
            <wp:effectExtent l="0" t="0" r="0" b="0"/>
            <wp:docPr id="104" name="Picture 104" descr="https://reg.pravno-informacioni-sistem.rs/api/Attachment/slike/440204/Domaci-brod_Pag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g.pravno-informacioni-sistem.rs/api/Attachment/slike/440204/Domaci-brod_Page_0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85200" cy="5400000"/>
                    </a:xfrm>
                    <a:prstGeom prst="rect">
                      <a:avLst/>
                    </a:prstGeom>
                    <a:noFill/>
                    <a:ln>
                      <a:noFill/>
                    </a:ln>
                  </pic:spPr>
                </pic:pic>
              </a:graphicData>
            </a:graphic>
          </wp:inline>
        </w:drawing>
      </w:r>
    </w:p>
    <w:p w:rsidR="00204E55" w:rsidRDefault="00204E55" w:rsidP="000C4CB7">
      <w:pPr>
        <w:spacing w:before="100" w:beforeAutospacing="1" w:after="0"/>
        <w:rPr>
          <w:rFonts w:ascii="Arial" w:eastAsia="Times New Roman" w:hAnsi="Arial" w:cs="Arial"/>
          <w:noProof w:val="0"/>
          <w:color w:val="000000"/>
          <w:lang w:val="en-US"/>
        </w:rPr>
        <w:sectPr w:rsidR="00204E55" w:rsidSect="007A5F83">
          <w:type w:val="continuous"/>
          <w:pgSz w:w="15400" w:h="11400" w:orient="landscape"/>
          <w:pgMar w:top="403" w:right="284" w:bottom="499" w:left="278" w:header="720" w:footer="720" w:gutter="0"/>
          <w:cols w:space="720"/>
        </w:sectPr>
      </w:pP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3F0C0E7D" wp14:editId="4C949E49">
            <wp:extent cx="8089200" cy="5760000"/>
            <wp:effectExtent l="0" t="0" r="0" b="0"/>
            <wp:docPr id="103" name="Picture 103" descr="https://reg.pravno-informacioni-sistem.rs/api/Attachment/slike/440204/Domaci-brod_Pag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g.pravno-informacioni-sistem.rs/api/Attachment/slike/440204/Domaci-brod_Page_0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C893E4B" wp14:editId="3827B30A">
            <wp:extent cx="8089200" cy="5760000"/>
            <wp:effectExtent l="0" t="0" r="0" b="0"/>
            <wp:docPr id="102" name="Picture 102" descr="https://reg.pravno-informacioni-sistem.rs/api/Attachment/slike/440204/Domaci-brod_Page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g.pravno-informacioni-sistem.rs/api/Attachment/slike/440204/Domaci-brod_Page_0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660C60C5" wp14:editId="03E9531E">
            <wp:extent cx="8089200" cy="5760000"/>
            <wp:effectExtent l="0" t="0" r="0" b="0"/>
            <wp:docPr id="101" name="Picture 101" descr="https://reg.pravno-informacioni-sistem.rs/api/Attachment/slike/440204/Domaci-brod_Page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eg.pravno-informacioni-sistem.rs/api/Attachment/slike/440204/Domaci-brod_Page_0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9264871" wp14:editId="3CB5E6C6">
            <wp:extent cx="8089200" cy="5760000"/>
            <wp:effectExtent l="0" t="0" r="0" b="0"/>
            <wp:docPr id="100" name="Picture 100" descr="https://reg.pravno-informacioni-sistem.rs/api/Attachment/slike/440204/Domaci-brod_Page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eg.pravno-informacioni-sistem.rs/api/Attachment/slike/440204/Domaci-brod_Page_0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9631DF6" wp14:editId="5A812CA6">
            <wp:extent cx="8089200" cy="5760000"/>
            <wp:effectExtent l="0" t="0" r="0" b="0"/>
            <wp:docPr id="99" name="Picture 99" descr="https://reg.pravno-informacioni-sistem.rs/api/Attachment/slike/440204/Domaci-brod_Page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eg.pravno-informacioni-sistem.rs/api/Attachment/slike/440204/Domaci-brod_Page_0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89AC4AE" wp14:editId="54782206">
            <wp:extent cx="8089200" cy="5760000"/>
            <wp:effectExtent l="0" t="0" r="0" b="0"/>
            <wp:docPr id="98" name="Picture 98" descr="https://reg.pravno-informacioni-sistem.rs/api/Attachment/slike/440204/Domaci-brod_Page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eg.pravno-informacioni-sistem.rs/api/Attachment/slike/440204/Domaci-brod_Page_0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1FBE1FB7" wp14:editId="5BD379A8">
            <wp:extent cx="8089200" cy="5760000"/>
            <wp:effectExtent l="0" t="0" r="0" b="0"/>
            <wp:docPr id="97" name="Picture 97" descr="https://reg.pravno-informacioni-sistem.rs/api/Attachment/slike/440204/Domaci-brod_Page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eg.pravno-informacioni-sistem.rs/api/Attachment/slike/440204/Domaci-brod_Page_0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AEF1B7D" wp14:editId="21FE751C">
            <wp:extent cx="8089200" cy="5760000"/>
            <wp:effectExtent l="0" t="0" r="0" b="0"/>
            <wp:docPr id="96" name="Picture 96" descr="https://reg.pravno-informacioni-sistem.rs/api/Attachment/slike/440204/Domaci-brod_Page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eg.pravno-informacioni-sistem.rs/api/Attachment/slike/440204/Domaci-brod_Page_0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39DF7FD3" wp14:editId="4E379486">
            <wp:extent cx="8089200" cy="5760000"/>
            <wp:effectExtent l="0" t="0" r="0" b="0"/>
            <wp:docPr id="95" name="Picture 95" descr="https://reg.pravno-informacioni-sistem.rs/api/Attachment/slike/440204/Domaci-brod_Pag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reg.pravno-informacioni-sistem.rs/api/Attachment/slike/440204/Domaci-brod_Page_1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549AE79" wp14:editId="36B730F9">
            <wp:extent cx="8089200" cy="5760000"/>
            <wp:effectExtent l="0" t="0" r="0" b="0"/>
            <wp:docPr id="94" name="Picture 94" descr="https://reg.pravno-informacioni-sistem.rs/api/Attachment/slike/440204/Domaci-brod_Pag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eg.pravno-informacioni-sistem.rs/api/Attachment/slike/440204/Domaci-brod_Page_1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CDE9235" wp14:editId="719BB53F">
            <wp:extent cx="8089200" cy="5760000"/>
            <wp:effectExtent l="0" t="0" r="0" b="0"/>
            <wp:docPr id="93" name="Picture 93" descr="https://reg.pravno-informacioni-sistem.rs/api/Attachment/slike/440204/Domaci-brod_Page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eg.pravno-informacioni-sistem.rs/api/Attachment/slike/440204/Domaci-brod_Page_1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D85225A" wp14:editId="7783C942">
            <wp:extent cx="8089200" cy="5760000"/>
            <wp:effectExtent l="0" t="0" r="0" b="0"/>
            <wp:docPr id="92" name="Picture 92" descr="https://reg.pravno-informacioni-sistem.rs/api/Attachment/slike/440204/Domaci-brod_Page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reg.pravno-informacioni-sistem.rs/api/Attachment/slike/440204/Domaci-brod_Page_1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15CCDED7" wp14:editId="6F8DAD4D">
            <wp:extent cx="8089200" cy="5760000"/>
            <wp:effectExtent l="0" t="0" r="0" b="0"/>
            <wp:docPr id="91" name="Picture 91" descr="https://reg.pravno-informacioni-sistem.rs/api/Attachment/slike/440204/Domaci-brod_Page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reg.pravno-informacioni-sistem.rs/api/Attachment/slike/440204/Domaci-brod_Page_1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93E62F4" wp14:editId="5966E768">
            <wp:extent cx="8089200" cy="5760000"/>
            <wp:effectExtent l="0" t="0" r="0" b="0"/>
            <wp:docPr id="90" name="Picture 90" descr="https://reg.pravno-informacioni-sistem.rs/api/Attachment/slike/440204/Domaci-brod_Page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reg.pravno-informacioni-sistem.rs/api/Attachment/slike/440204/Domaci-brod_Page_1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BC86688" wp14:editId="321262DF">
            <wp:extent cx="8089200" cy="5760000"/>
            <wp:effectExtent l="0" t="0" r="0" b="0"/>
            <wp:docPr id="89" name="Picture 89" descr="https://reg.pravno-informacioni-sistem.rs/api/Attachment/slike/440204/Domaci-brod_Page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reg.pravno-informacioni-sistem.rs/api/Attachment/slike/440204/Domaci-brod_Page_1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0667DB55" wp14:editId="595608F2">
            <wp:extent cx="8089200" cy="5760000"/>
            <wp:effectExtent l="0" t="0" r="0" b="0"/>
            <wp:docPr id="88" name="Picture 88" descr="https://reg.pravno-informacioni-sistem.rs/api/Attachment/slike/440204/Domaci-brod_Page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reg.pravno-informacioni-sistem.rs/api/Attachment/slike/440204/Domaci-brod_Page_17.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4A2072D" wp14:editId="66FA2C53">
            <wp:extent cx="8089200" cy="5760000"/>
            <wp:effectExtent l="0" t="0" r="0" b="0"/>
            <wp:docPr id="87" name="Picture 87" descr="https://reg.pravno-informacioni-sistem.rs/api/Attachment/slike/440204/Domaci-brod_Page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reg.pravno-informacioni-sistem.rs/api/Attachment/slike/440204/Domaci-brod_Page_1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6836A55" wp14:editId="1A93143A">
            <wp:extent cx="8089200" cy="5760000"/>
            <wp:effectExtent l="0" t="0" r="0" b="0"/>
            <wp:docPr id="86" name="Picture 86" descr="https://reg.pravno-informacioni-sistem.rs/api/Attachment/slike/440204/Domaci-brod_Page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reg.pravno-informacioni-sistem.rs/api/Attachment/slike/440204/Domaci-brod_Page_19.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177BA447" wp14:editId="7D59FBE6">
            <wp:extent cx="8089200" cy="5760000"/>
            <wp:effectExtent l="0" t="0" r="0" b="0"/>
            <wp:docPr id="85" name="Picture 85" descr="https://reg.pravno-informacioni-sistem.rs/api/Attachment/slike/440204/Domaci-brod_Page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reg.pravno-informacioni-sistem.rs/api/Attachment/slike/440204/Domaci-brod_Page_2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0021AB08" wp14:editId="26AB0AC7">
            <wp:extent cx="8089200" cy="5760000"/>
            <wp:effectExtent l="0" t="0" r="0" b="0"/>
            <wp:docPr id="84" name="Picture 84" descr="https://reg.pravno-informacioni-sistem.rs/api/Attachment/slike/440204/Domaci-brod_Page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reg.pravno-informacioni-sistem.rs/api/Attachment/slike/440204/Domaci-brod_Page_2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0AC948F8" wp14:editId="6700F755">
            <wp:extent cx="8089200" cy="5760000"/>
            <wp:effectExtent l="0" t="0" r="0" b="0"/>
            <wp:docPr id="83" name="Picture 83" descr="https://reg.pravno-informacioni-sistem.rs/api/Attachment/slike/440204/Domaci-brod_Page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reg.pravno-informacioni-sistem.rs/api/Attachment/slike/440204/Domaci-brod_Page_2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B1D5C49" wp14:editId="206A1F48">
            <wp:extent cx="8089200" cy="5760000"/>
            <wp:effectExtent l="0" t="0" r="0" b="0"/>
            <wp:docPr id="82" name="Picture 82" descr="https://reg.pravno-informacioni-sistem.rs/api/Attachment/slike/440204/Domaci-brod_Page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reg.pravno-informacioni-sistem.rs/api/Attachment/slike/440204/Domaci-brod_Page_2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23EE0EE" wp14:editId="6147C0C8">
            <wp:extent cx="8089200" cy="5760000"/>
            <wp:effectExtent l="0" t="0" r="0" b="0"/>
            <wp:docPr id="81" name="Picture 81" descr="https://reg.pravno-informacioni-sistem.rs/api/Attachment/slike/440204/Domaci-brod_Page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reg.pravno-informacioni-sistem.rs/api/Attachment/slike/440204/Domaci-brod_Page_2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18BBACF3" wp14:editId="72E69627">
            <wp:extent cx="8089200" cy="5760000"/>
            <wp:effectExtent l="0" t="0" r="0" b="0"/>
            <wp:docPr id="80" name="Picture 80" descr="https://reg.pravno-informacioni-sistem.rs/api/Attachment/slike/440204/Domaci-brod_Page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reg.pravno-informacioni-sistem.rs/api/Attachment/slike/440204/Domaci-brod_Page_25.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131B58FF" wp14:editId="1B31E7CF">
            <wp:extent cx="8089200" cy="5760000"/>
            <wp:effectExtent l="0" t="0" r="0" b="0"/>
            <wp:docPr id="79" name="Picture 79" descr="https://reg.pravno-informacioni-sistem.rs/api/Attachment/slike/440204/Domaci-brod_Page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reg.pravno-informacioni-sistem.rs/api/Attachment/slike/440204/Domaci-brod_Page_26.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6496BA60" wp14:editId="0578EE56">
            <wp:extent cx="8089200" cy="5760000"/>
            <wp:effectExtent l="0" t="0" r="0" b="0"/>
            <wp:docPr id="78" name="Picture 78" descr="https://reg.pravno-informacioni-sistem.rs/api/Attachment/slike/440204/Domaci-brod_Page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reg.pravno-informacioni-sistem.rs/api/Attachment/slike/440204/Domaci-brod_Page_27.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0B5C1D95" wp14:editId="67E7836A">
            <wp:extent cx="8089200" cy="5760000"/>
            <wp:effectExtent l="0" t="0" r="0" b="0"/>
            <wp:docPr id="77" name="Picture 77" descr="https://reg.pravno-informacioni-sistem.rs/api/Attachment/slike/440204/Domaci-brod_Page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reg.pravno-informacioni-sistem.rs/api/Attachment/slike/440204/Domaci-brod_Page_28.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37A972BE" wp14:editId="7AA3B8D0">
            <wp:extent cx="8089200" cy="5760000"/>
            <wp:effectExtent l="0" t="0" r="0" b="0"/>
            <wp:docPr id="76" name="Picture 76" descr="https://reg.pravno-informacioni-sistem.rs/api/Attachment/slike/440204/Domaci-brod_Page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reg.pravno-informacioni-sistem.rs/api/Attachment/slike/440204/Domaci-brod_Page_29.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5F602F0" wp14:editId="79DBA94B">
            <wp:extent cx="8089200" cy="5760000"/>
            <wp:effectExtent l="0" t="0" r="0" b="0"/>
            <wp:docPr id="75" name="Picture 75" descr="https://reg.pravno-informacioni-sistem.rs/api/Attachment/slike/440204/Domaci-brod_Page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reg.pravno-informacioni-sistem.rs/api/Attachment/slike/440204/Domaci-brod_Page_30.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AFAA90A" wp14:editId="7D33DC24">
            <wp:extent cx="8089200" cy="5760000"/>
            <wp:effectExtent l="0" t="0" r="0" b="0"/>
            <wp:docPr id="74" name="Picture 74" descr="https://reg.pravno-informacioni-sistem.rs/api/Attachment/slike/440204/Domaci-brod_Page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reg.pravno-informacioni-sistem.rs/api/Attachment/slike/440204/Domaci-brod_Page_3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991467E" wp14:editId="654A1B86">
            <wp:extent cx="8089200" cy="5760000"/>
            <wp:effectExtent l="0" t="0" r="0" b="0"/>
            <wp:docPr id="73" name="Picture 73" descr="https://reg.pravno-informacioni-sistem.rs/api/Attachment/slike/440204/Domaci-brod_Page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reg.pravno-informacioni-sistem.rs/api/Attachment/slike/440204/Domaci-brod_Page_3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670ED605" wp14:editId="3F355EB3">
            <wp:extent cx="8089200" cy="5760000"/>
            <wp:effectExtent l="0" t="0" r="0" b="0"/>
            <wp:docPr id="72" name="Picture 72" descr="https://reg.pravno-informacioni-sistem.rs/api/Attachment/slike/440204/Domaci-brod_Page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reg.pravno-informacioni-sistem.rs/api/Attachment/slike/440204/Domaci-brod_Page_3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D7ECD8B" wp14:editId="04A04982">
            <wp:extent cx="8089200" cy="5760000"/>
            <wp:effectExtent l="0" t="0" r="0" b="0"/>
            <wp:docPr id="71" name="Picture 71" descr="https://reg.pravno-informacioni-sistem.rs/api/Attachment/slike/440204/Domaci-brod_Page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reg.pravno-informacioni-sistem.rs/api/Attachment/slike/440204/Domaci-brod_Page_3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1430A505" wp14:editId="29376B69">
            <wp:extent cx="8089200" cy="5760000"/>
            <wp:effectExtent l="0" t="0" r="0" b="0"/>
            <wp:docPr id="70" name="Picture 70" descr="https://reg.pravno-informacioni-sistem.rs/api/Attachment/slike/440204/Domaci-brod_Page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reg.pravno-informacioni-sistem.rs/api/Attachment/slike/440204/Domaci-brod_Page_35.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E2076A2" wp14:editId="4E73F65F">
            <wp:extent cx="8089200" cy="5760000"/>
            <wp:effectExtent l="0" t="0" r="0" b="0"/>
            <wp:docPr id="69" name="Picture 69" descr="https://reg.pravno-informacioni-sistem.rs/api/Attachment/slike/440204/Domaci-brod_Page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reg.pravno-informacioni-sistem.rs/api/Attachment/slike/440204/Domaci-brod_Page_3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1BF8C54" wp14:editId="3C7748FC">
            <wp:extent cx="8089200" cy="5760000"/>
            <wp:effectExtent l="0" t="0" r="0" b="0"/>
            <wp:docPr id="68" name="Picture 68" descr="https://reg.pravno-informacioni-sistem.rs/api/Attachment/slike/440204/Domaci-brod_Page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reg.pravno-informacioni-sistem.rs/api/Attachment/slike/440204/Domaci-brod_Page_3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737B68D" wp14:editId="3F63123E">
            <wp:extent cx="8089200" cy="5760000"/>
            <wp:effectExtent l="0" t="0" r="0" b="0"/>
            <wp:docPr id="67" name="Picture 67" descr="https://reg.pravno-informacioni-sistem.rs/api/Attachment/slike/440204/Domaci-brod_Page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reg.pravno-informacioni-sistem.rs/api/Attachment/slike/440204/Domaci-brod_Page_3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6BFB840" wp14:editId="140C6664">
            <wp:extent cx="8089200" cy="5760000"/>
            <wp:effectExtent l="0" t="0" r="0" b="0"/>
            <wp:docPr id="66" name="Picture 66" descr="https://reg.pravno-informacioni-sistem.rs/api/Attachment/slike/440204/Domaci-brod_Page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reg.pravno-informacioni-sistem.rs/api/Attachment/slike/440204/Domaci-brod_Page_39.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3AC0B676" wp14:editId="0E24A62F">
            <wp:extent cx="8089200" cy="5760000"/>
            <wp:effectExtent l="0" t="0" r="0" b="0"/>
            <wp:docPr id="65" name="Picture 65" descr="https://reg.pravno-informacioni-sistem.rs/api/Attachment/slike/440204/Domaci-brod_Page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reg.pravno-informacioni-sistem.rs/api/Attachment/slike/440204/Domaci-brod_Page_4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F082055" wp14:editId="65CD2CC0">
            <wp:extent cx="8089200" cy="5760000"/>
            <wp:effectExtent l="0" t="0" r="0" b="0"/>
            <wp:docPr id="64" name="Picture 64" descr="https://reg.pravno-informacioni-sistem.rs/api/Attachment/slike/440204/Domaci-brod_Page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reg.pravno-informacioni-sistem.rs/api/Attachment/slike/440204/Domaci-brod_Page_4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0B3AB3B8" wp14:editId="660D57E2">
            <wp:extent cx="8089200" cy="5760000"/>
            <wp:effectExtent l="0" t="0" r="0" b="0"/>
            <wp:docPr id="63" name="Picture 63" descr="https://reg.pravno-informacioni-sistem.rs/api/Attachment/slike/440204/Domaci-brod_Page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reg.pravno-informacioni-sistem.rs/api/Attachment/slike/440204/Domaci-brod_Page_4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8F1623A" wp14:editId="4F521ED7">
            <wp:extent cx="8089200" cy="5760000"/>
            <wp:effectExtent l="0" t="0" r="0" b="0"/>
            <wp:docPr id="62" name="Picture 62" descr="https://reg.pravno-informacioni-sistem.rs/api/Attachment/slike/440204/Domaci-brod_Page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reg.pravno-informacioni-sistem.rs/api/Attachment/slike/440204/Domaci-brod_Page_4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1C75FACB" wp14:editId="75230BAB">
            <wp:extent cx="8089200" cy="5760000"/>
            <wp:effectExtent l="0" t="0" r="0" b="0"/>
            <wp:docPr id="61" name="Picture 61" descr="https://reg.pravno-informacioni-sistem.rs/api/Attachment/slike/440204/Domaci-brod_Page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reg.pravno-informacioni-sistem.rs/api/Attachment/slike/440204/Domaci-brod_Page_4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C839BBA" wp14:editId="3FFA0B1B">
            <wp:extent cx="8089200" cy="5760000"/>
            <wp:effectExtent l="0" t="0" r="0" b="0"/>
            <wp:docPr id="60" name="Picture 60" descr="https://reg.pravno-informacioni-sistem.rs/api/Attachment/slike/440204/Domaci-brod_Page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reg.pravno-informacioni-sistem.rs/api/Attachment/slike/440204/Domaci-brod_Page_45.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688F128" wp14:editId="7E989060">
            <wp:extent cx="8089200" cy="5760000"/>
            <wp:effectExtent l="0" t="0" r="0" b="0"/>
            <wp:docPr id="59" name="Picture 59" descr="https://reg.pravno-informacioni-sistem.rs/api/Attachment/slike/440204/Domaci-brod_Page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reg.pravno-informacioni-sistem.rs/api/Attachment/slike/440204/Domaci-brod_Page_46.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3DE7B507" wp14:editId="7D1894A6">
            <wp:extent cx="8089200" cy="5760000"/>
            <wp:effectExtent l="0" t="0" r="0" b="0"/>
            <wp:docPr id="58" name="Picture 58" descr="https://reg.pravno-informacioni-sistem.rs/api/Attachment/slike/440204/Domaci-brod_Page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reg.pravno-informacioni-sistem.rs/api/Attachment/slike/440204/Domaci-brod_Page_47.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330B8C9B" wp14:editId="5D1DEA27">
            <wp:extent cx="8089200" cy="5760000"/>
            <wp:effectExtent l="0" t="0" r="0" b="0"/>
            <wp:docPr id="57" name="Picture 57" descr="https://reg.pravno-informacioni-sistem.rs/api/Attachment/slike/440204/Domaci-brod_Page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reg.pravno-informacioni-sistem.rs/api/Attachment/slike/440204/Domaci-brod_Page_48.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FACBDD2" wp14:editId="00FB1176">
            <wp:extent cx="8089200" cy="5760000"/>
            <wp:effectExtent l="0" t="0" r="0" b="0"/>
            <wp:docPr id="56" name="Picture 56" descr="https://reg.pravno-informacioni-sistem.rs/api/Attachment/slike/440204/Domaci-brod_Page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reg.pravno-informacioni-sistem.rs/api/Attachment/slike/440204/Domaci-brod_Page_49.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3AD98C1F" wp14:editId="46E15A34">
            <wp:extent cx="8089200" cy="5760000"/>
            <wp:effectExtent l="0" t="0" r="0" b="0"/>
            <wp:docPr id="55" name="Picture 55" descr="https://reg.pravno-informacioni-sistem.rs/api/Attachment/slike/440204/Domaci-brod_Page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reg.pravno-informacioni-sistem.rs/api/Attachment/slike/440204/Domaci-brod_Page_50.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E4E5322" wp14:editId="2DD81BD1">
            <wp:extent cx="8089200" cy="5760000"/>
            <wp:effectExtent l="0" t="0" r="0" b="0"/>
            <wp:docPr id="54" name="Picture 54" descr="https://reg.pravno-informacioni-sistem.rs/api/Attachment/slike/440204/Domaci-brod_Page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reg.pravno-informacioni-sistem.rs/api/Attachment/slike/440204/Domaci-brod_Page_5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6AFD9F2" wp14:editId="3348FB85">
            <wp:extent cx="8089200" cy="5760000"/>
            <wp:effectExtent l="0" t="0" r="0" b="0"/>
            <wp:docPr id="53" name="Picture 53" descr="https://reg.pravno-informacioni-sistem.rs/api/Attachment/slike/440204/Domaci-brod_Page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reg.pravno-informacioni-sistem.rs/api/Attachment/slike/440204/Domaci-brod_Page_5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11E5F8A8" wp14:editId="3E81089E">
            <wp:extent cx="8089200" cy="5760000"/>
            <wp:effectExtent l="0" t="0" r="0" b="0"/>
            <wp:docPr id="52" name="Picture 52" descr="https://reg.pravno-informacioni-sistem.rs/api/Attachment/slike/440204/Domaci-brod_Page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reg.pravno-informacioni-sistem.rs/api/Attachment/slike/440204/Domaci-brod_Page_53.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7346917" wp14:editId="30B09370">
            <wp:extent cx="8089200" cy="5760000"/>
            <wp:effectExtent l="0" t="0" r="0" b="0"/>
            <wp:docPr id="51" name="Picture 51" descr="https://reg.pravno-informacioni-sistem.rs/api/Attachment/slike/440204/Domaci-brod_Page_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reg.pravno-informacioni-sistem.rs/api/Attachment/slike/440204/Domaci-brod_Page_54.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011501BD" wp14:editId="1DF05F2B">
            <wp:extent cx="8089200" cy="5760000"/>
            <wp:effectExtent l="0" t="0" r="0" b="0"/>
            <wp:docPr id="50" name="Picture 50" descr="https://reg.pravno-informacioni-sistem.rs/api/Attachment/slike/440204/Domaci-brod_Page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reg.pravno-informacioni-sistem.rs/api/Attachment/slike/440204/Domaci-brod_Page_55.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97FAE3E" wp14:editId="224C59A7">
            <wp:extent cx="8089200" cy="5760000"/>
            <wp:effectExtent l="0" t="0" r="0" b="0"/>
            <wp:docPr id="49" name="Picture 49" descr="https://reg.pravno-informacioni-sistem.rs/api/Attachment/slike/440204/Domaci-brod_Page_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reg.pravno-informacioni-sistem.rs/api/Attachment/slike/440204/Domaci-brod_Page_56.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661824AF" wp14:editId="47443AEF">
            <wp:extent cx="8089200" cy="5760000"/>
            <wp:effectExtent l="0" t="0" r="0" b="0"/>
            <wp:docPr id="48" name="Picture 48" descr="https://reg.pravno-informacioni-sistem.rs/api/Attachment/slike/440204/Domaci-brod_Page_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reg.pravno-informacioni-sistem.rs/api/Attachment/slike/440204/Domaci-brod_Page_57.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1F95AD75" wp14:editId="4C2C11AF">
            <wp:extent cx="8089200" cy="5760000"/>
            <wp:effectExtent l="0" t="0" r="0" b="0"/>
            <wp:docPr id="47" name="Picture 47" descr="https://reg.pravno-informacioni-sistem.rs/api/Attachment/slike/440204/Domaci-brod_Page_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reg.pravno-informacioni-sistem.rs/api/Attachment/slike/440204/Domaci-brod_Page_58.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1AF388C" wp14:editId="4A1921C2">
            <wp:extent cx="8089200" cy="5760000"/>
            <wp:effectExtent l="0" t="0" r="0" b="0"/>
            <wp:docPr id="46" name="Picture 46" descr="https://reg.pravno-informacioni-sistem.rs/api/Attachment/slike/440204/Domaci-brod_Page_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reg.pravno-informacioni-sistem.rs/api/Attachment/slike/440204/Domaci-brod_Page_59.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130F395" wp14:editId="0DFD6862">
            <wp:extent cx="8089200" cy="5760000"/>
            <wp:effectExtent l="0" t="0" r="0" b="0"/>
            <wp:docPr id="45" name="Picture 45" descr="https://reg.pravno-informacioni-sistem.rs/api/Attachment/slike/440204/Domaci-brod_Page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reg.pravno-informacioni-sistem.rs/api/Attachment/slike/440204/Domaci-brod_Page_6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D9A357E" wp14:editId="3002FDF6">
            <wp:extent cx="8089200" cy="5760000"/>
            <wp:effectExtent l="0" t="0" r="0" b="0"/>
            <wp:docPr id="44" name="Picture 44" descr="https://reg.pravno-informacioni-sistem.rs/api/Attachment/slike/440204/Domaci-brod_Page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reg.pravno-informacioni-sistem.rs/api/Attachment/slike/440204/Domaci-brod_Page_6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DD5A260" wp14:editId="07C33F2E">
            <wp:extent cx="8089200" cy="5760000"/>
            <wp:effectExtent l="0" t="0" r="0" b="0"/>
            <wp:docPr id="43" name="Picture 43" descr="https://reg.pravno-informacioni-sistem.rs/api/Attachment/slike/440204/Domaci-brod_Page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reg.pravno-informacioni-sistem.rs/api/Attachment/slike/440204/Domaci-brod_Page_62.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685B7664" wp14:editId="17D9BA64">
            <wp:extent cx="8089200" cy="5760000"/>
            <wp:effectExtent l="0" t="0" r="0" b="0"/>
            <wp:docPr id="42" name="Picture 42" descr="https://reg.pravno-informacioni-sistem.rs/api/Attachment/slike/440204/Domaci-brod_Page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reg.pravno-informacioni-sistem.rs/api/Attachment/slike/440204/Domaci-brod_Page_63.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16D03C90" wp14:editId="4DB0168F">
            <wp:extent cx="8089200" cy="5760000"/>
            <wp:effectExtent l="0" t="0" r="0" b="0"/>
            <wp:docPr id="41" name="Picture 41" descr="https://reg.pravno-informacioni-sistem.rs/api/Attachment/slike/440204/Domaci-brod_Page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reg.pravno-informacioni-sistem.rs/api/Attachment/slike/440204/Domaci-brod_Page_64.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75E5944" wp14:editId="7993866D">
            <wp:extent cx="8089200" cy="5760000"/>
            <wp:effectExtent l="0" t="0" r="0" b="0"/>
            <wp:docPr id="40" name="Picture 40" descr="https://reg.pravno-informacioni-sistem.rs/api/Attachment/slike/440204/Domaci-brod_Page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reg.pravno-informacioni-sistem.rs/api/Attachment/slike/440204/Domaci-brod_Page_65.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B990633" wp14:editId="288F9D15">
            <wp:extent cx="8089200" cy="5760000"/>
            <wp:effectExtent l="0" t="0" r="0" b="0"/>
            <wp:docPr id="39" name="Picture 39" descr="https://reg.pravno-informacioni-sistem.rs/api/Attachment/slike/440204/Domaci-brod_Page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reg.pravno-informacioni-sistem.rs/api/Attachment/slike/440204/Domaci-brod_Page_66.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889FE34" wp14:editId="50E9E6FC">
            <wp:extent cx="8089200" cy="5760000"/>
            <wp:effectExtent l="0" t="0" r="0" b="0"/>
            <wp:docPr id="38" name="Picture 38" descr="https://reg.pravno-informacioni-sistem.rs/api/Attachment/slike/440204/Domaci-brod_Page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reg.pravno-informacioni-sistem.rs/api/Attachment/slike/440204/Domaci-brod_Page_67.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384F2013" wp14:editId="4E8E3A2A">
            <wp:extent cx="8089200" cy="5760000"/>
            <wp:effectExtent l="0" t="0" r="0" b="0"/>
            <wp:docPr id="37" name="Picture 37" descr="https://reg.pravno-informacioni-sistem.rs/api/Attachment/slike/440204/Domaci-brod_Page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reg.pravno-informacioni-sistem.rs/api/Attachment/slike/440204/Domaci-brod_Page_68.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15A3F1D" wp14:editId="3E341DEB">
            <wp:extent cx="8089200" cy="5760000"/>
            <wp:effectExtent l="0" t="0" r="0" b="0"/>
            <wp:docPr id="36" name="Picture 36" descr="https://reg.pravno-informacioni-sistem.rs/api/Attachment/slike/440204/Domaci-brod_Page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reg.pravno-informacioni-sistem.rs/api/Attachment/slike/440204/Domaci-brod_Page_69.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06C86CD" wp14:editId="0E7C5CCA">
            <wp:extent cx="8089200" cy="5760000"/>
            <wp:effectExtent l="0" t="0" r="0" b="0"/>
            <wp:docPr id="35" name="Picture 35" descr="https://reg.pravno-informacioni-sistem.rs/api/Attachment/slike/440204/Domaci-brod_Page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reg.pravno-informacioni-sistem.rs/api/Attachment/slike/440204/Domaci-brod_Page_70.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4005DAA" wp14:editId="2D162A03">
            <wp:extent cx="8089200" cy="5760000"/>
            <wp:effectExtent l="0" t="0" r="0" b="0"/>
            <wp:docPr id="34" name="Picture 34" descr="https://reg.pravno-informacioni-sistem.rs/api/Attachment/slike/440204/Domaci-brod_Page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reg.pravno-informacioni-sistem.rs/api/Attachment/slike/440204/Domaci-brod_Page_7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656741B" wp14:editId="7DB1006E">
            <wp:extent cx="8089200" cy="5760000"/>
            <wp:effectExtent l="0" t="0" r="0" b="0"/>
            <wp:docPr id="33" name="Picture 33" descr="https://reg.pravno-informacioni-sistem.rs/api/Attachment/slike/440204/Domaci-brod_Page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reg.pravno-informacioni-sistem.rs/api/Attachment/slike/440204/Domaci-brod_Page_7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0A6A66E3" wp14:editId="2EF9CDBC">
            <wp:extent cx="8089200" cy="5760000"/>
            <wp:effectExtent l="0" t="0" r="0" b="0"/>
            <wp:docPr id="32" name="Picture 32" descr="https://reg.pravno-informacioni-sistem.rs/api/Attachment/slike/440204/Domaci-brod_Page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reg.pravno-informacioni-sistem.rs/api/Attachment/slike/440204/Domaci-brod_Page_7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05672C6" wp14:editId="4F7DE8BA">
            <wp:extent cx="8089200" cy="5760000"/>
            <wp:effectExtent l="0" t="0" r="0" b="0"/>
            <wp:docPr id="31" name="Picture 31" descr="https://reg.pravno-informacioni-sistem.rs/api/Attachment/slike/440204/Domaci-brod_Page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reg.pravno-informacioni-sistem.rs/api/Attachment/slike/440204/Domaci-brod_Page_74.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C55F665" wp14:editId="78DA5DD3">
            <wp:extent cx="8089200" cy="5760000"/>
            <wp:effectExtent l="0" t="0" r="0" b="0"/>
            <wp:docPr id="30" name="Picture 30" descr="https://reg.pravno-informacioni-sistem.rs/api/Attachment/slike/440204/Domaci-brod_Page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reg.pravno-informacioni-sistem.rs/api/Attachment/slike/440204/Domaci-brod_Page_7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6C4E5F63" wp14:editId="15AE3CFF">
            <wp:extent cx="8089200" cy="5760000"/>
            <wp:effectExtent l="0" t="0" r="0" b="0"/>
            <wp:docPr id="29" name="Picture 29" descr="https://reg.pravno-informacioni-sistem.rs/api/Attachment/slike/440204/Domaci-brod_Page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reg.pravno-informacioni-sistem.rs/api/Attachment/slike/440204/Domaci-brod_Page_76.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866C8FE" wp14:editId="7A39A79D">
            <wp:extent cx="8089200" cy="5760000"/>
            <wp:effectExtent l="0" t="0" r="0" b="0"/>
            <wp:docPr id="28" name="Picture 28" descr="https://reg.pravno-informacioni-sistem.rs/api/Attachment/slike/440204/Domaci-brod_Page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reg.pravno-informacioni-sistem.rs/api/Attachment/slike/440204/Domaci-brod_Page_77.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10E02F18" wp14:editId="037B6558">
            <wp:extent cx="8089200" cy="5760000"/>
            <wp:effectExtent l="0" t="0" r="0" b="0"/>
            <wp:docPr id="27" name="Picture 27" descr="https://reg.pravno-informacioni-sistem.rs/api/Attachment/slike/440204/Domaci-brod_Page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reg.pravno-informacioni-sistem.rs/api/Attachment/slike/440204/Domaci-brod_Page_7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FEB883C" wp14:editId="79D6202A">
            <wp:extent cx="8089200" cy="5760000"/>
            <wp:effectExtent l="0" t="0" r="0" b="0"/>
            <wp:docPr id="26" name="Picture 26" descr="https://reg.pravno-informacioni-sistem.rs/api/Attachment/slike/440204/Domaci-brod_Page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reg.pravno-informacioni-sistem.rs/api/Attachment/slike/440204/Domaci-brod_Page_79.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269CD835" wp14:editId="6A1F20EC">
            <wp:extent cx="8089200" cy="5760000"/>
            <wp:effectExtent l="0" t="0" r="0" b="0"/>
            <wp:docPr id="25" name="Picture 25" descr="https://reg.pravno-informacioni-sistem.rs/api/Attachment/slike/440204/Domaci-brod_Page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reg.pravno-informacioni-sistem.rs/api/Attachment/slike/440204/Domaci-brod_Page_80.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73EFC5D" wp14:editId="56645493">
            <wp:extent cx="8089200" cy="5760000"/>
            <wp:effectExtent l="0" t="0" r="0" b="0"/>
            <wp:docPr id="24" name="Picture 24" descr="https://reg.pravno-informacioni-sistem.rs/api/Attachment/slike/440204/Domaci-brod_Page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reg.pravno-informacioni-sistem.rs/api/Attachment/slike/440204/Domaci-brod_Page_8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620D6E9B" wp14:editId="38591D08">
            <wp:extent cx="8089200" cy="5760000"/>
            <wp:effectExtent l="0" t="0" r="0" b="0"/>
            <wp:docPr id="23" name="Picture 23" descr="https://reg.pravno-informacioni-sistem.rs/api/Attachment/slike/440204/Domaci-brod_Page_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reg.pravno-informacioni-sistem.rs/api/Attachment/slike/440204/Domaci-brod_Page_82.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4DBB84E3" wp14:editId="2DE5CF29">
            <wp:extent cx="8089200" cy="5760000"/>
            <wp:effectExtent l="0" t="0" r="0" b="0"/>
            <wp:docPr id="22" name="Picture 22" descr="https://reg.pravno-informacioni-sistem.rs/api/Attachment/slike/440204/Domaci-brod_Page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reg.pravno-informacioni-sistem.rs/api/Attachment/slike/440204/Domaci-brod_Page_83.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64491170" wp14:editId="622EE2B5">
            <wp:extent cx="8089200" cy="5760000"/>
            <wp:effectExtent l="0" t="0" r="0" b="0"/>
            <wp:docPr id="21" name="Picture 21" descr="https://reg.pravno-informacioni-sistem.rs/api/Attachment/slike/440204/Domaci-brod_Page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reg.pravno-informacioni-sistem.rs/api/Attachment/slike/440204/Domaci-brod_Page_84.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3BBC1E9C" wp14:editId="3AEF0CE1">
            <wp:extent cx="8089200" cy="5760000"/>
            <wp:effectExtent l="0" t="0" r="0" b="0"/>
            <wp:docPr id="20" name="Picture 20" descr="https://reg.pravno-informacioni-sistem.rs/api/Attachment/slike/440204/Domaci-brod_Page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reg.pravno-informacioni-sistem.rs/api/Attachment/slike/440204/Domaci-brod_Page_85.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7FCDF524" wp14:editId="1B426B61">
            <wp:extent cx="8089200" cy="5760000"/>
            <wp:effectExtent l="0" t="0" r="0" b="0"/>
            <wp:docPr id="19" name="Picture 19" descr="https://reg.pravno-informacioni-sistem.rs/api/Attachment/slike/440204/Domaci-brod_Page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reg.pravno-informacioni-sistem.rs/api/Attachment/slike/440204/Domaci-brod_Page_86.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5E1E211B" wp14:editId="44E903D7">
            <wp:extent cx="8089200" cy="5760000"/>
            <wp:effectExtent l="0" t="0" r="0" b="0"/>
            <wp:docPr id="18" name="Picture 18" descr="https://reg.pravno-informacioni-sistem.rs/api/Attachment/slike/440204/Domaci-brod_Page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reg.pravno-informacioni-sistem.rs/api/Attachment/slike/440204/Domaci-brod_Page_87.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0C4CB7" w:rsidRPr="000C4CB7" w:rsidRDefault="000C4CB7" w:rsidP="004C356C">
      <w:pPr>
        <w:spacing w:before="100" w:beforeAutospacing="1" w:after="0"/>
        <w:rPr>
          <w:rFonts w:ascii="Arial" w:eastAsia="Times New Roman" w:hAnsi="Arial" w:cs="Arial"/>
          <w:noProof w:val="0"/>
          <w:color w:val="000000"/>
          <w:lang w:val="en-US"/>
        </w:rPr>
      </w:pPr>
      <w:r w:rsidRPr="000C4CB7">
        <w:rPr>
          <w:rFonts w:ascii="Arial" w:eastAsia="Times New Roman" w:hAnsi="Arial" w:cs="Arial"/>
          <w:color w:val="000000"/>
          <w:lang w:val="en-US"/>
        </w:rPr>
        <w:lastRenderedPageBreak/>
        <w:drawing>
          <wp:inline distT="0" distB="0" distL="0" distR="0" wp14:anchorId="3A4532B0" wp14:editId="0BB64CC7">
            <wp:extent cx="8089200" cy="5760000"/>
            <wp:effectExtent l="0" t="0" r="0" b="0"/>
            <wp:docPr id="17" name="Picture 17" descr="https://reg.pravno-informacioni-sistem.rs/api/Attachment/slike/440204/Domaci-brod_Page_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reg.pravno-informacioni-sistem.rs/api/Attachment/slike/440204/Domaci-brod_Page_88.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089200" cy="5760000"/>
                    </a:xfrm>
                    <a:prstGeom prst="rect">
                      <a:avLst/>
                    </a:prstGeom>
                    <a:noFill/>
                    <a:ln>
                      <a:noFill/>
                    </a:ln>
                  </pic:spPr>
                </pic:pic>
              </a:graphicData>
            </a:graphic>
          </wp:inline>
        </w:drawing>
      </w:r>
    </w:p>
    <w:p w:rsidR="00204E55" w:rsidRDefault="00204E55" w:rsidP="000C4CB7">
      <w:pPr>
        <w:spacing w:before="100" w:beforeAutospacing="1" w:after="0"/>
        <w:rPr>
          <w:rFonts w:ascii="Arial" w:eastAsia="Times New Roman" w:hAnsi="Arial" w:cs="Arial"/>
          <w:noProof w:val="0"/>
          <w:color w:val="000000"/>
          <w:lang w:val="en-US"/>
        </w:rPr>
        <w:sectPr w:rsidR="00204E55" w:rsidSect="007A5F83">
          <w:pgSz w:w="15400" w:h="11400" w:orient="landscape"/>
          <w:pgMar w:top="403" w:right="284" w:bottom="499" w:left="278" w:header="720" w:footer="720" w:gutter="0"/>
          <w:cols w:space="720"/>
        </w:sectPr>
      </w:pPr>
    </w:p>
    <w:p w:rsidR="000C4CB7" w:rsidRPr="000C4CB7" w:rsidRDefault="000C4CB7" w:rsidP="000C4CB7">
      <w:pPr>
        <w:spacing w:before="100" w:beforeAutospacing="1" w:after="0"/>
        <w:rPr>
          <w:rFonts w:ascii="Arial" w:eastAsia="Times New Roman" w:hAnsi="Arial" w:cs="Arial"/>
          <w:noProof w:val="0"/>
          <w:color w:val="000000"/>
          <w:lang w:val="en-US"/>
        </w:rPr>
      </w:pPr>
      <w:r w:rsidRPr="000C4CB7">
        <w:rPr>
          <w:rFonts w:ascii="Arial" w:eastAsia="Times New Roman" w:hAnsi="Arial" w:cs="Arial"/>
          <w:noProof w:val="0"/>
          <w:color w:val="000000"/>
          <w:lang w:val="en-US"/>
        </w:rPr>
        <w:lastRenderedPageBreak/>
        <w:t> </w:t>
      </w:r>
    </w:p>
    <w:p w:rsidR="00F82182" w:rsidRDefault="00F82182" w:rsidP="00F82182">
      <w:pPr>
        <w:pStyle w:val="clan"/>
        <w:spacing w:before="330"/>
        <w:ind w:firstLine="480"/>
        <w:rPr>
          <w:rFonts w:ascii="Arial" w:eastAsia="Times New Roman" w:hAnsi="Arial" w:cs="Arial"/>
          <w:noProof w:val="0"/>
          <w:color w:val="000000"/>
        </w:rPr>
        <w:sectPr w:rsidR="00F82182" w:rsidSect="007A5F83">
          <w:pgSz w:w="11400" w:h="15400"/>
          <w:pgMar w:top="284" w:right="500" w:bottom="280" w:left="400" w:header="720" w:footer="720" w:gutter="0"/>
          <w:cols w:space="720"/>
        </w:sectPr>
      </w:pPr>
    </w:p>
    <w:p w:rsidR="00F82182" w:rsidRPr="00F82182" w:rsidRDefault="000C4CB7" w:rsidP="00F82182">
      <w:pPr>
        <w:pStyle w:val="clan"/>
        <w:spacing w:before="330"/>
        <w:ind w:firstLine="480"/>
        <w:rPr>
          <w:rFonts w:ascii="Arial" w:eastAsia="Times New Roman" w:hAnsi="Arial" w:cs="Arial"/>
          <w:b w:val="0"/>
          <w:noProof w:val="0"/>
          <w:color w:val="000000"/>
        </w:rPr>
      </w:pPr>
      <w:r w:rsidRPr="00F82182">
        <w:rPr>
          <w:rFonts w:ascii="Arial" w:eastAsia="Times New Roman" w:hAnsi="Arial" w:cs="Arial"/>
          <w:noProof w:val="0"/>
          <w:color w:val="000000"/>
        </w:rPr>
        <w:lastRenderedPageBreak/>
        <w:t> </w:t>
      </w:r>
      <w:r w:rsidR="00F82182" w:rsidRPr="00F82182">
        <w:rPr>
          <w:rFonts w:ascii="Arial" w:eastAsia="Times New Roman" w:hAnsi="Arial" w:cs="Arial"/>
          <w:b w:val="0"/>
          <w:noProof w:val="0"/>
          <w:color w:val="000000"/>
        </w:rPr>
        <w:t>ОДЕЉАК 4.</w:t>
      </w:r>
    </w:p>
    <w:p w:rsidR="00F82182" w:rsidRPr="00F82182" w:rsidRDefault="00F82182" w:rsidP="00F82182">
      <w:pPr>
        <w:spacing w:before="0" w:after="0"/>
        <w:ind w:firstLine="480"/>
        <w:jc w:val="center"/>
        <w:rPr>
          <w:rFonts w:ascii="Arial" w:eastAsia="Times New Roman" w:hAnsi="Arial" w:cs="Arial"/>
          <w:b/>
          <w:bCs/>
          <w:noProof w:val="0"/>
          <w:color w:val="000000"/>
          <w:lang w:val="en-US"/>
        </w:rPr>
      </w:pPr>
      <w:r w:rsidRPr="00F82182">
        <w:rPr>
          <w:rFonts w:ascii="Arial" w:eastAsia="Times New Roman" w:hAnsi="Arial" w:cs="Arial"/>
          <w:b/>
          <w:bCs/>
          <w:noProof w:val="0"/>
          <w:color w:val="000000"/>
          <w:lang w:val="en-US"/>
        </w:rPr>
        <w:t>Списак и ознака</w:t>
      </w:r>
    </w:p>
    <w:p w:rsidR="00F82182" w:rsidRPr="00F82182" w:rsidRDefault="00F82182" w:rsidP="00F82182">
      <w:pPr>
        <w:spacing w:before="0" w:after="150"/>
        <w:ind w:firstLine="480"/>
        <w:rPr>
          <w:rFonts w:ascii="Arial" w:eastAsia="Times New Roman" w:hAnsi="Arial" w:cs="Arial"/>
          <w:noProof w:val="0"/>
          <w:color w:val="000000"/>
          <w:lang w:val="en-US"/>
        </w:rPr>
      </w:pPr>
      <w:r w:rsidRPr="00F82182">
        <w:rPr>
          <w:rFonts w:ascii="Arial" w:eastAsia="Times New Roman" w:hAnsi="Arial" w:cs="Arial"/>
          <w:noProof w:val="0"/>
          <w:color w:val="000000"/>
          <w:lang w:val="en-US"/>
        </w:rPr>
        <w:t>У овом одељку наведени су спискови ознака које се примењују у елементима података скупа података ЕМSWе-а.</w:t>
      </w: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761"/>
        <w:gridCol w:w="7913"/>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одсутности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ABS-01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Покушај незаконитог усељавања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ABS-02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Уобичајена одсутност</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ABS-03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Друго</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07"/>
        <w:gridCol w:w="8067"/>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Локација пртљага одсутне особе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ABL-01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 пловилу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ABL-02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Није познато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ABL-03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Код савезне полиције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ABL-04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Код бродског агента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34"/>
        <w:gridCol w:w="8440"/>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активности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Роњење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Гашење мотора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Лакозапаљиви радови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Вежба повезана с чамцем за спашавање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Бојење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Поправка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ACT-07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Чишћење танкова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Проветравање танкова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ACT-09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ACT-10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Радови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Инертирање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Фумигација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54"/>
        <w:gridCol w:w="10820"/>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прилога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Додатне изјаве које су потребне у складу с таблицама производа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Додатне изјаве које су потребне у складу с таблицама у вези с појединачним производима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Додатна документација о превозу робе железничким вагонима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Додатна документација за робу која се превози железничким вагонима која је обавезна на основу тачке 7.3.c Декрета 303/2014 Италијанског министарства за инфраструктуру и саобраћај</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06"/>
        <w:gridCol w:w="14492"/>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прилога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Потврде о анализи и повезане декларације материја које се превозе</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Потврде о анализи и повезане декларације из одељка 4.3. Министарског декрета Италије од 22. јула 1991.</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Одобрење за превоз радиоактивног материјала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Декрет о одобрењу превоза радиоактивних материјала издат превознику (7.1а)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Одобрење за укрцај</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Образац за утовар неопасног отпада и списак</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Случај – утовар неопасног отпада (укључујући списак отпада)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АТТ-007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испоруци горива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Образац с подацима о терету</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Образац за податке о терету из одељка 4.2. Министарског декрета Италије од 22. јула 1991.</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w:t>
            </w:r>
            <w:r w:rsidRPr="00F82182">
              <w:rPr>
                <w:rFonts w:ascii="Arial" w:eastAsia="Times New Roman" w:hAnsi="Arial" w:cs="Arial"/>
                <w:b/>
                <w:bCs/>
                <w:noProof w:val="0"/>
                <w:color w:val="000000"/>
                <w:lang w:val="en-US"/>
              </w:rPr>
              <w:lastRenderedPageBreak/>
              <w:t>009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lastRenderedPageBreak/>
              <w:t>Изјава превозника о радиоактивним материјалима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lastRenderedPageBreak/>
              <w:t>Изјава превозника коју потписује квалификовани стручњак који гарантује да су поштовани сви поступци који су обвезни у складу с актуалним законодавством о превозу радиоактивних материјала (7.1c)</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АТТ-010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Одобрење CIPE-а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Одобрење италијанског Comitato Interministeriale per la Transizione Ecologica с повезаном изјавом о пристанку земље одредишта (отпад који се превози у треће земље)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изузећу за остатке у цистерни</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Декларација брода изузета од усклађености с максималним вредностима остатака у цистернама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Одобрење терминала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Комуникација и потврда пријема за отпад који се превози у државе чланице ЕУ-а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Комуникација с надлежним телом одредишта и повезана потврда пријема (отпад који се превози у државе чланице ЕУ-а)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Комуникација о долазном отпаду и потврда пријема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Комуникација с територијално надлежним регионом и повезана потврда пријема (долазни отпад)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Пристанак задржавања отпада и повезане воде за испирање/предиспирање</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Примерак пристанка на отпад и повезану воду за испирање/предиспирање уз назначено коначно одредиште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АТТ-016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Декларација утоваривача спремника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Декларација утоваривача за спремнике (7.2 c1 c2)</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АТТ-017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Одобрење полиције за превоз цијанида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АТТ-018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Манифест о опасним материјама или план слагања терета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Посебни плакат или план утовара у складу с правилом 7.-2.2. делом А-1 поглавља VII SOLAS Конвенције.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АТТ-019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Декларација густине чврстог расутог терета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Декларација у складу с правилом 10.2. поглавља XII. SOLAS Конвенције коју је издало тело за испитивање с акредитацијом управе земље у којој је производ произведен или, ако то није могуће, акредитована организација за мерење како је дефинисано у тачки 2.2. Прилога 1. Декрета од 30.11.2010. бр. 1340 или, у случају оправданог хитног случаја, хемичар уписан у стручни регистар</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АТТ-020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Виза лучког хемичара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АТТ-021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стању безбедности спремника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Потврда о стању сигурности спремника коју је издао хемијски саветник луке у складу с одредбама чланка 25. Законодавног декрета Италије 272/99</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АТТ-022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Пратеће исправе и финанцијска гаранција за међународна путовања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Копија пратећих исправа из Уредбе (ЕЗ) бр. 1013/2006 и накнадних измена те финанцијска гаранција из Министарског декрета Италије од 3. септембра 1998., бр. 370 док га не замени декрет из члана 194. став 4. Законодавног декрета Италије од 3. априла 2006., бр. 152 (само међународни саобраћај) (7.3b)</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прилога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АТТ-023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План утовара и истовара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Приручник из правила 5.3.5. Прилога II. MARPOL Конвенцијe 73/78</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Приручник, који је одобрила Управа, којим се осигурава да неће доћи до оперативног мешања остатака терета и воде и да у танку неће остати никакви остаци терета након примене поступака проветравања који су прописани у приручнику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АТТ-025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произвођача о роби за утовар или истовар</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Изјава произвођача робе о обележјима и количини материја/производа за утовар</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Превозно средство за експлозивни материјал</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Подаци повезани с превозним средством које се употребљава за уношење експлозива за утовар или истовар у луку или изношење из ње (7.2d)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АТТ-027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Превозно средство за радиоактивни материјал</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Подаци повезани с превозним средством које се употребљава за уношење радиоактивног материјала за утовар или истовар у луку или изношење из ње (7.1b)</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АТТ-028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Мултимодална декларација опасних материја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Декларација опасних материја у складу с SOLAS Конвенцијом 74, поглављем VII., правилом 4; MARPOL Конвенцијe 73/74 Прилогом III., правилом 5.2.</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АТТ-029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Нема препрека за истовар робе</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Образац за обавештење о томе да нема препрека истовару робе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Декларација утовара неопасног отпада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АТТ-031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Дозвола за истовар</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АТТ-032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Фотографија особе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АТТ-033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Исказница пилота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АТТ-034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Декларација утоваривача друмских возила и железничких вагона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Декларација утоваривача друмских возила и железничких вагона (7.2. б2 б3)</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АТТ-035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регистрацији друмских возила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Потврда о регистрацији за друмска возила уз напомену о прикладности превоза експлозива (или једнаковредно) (7.2. b1)</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АТТ-036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Сигурносна контролна листа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АТТ-037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АТТ-038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План бочног трупа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АТТ-039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прикладности</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Потврда о прикладности у складу с Председничким декретом Италије 50/84</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АТТ-040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прикладности танкова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Изјава заповедника о прикладности танкова и могућности примања материја/производа који ће се утоварити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АТТ-041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усклађености с посебним техничким стандардима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Потврда о уклађености с посебним техничким стандардима из члана 8. Председничког декрета Италије 50/84</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АТТ-042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тегљењу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АТТ-043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План тегљења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АТТ-044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Препоруке за тегљење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прилога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w:t>
            </w:r>
            <w:r w:rsidRPr="00F82182">
              <w:rPr>
                <w:rFonts w:ascii="Arial" w:eastAsia="Times New Roman" w:hAnsi="Arial" w:cs="Arial"/>
                <w:b/>
                <w:bCs/>
                <w:noProof w:val="0"/>
                <w:color w:val="000000"/>
                <w:lang w:val="en-US"/>
              </w:rPr>
              <w:lastRenderedPageBreak/>
              <w:t>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АТТ-045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Декларација класификације отпада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Декларација класификације отпада (члан 5. став 2. Министарског декрета Италије 459/1991)</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АТТ-046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Документација о праћењу отпада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Документација о праћењу отпада из чл. 188.а, 188.b и 193. Законодавног декрета Италије од 3. априла 2006., бр. 152 (7.3а)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ATT-047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Списак NIL</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ATT-048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Образац с техничким подацима за растерећење минералних уља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ATT-049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Образац с техничким подацима за растерећење плина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Образац у случају растерећења плина у складу с италијанским прописом D.D.br 673/2007</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ATT-050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заповедника у складу с чланом 21- D.M.-a од 3. маја 1984.</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Изјава заповедника брода коју треба доставити у случају растерећења минералног уља у складу с италијанским прописом D.M.-a од 3. маја 1984.</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ATT-051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заповедника у складу с италијанским </w:t>
            </w:r>
            <w:r w:rsidRPr="00F82182">
              <w:rPr>
                <w:rFonts w:ascii="Arial" w:eastAsia="Times New Roman" w:hAnsi="Arial" w:cs="Arial"/>
                <w:i/>
                <w:iCs/>
                <w:noProof w:val="0"/>
                <w:color w:val="000000"/>
                <w:lang w:val="en-US"/>
              </w:rPr>
              <w:t>D.D.-ом br 673/2007- члан 22.</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Изјава заповедника брода коју треба доставити у случају растерећења плина у складу с италијанским прописом D.D. br 673/2007</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ATT-052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прикладности у складу с чланом 1. став 2. D.M.-a од 3. маја 1984.</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Изјава о прикладности коју треба доставити у случају растерећења плина у складу с италијанским прописом D.M.-a од 3. маја 1984.</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ATT-053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noProof w:val="0"/>
                <w:color w:val="000000"/>
                <w:lang w:val="en-US"/>
              </w:rPr>
              <w:t>Главна декларација у складу с R.D.-ом од 30. марта 1942, br 327 – члан 179.</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Изјава коју доставља заповедник пловила како би добио одобрење при поласку.</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559"/>
        <w:gridCol w:w="10115"/>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резервације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RET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Повратно путовање – путовање које одлази на одредиште, а затим се враћа на изворну полазну тачку.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SIN</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Једносмерно путовање</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302"/>
        <w:gridCol w:w="8372"/>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производа за спремник горива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Авио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Дизел 0,1 %</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Дизел уље 10 ppm</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BNK-04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IFO 180 ATZ</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IFO 180 BTZ</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IFO 380 ATZ</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BNK-07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IFO 380 BTZ</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IFO 40 ATZ</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BNK-09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IFO 40 BTZ</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Уље за подмазивање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Уље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BNK-13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Тешко ложиво уље</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99"/>
        <w:gridCol w:w="8375"/>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снабдевања спремника горива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SHIP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Брод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SHORE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Обала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TRUCK</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Камион/цистерна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99"/>
        <w:gridCol w:w="8375"/>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снабдевања спремника горива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Исток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Север</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Североисток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SZ</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Северозапад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Југ</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Југоисток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JZ</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Југозапад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W</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Запад</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636"/>
        <w:gridCol w:w="7038"/>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Стање утовара терета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Делимично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Остатак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Целокупно</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776"/>
        <w:gridCol w:w="7898"/>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Упутства за руковање теретом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ZD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Искрцавање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ZE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Укрцавање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ZR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Отпад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ZT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Претовар</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716"/>
        <w:gridCol w:w="6958"/>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Поступање с теретом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COP-01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Утовар</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COP-02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Утовар изнад палубе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COP-03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Транспорт</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COP-04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Истовар</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COP-05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Истовар изнад палубе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COP-06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Мешавина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59"/>
        <w:gridCol w:w="9515"/>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Издавалац потврде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ABS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American Bureau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ASIA Classification Society</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ANA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Azure Naval Architects BV</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ASC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Alpha Ship Classification</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ASCS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Asia Shipping Certification Services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BKI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PT Biro Klasifikasi Indonesia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BROS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Bolivian Register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Bulgarian Register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BV</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Bureau Veritas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CCRS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CR Classification Society</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China Classification Society</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CLASSARS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Aegean Register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CLASSNU</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New United Int’l. Marine Services Ltd.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CLLC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CONARINA LLC</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CMB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Cosmos Marine Bureau Inc.</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COLAMREG</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Columbus American Register</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CONARINA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COMPAÑIA NACIONAL DE REGISTRO E INSPECCION DE NAVES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CR Classification Society</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Hrvatski registar brodova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DBS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Dromon Bureau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DMSC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Danforth Marinesurvey &amp; Certification Services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DNV</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DNV AS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DNVGL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DNV GL AS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FSCLASS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Foresight Ship Classification</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GBS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Guardian Bureau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HINSIB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Horizon International Naval Surveying and Inspection Bureau, S.A.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HMI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Honduras Maritime Inspection</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HNBS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Hellas Naval Bureau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HRS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Hellenic Register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IBS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Isthmus Bureau of Shipping, S.A.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ICBC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International Classification Bureau Class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Intermaritime Certification Services, ICS Class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IMB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Intertek Maritime Bureau</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IMCS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Isthmus Maritime Classification Society S.A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IMR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International Maritime Register</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IMS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Icons Marine Services PTE Ltd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IMSA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International Marine Survey Association</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INSB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International Naval Surveys Bureau</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IRCS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Iranian Classification Society</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Indian Register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International Register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ISC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International Ship Classification</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IYB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International Yacht Bureau, Inc.</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JTM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JI TAI MARITIME PTE LTD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KCS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Korea Classification Society</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KOMSA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Korea Maritime Transportation Safety Authority</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KR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Korean Register</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LHR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Libero Hellenic Register Ltd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LMS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Limdal Marine Services B.V.</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Lloyd’s Register</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MBA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Maritime Buerau of Africa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MBS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Maritime Buerau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Macosnar Corporation</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MIC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Maritime Inspection Corporation</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Maritime Lloyd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MPSURVEY</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M&amp;P Surveyors, S de R.L. de C.V.</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MRMC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Alixity Limited, trguje kao Mark Robinson Maritime Consultants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MSR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Mediterranean Shipping Register</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MTSS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Maritime Technical Systems and Services Ltd.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MYC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MY CLASSIFICATION SDN BHD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NASHA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National Shipping Adjuster Inc.</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NAUTX</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Nautx, Ltd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NCB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National Cargo Bureau Inc.</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Novel Classification Society S.A., novelClass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NKK</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Nippon Kaiji Kyokai</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NUMS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New United Marine Services LT</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OIC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OFICINA DE INSPECCION Y CERTIFICACION S.A.S.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OMCS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Overseas Marine Certification Service, Inc.</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PCB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Panama Classification Bureau, Inc.</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PHRS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Phoenix Register of Shipping S.A.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PMDS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Panama Maritime Documentation Services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PMS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Pacific Marine Services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Polski Rejestr Statkow (Poljski registar brodova)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PSR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Panama Shipping Registrar Inc.</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QRS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Qualitas Register of Shipping S.A.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RBNA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Registro Brasileiro de Navios e Aeronaves LTDA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RBS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Royal Bureau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RCB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Registro Cubano de Buques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REGINAV</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Registro Internacional Naval, S.A.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RINA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RINA Services S.p.A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RMRS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Russian Maritime Register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Rinave Portuguesa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RRR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Russian River Register</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RSA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Register of Shipping (Albanija)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RSCLASS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RS Classification Services MON IKE</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SCE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Swiss Climate Eco Care GmbH</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SCI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SingClass International</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SCM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Ship Classification Malaysia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SGL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Sing Lloyd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SAC Register</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SRU</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Shipping Register of Ukraine</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TASNEEF</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Emirates Classification Society TASNEEF</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TBS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Togo Bureau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Turkish Lloyd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UBS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Union Bureau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UMB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Universal Maritime Bureau Ltd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UMS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United Maritime Survey</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URACOS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United Registration and Classification of Services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URS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Universal Register of Shipping Ltd.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VGRS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VEGA REGISTER DANISMANLIK ve TEKNIK HIZMETLER TIC LTD STI</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VR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Vietnam Register</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VRS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Veritas Register of Shipping (prethodno Venezuelan Register of Shipping)</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YRS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Југословенски регистар бродова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659"/>
        <w:gridCol w:w="6015"/>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Стање потврде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Укинута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V</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Важећа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W</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Повучена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08"/>
        <w:gridCol w:w="10466"/>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потврде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AFS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систему против обрастања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APP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спречавању загађења ваздуха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BCARD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Плава картица ITF-а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BCH</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способности за превоз опасних хемикалија у расутом стању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BUNKER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осигурању или неки други финанcијски гарант у погледу грађанске одговорности за штету због загађења погонским уљем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BWM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Међународна потврда о управљању баластним водама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CAS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усклађености програма процене стања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класе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CLC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осигурању у погледу грађанске одговорности за штету због загађења уљем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безбеднсти теретног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CY_CPVS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безбеднсти обалног путничког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CY_FWT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танку слатке воде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CY_SPVS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безбедности малог путничког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DOC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усклађености (ISM)</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DOCDG</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усклађености с посебним захтевима за бродове који превозе опасне материјe (за све бродове који превозе опасне материје) – SOLAS 1974/правило II-2/19.4.</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енергетској ефикасности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EEDI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Пројектовани индекс енергетске ефикасности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EIAPP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спречавању загађивања ваздуха за машину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GC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способности за превоз утечњених гасова у разливеном стању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HSC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безбедности брзих пловила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IMC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Осигурање за поморске захтеве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INF</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способности за превоз INF терета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ISPS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сигурносној заштити брода или привремено Међународно сведочанство о сигурносној заштити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теретној линији или изузеће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IT_CDG</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усклађености за превоз опасних материја (Италија)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IT_CFS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прикладности/провери сигурности (Италија)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IT_CI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Осигурање посаде (Италиија)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IT_CMF</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усклађености за превоз моторних возила с горивом у сремнику (Италија)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IT_CR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Исправа о улози у посади (Италија)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IT_CS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пловидбености (Италија)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IT_CSDG</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усклађености за превоз крутих опасних материја у расутом стању (Италија)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IT_CSGB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усклађености за превоз круте робе у расутом стању с уделом влаге већим од TML-a (Италија)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IT_OES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Преглед опреме и услуга на броду (Италија)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IT_TH</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Технички преглед санитарног стања (Италија)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теретној линији или изузеће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MLC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раду помораца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MODU</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безбедности покретне обалне бушеће јединице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STLM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Сигурносно-технички лист материјала: бродови који превозе нафту или течно гориво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MT_CA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Потврде/сертификати разреда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MT_HM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Труп и машина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NCS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безбедности нуклеарног теретног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NLS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спречавању загађења при превозу штетних разливених течности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NPSS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безбедности нуклеарног путничког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OPP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спречавању загађења уљем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OSV</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усклађености пловила за услуге у вези с одобалним пројектима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PAL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осигурању или нека друга финанcијска гаранцијау погледу одговорности за смрт и телесну повреду путника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POLAR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поларном броду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PSS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безбедности путничког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REG</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упису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безбедности конструкције теретног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безбедности опреме теретног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SEEMP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План управљања енергетском ефикасношћу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управљању сигурношћу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SMAN</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Уверење о најмањем броју чланова посаде за безбедну пловидбу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SPP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спречавању загађења санитарним отпадним водама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SPS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безбедности брода посебне намене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безбедности радио-уређаја теретног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SSC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санитарној контроли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SSCEX</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Изузеће од потврде о санитарној контроли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SSTP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простору посебног трговачког путничког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Сведочанство о безбедности посебног трговачког путничког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Међународно сведочанство о баждарењу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TOW</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тегљењу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WRC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осигурању у погледу грађанске одговорности за уклањање олупина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445"/>
        <w:gridCol w:w="7229"/>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закупопримца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BAREBOAT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Брод за закуп без посаде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TIME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Време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VOYAGE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Путовање</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562"/>
        <w:gridCol w:w="7112"/>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Одлуке комисије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COM-01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Слободан саобраћај</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COM-02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Нема података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COM-03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Учествoвање у комисији</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449"/>
        <w:gridCol w:w="10225"/>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Царински поступак транзита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Одобрење поједностављеног поступка транзита уз електронску превозну исправу (члан 233. став 4. CZU-а)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Одобрење издавања манифеста као доказа о статусу из Уније (члан 128. став 2. Делегиране уредбе 2015/2446)</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466"/>
        <w:gridCol w:w="7208"/>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енергије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AMMONIA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Амонијак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ELECTRICITY</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Електрична енергија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HFO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Тешко ложиво уље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HYDROGEN</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Водoник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IFO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Средње ложиво уље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LNG</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Утечњени природни гас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Уље за подмазивање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LPG</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Утечњени нафтни гас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MDO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Бродско дизелско гориво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METHANOL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Метанол</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MFO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Бродско нафтно гориво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MGO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Бродско гасно уље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OTHER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Све друге врсте горива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671"/>
        <w:gridCol w:w="9003"/>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 тачке паљења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GT60CEL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Тачка паљења изнад 60 степени Целзијуса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LE60CEL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Тачка паљења јенако или испод 60 сепени Целзијуса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NF</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Незапаљиво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SF</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Наведена тачка паљења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78"/>
        <w:gridCol w:w="9996"/>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Врсте формалности и одговора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ABS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Декларација одсутне особе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ACT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Декларација очекиваних активности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ATA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стварном доласку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ATD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стварном одласку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BKA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Резервоари горива при доласку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BKD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Резервоари горива на одласку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BLU</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Сигуран укрцај и искрцај бродова за расути терет</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BWA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Баластна вода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CAR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Захтев за измену царинског робног манифеста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CGA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Декларација терета при доласку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CGD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Декларација терета при одласку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CGM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Царински робни манифест</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Отказивање пристајања у луку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CRT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Потврде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CWA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Списак посаде при доласку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CWD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Списак посаде при одласку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DUE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накнадама за пловне путеве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EFR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личним стварима чланова посаде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EXP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проширеном инспекцијском прегледу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EXS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Излазна скраћена декларација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EXT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Излазна обавештења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HOS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хоспитализованом члану посаде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HZA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опасним материјалима (опасни и загађујући терети) на броду при доласку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HZD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опасним материјалима (опасни и загађујући терети) на броду при одласку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HZS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опасним материјалима (опасни и загађујући терети) на броду при премештању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MDD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Појединости о поморској здравственој изјави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MDH</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Поморска здравствена изјава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MTS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Статистички подаци о поморском саобраћају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NAC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доласку за царинску канцеларију првог уласка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NVI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Извештај о пловидби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NOA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пре доласка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NOD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пре одласка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NOS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премештаја у луци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PBK</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Резервација путника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PNO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подношењу робе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POA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доласку понтона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POD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одласку понтона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PPA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Подношење доказа (при доласку)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PXA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Списак путника при доласку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PXD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Списак путника при одласку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REN</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поновном извозу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SDA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Додатни документи при доласку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SDD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Додатни документи при одласку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SEC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информацијама о сигурносној заштити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SHP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Информације о броду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SID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идентификационим ознакама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Захтев за пружање услуга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SSA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активности брод-брод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залихама на броду при доласку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STD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залихама на броду при одласку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STW</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Обавештење о слепим путницима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TRA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Употреба електроничке превозне исправе при доласку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TRD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Употреба електроничке превозне исправе при транзиту и одласку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TSD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Декларација за привремени смештај</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VID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Идентификациони број захтевеа за посету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VIS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Изјава о посетиоцима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WAR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испоруци отпада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WAS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Претходно обавештење о испоруци отпада у лучке уређаје за прихват</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449"/>
        <w:gridCol w:w="7225"/>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робе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LAI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Утоварена домаћа роба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LAU</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Утоварена страна роба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LOI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Истоварена домаћа роба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LOU</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Истоварена страна роба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68"/>
        <w:gridCol w:w="8406"/>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Група опасних и штетних материја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BULK</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Опште чврсте материје у расутом стању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LNG</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Утечњени природни гасови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LPG</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Утечњени нафтни гасови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NPO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Непостојана уља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OTHER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Друге опасне и штетне материје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Постојана уља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526"/>
        <w:gridCol w:w="5148"/>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Класа леда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FS1A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FS1B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IB</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FS1C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IC</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FS1S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IA Super</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FSII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II</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FSIII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III</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UKN</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Непозната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534"/>
        <w:gridCol w:w="8140"/>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Посед идентификацијске исправе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IDP-01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Код савезне полиције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IDP-02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Код поморца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152"/>
        <w:gridCol w:w="5522"/>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Група IMSBC</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Група 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 AND 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noProof w:val="0"/>
                <w:color w:val="000000"/>
                <w:lang w:val="en-US"/>
              </w:rPr>
              <w:t>Група А и B</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noProof w:val="0"/>
                <w:color w:val="000000"/>
                <w:lang w:val="en-US"/>
              </w:rPr>
              <w:t>Група B</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noProof w:val="0"/>
                <w:color w:val="000000"/>
                <w:lang w:val="en-US"/>
              </w:rPr>
              <w:t>Група C</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489"/>
        <w:gridCol w:w="6185"/>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Класа брода INF</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INF1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Брод класе INF 1</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INF2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Брод класе INF 2</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INF3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Брод класе INF 3</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132"/>
        <w:gridCol w:w="5542"/>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ISSC-а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FULL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Потпуни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INTERIM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Привремени</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457"/>
        <w:gridCol w:w="7217"/>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главног мотора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ENG-01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Двотактни мотор</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ENG-02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Четворотактни мотор</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ENG-03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Мотор с двојним горивом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ENG-04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Мотор на гас</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39"/>
        <w:gridCol w:w="9635"/>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Главни разред издувних емисија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БЕЗ ограничења (пре 2003.)</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CCNR 1</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CCNR 2</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NRMM IIIa</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Резевација за боље од NRMM 5 (нпр. електрични/хидрогенски погони итд.)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Електрични/хидрогенски погони итд.</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274"/>
        <w:gridCol w:w="6400"/>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манифеста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CONTAINER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Контејнер</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EXPORT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Извоз</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IMPORT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Увоз</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TRANSIT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Транзит</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54"/>
        <w:gridCol w:w="10520"/>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манифеста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SUB-01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Гранична конттрола особа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Члан 8. Уредбе (ЕУ) 8/399 Европског парламента и Већа о Закону Уније о правилима којима се уређује кретање особа преко граница (Законик о шенгенским границама)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SUB-02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Подаци о особама на путничком броду</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Члан 5. став 2. Директиве Већа 98/41/ЕЗ о упису особа које путују путничким бродовима који плове према лукама или из лука држава чланица Заједнице</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196"/>
        <w:gridCol w:w="7478"/>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привеза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ANCHORAGE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Сидриште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BERTH</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Пристаниште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BUOY</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Привезивање уз плутачу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COUPLED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Привезивање уз други брод</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60"/>
        <w:gridCol w:w="9914"/>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Разлог неподношења изјаве о накнадама за пловне путеве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FAD-01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Снабдевање горивом или утовар</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FAD-02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Промена посаде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FAD-03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Оштећени терет</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FAD-04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Без укрцавања/искрцавања терета и путника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FAD-05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Утовар/истовар само празних контејнера који припадају оператеру или власнику пловила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FAD-06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Други разлог</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FAD-07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Истраживачко пловило/пловило за вежбу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FAD-08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Бродске залихе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FAD-09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Бродоградилиште/док/поправак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FAD-10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Тегљење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FAD-11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Радно пловило директно повезано с превозом</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565"/>
        <w:gridCol w:w="7109"/>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Стандард емисија NOx</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 Степен</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II. Степен</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III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III. Степен</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Није применљиво</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24"/>
        <w:gridCol w:w="14374"/>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 xml:space="preserve">Списак </w:t>
            </w:r>
            <w:r w:rsidRPr="00F82182">
              <w:rPr>
                <w:rFonts w:ascii="Arial" w:eastAsia="Times New Roman" w:hAnsi="Arial" w:cs="Arial"/>
                <w:b/>
                <w:bCs/>
                <w:noProof w:val="0"/>
                <w:color w:val="000000"/>
                <w:lang w:val="en-US"/>
              </w:rPr>
              <w:lastRenderedPageBreak/>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Врста акредитације путника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Телематска акредитација</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Телематска акредитација путем Министарства саобраћаја, мобилности и урбаног програма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регистрацији за странце</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Потврда о регистрацији или Потврда о боравишту коју је издало градско веће у складу с R.D-ом. бр 1316/2001 и NIE или „Потврда о регистрацији грађанина Европске уније” за стране резиденте који су грађани Европске уније или друге земље која је подложна Споразуму о Европском економском простору или Швајцарске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регистрацији за Шпанце</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Потврда о регистрацији или Потврда о боравишту коју је издало градско веће у складу с R.D.-ом бр. 1316/2001 за Шпанце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регистрацији за малолетнике који немају идентификациону исправу</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Потврда о регистрацији или Потврда о боравишту коју је издало градско веће у складу с R.D.-ом бр. 1316/2001 за малољетнике који немају идентификациону исправу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Сенатор или заменик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регистрацији за стране резиденте који су чланови породице</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Потврда о регистрацији или Потврда о боравишту коју је издало градско веће у складу с R.D. -ом бр. 1316/2001 и „Потврда о боравишту члана породице грађанина државе чланице Европске уније” за стране резиденте који су чланови породице грађана Европске уније или друге земље која је подложна Споразуму о Европском економском простору или Швајцарске Конфедерације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07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регистрацији за стране резиденте с дуготрајним боравиштем</w:t>
            </w:r>
          </w:p>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i/>
                <w:iCs/>
                <w:noProof w:val="0"/>
                <w:color w:val="000000"/>
                <w:lang w:val="en-US"/>
              </w:rPr>
              <w:t>Потврда о регистрацији или Потврда о боравишту коју је издало градско веће у складу с R.D.-ом бр. 1316/2001 и „Одобрење дуготрајног боравишта” за стране резиденте с дуготрајним боравиштем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Титула или картица за вишечлане породице коју је издала аутономна заједница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99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Није корисник субвенције за превоз на основу боравишта или велике породице</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742"/>
        <w:gridCol w:w="6932"/>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кретања особе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Искрцавање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Укрцавање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Транзит</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65"/>
        <w:gridCol w:w="8409"/>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потврде о изузећу од пилотаже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Разред 1</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Разред 2</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Разред 3</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Разред Ц (кадет)</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86"/>
        <w:gridCol w:w="7988"/>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изузећа од пилотаже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DSP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Посебне дозволе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MIL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Брод под војним заповедништвом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PEC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Потврда о изузећу од пилотаже</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07"/>
        <w:gridCol w:w="8967"/>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Повратне информације о нивоу услуге пилотаже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PSF-01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Корисничка подршка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PSF-02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Незадовољство услугом корисничке подршке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PSF-03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Незадовољство услугом планирања пилотаже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PSF-04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Незадовољство рачуном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PSF-05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Неисправни прорачун накнаде пилота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PSF-06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Неисправни почетак или завршетак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PSF-07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Нема пилота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PSF-08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Остале напомене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PSF-09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Планирање пилотаже</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532"/>
        <w:gridCol w:w="6142"/>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пилотаже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PIL-01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Долазак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PIL-02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Одлазак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PIL-03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Кретање у луци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PIL-04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Након одласка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PIL-05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Пре доласка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315"/>
        <w:gridCol w:w="8359"/>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Смер окретања пропелера с кораком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LEFT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Улево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RIGHT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Удесно</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242"/>
        <w:gridCol w:w="6432"/>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планирања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ON_HOLD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 чекању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Време доласка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Време присуства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Време почетка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55"/>
        <w:gridCol w:w="10419"/>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лучке накнаде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Накнада за сидриште (национална и једнаковредна застава, нето тонажа 50 до 200) – 12 месеци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Накнада за сидриште (национална и једнаковредна застава, нето тонажа већа од 201) – 30 дана или годишња чланарина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Накнада за сидриште (неједнаковредна страна застава) – 12 месеци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Накнада за сидриште (неједнаковредна страна застава) – 30 дана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Накнада за сидриште – изнад палубе – једна лука пристајања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Накнада за сидриште – изнад палубе – годишња чланарина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Накнада за сидриште – контејнерски бродови (национална и једнаковредна застава застава) – планирани претовар – једна лука пристајања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Накнада за сидриште – тегљачи (национална и једнаковредна застава) – 12 месеци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Накнада за сидриште – додатак (члан 23. италијанског закона бр. 82/1963)</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Накнада за сидриште – заменска накнада за бродове за кружна путовања – једна лука пристајања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Годишња накнада – само за бродове ослобођене таксе за сидриште – 12 месеци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Специјалне накнаде (Tab D – L. br. 1 30/2011)</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5"/>
        <w:gridCol w:w="8879"/>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пропелера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Фиксни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Фиксни двоструки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 управљивим успоном – окретање удесно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 управљивим успоном – окретање улево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 управљивим успоном – двоструки према унутра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 управљивим успоном – двоструки према споља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Азипод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noProof w:val="0"/>
                <w:color w:val="000000"/>
                <w:lang w:val="en-US"/>
              </w:rPr>
              <w:t>Аzimut Stern Drive (ASD)</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Voith Schneider (VSP)</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676"/>
        <w:gridCol w:w="6998"/>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Сврха одласка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POD-01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Празан након истовара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POD-02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Натоварен теретом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POD-03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Некомерцијалне сврхе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POD-04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 преосталим теретом</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850"/>
        <w:gridCol w:w="7824"/>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система пречишћивача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SCR-01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Суви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SCR-02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Мокри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SCR-03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Мокри затворени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SCR-04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Мокри хибридни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SCR-05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Мокри отворени</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882"/>
        <w:gridCol w:w="6792"/>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Технологија пломбе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EL01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Електроничка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GP01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GPS/GPRS/GNSS</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OT01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PM01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Потпуно механичка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RA01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RFID (активни)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RP01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RFID (пасивни)</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759"/>
        <w:gridCol w:w="6915"/>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пломбе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BA01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Пломба с баријером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BO01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Пломба са засуном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CA01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Жичана пломба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CI01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Приjањајућа пломба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LA01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Пломба с ознаком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ME01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Механичке пломбе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OT01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PA01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Пломба с катанцем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PU01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Пломба на повлачење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SC01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Забодена пломба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Пломба с траком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TW01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Закренута пломба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WI01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Жичана пломба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716"/>
        <w:gridCol w:w="7958"/>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услуге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SRV-01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Снабдевање горивом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Руковање теретом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Напајање електричном енергијом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Кормилар</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Разбијање леда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Снабдевање ледом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SRV-07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Растерећење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Везивање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SRV-09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Пилотажа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Снабдевање залихама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Тегљење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Отпад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SRV-13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Снабдевање водом</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700"/>
        <w:gridCol w:w="6974"/>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Стање баласта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BALLAST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Баласт</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CARGO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Терет</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70"/>
        <w:gridCol w:w="8204"/>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квара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Прамчани поривник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Руковање теретом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Ужад/опрема за привезивање терета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Пропелер с управљивим успоном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Електрично напајање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DEF-06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Поузданост мотора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DEF-07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Одзив мотора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Зврчни компас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DEF-09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Интегритет трупа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Опрема на мосту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Маневарске способности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Везивање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Пловидба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Радиовезе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DEF-16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Управљачки механизам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DEF-17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Крмени поривник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DEF-18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Пожар на броду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DEF-19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Дим на броду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DEF-20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Нагиб налево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DEF-21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Нагиб надесно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DEF-22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Прегрејани терет</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705"/>
        <w:gridCol w:w="7969"/>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погона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DRV-01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Пропелер с управљивим успоном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DRV-02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Пропелер са сталним успоном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DRV-03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DRV-04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Шотелов погон</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721"/>
        <w:gridCol w:w="4953"/>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Део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BOW</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Прамац</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MIDSHIP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Средњак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OTHER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PORT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Леви бок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STARBOARD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Десни бок</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STERN</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Крма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86"/>
        <w:gridCol w:w="8188"/>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Артикл бродских залиха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Јака алкохолна пића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Пиво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Вино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Цигарете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Цигаре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Дуван</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STO-007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Друга горива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Мазива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STO-009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Лекови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Месо и месни производи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Ватрено оружје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Муниција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Друге материје које садрже муницију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Ложиво уље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STO-015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Плинско уље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STO-099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Друго</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648"/>
        <w:gridCol w:w="7026"/>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Трговачко подручје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EUROPE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Остатак Европе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NORTH_BALTIC_SEA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Северно море или Балтичко море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OVERSEAS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Остатак света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408"/>
        <w:gridCol w:w="9266"/>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Разлог предавања слепог путника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CON</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Посета конзулату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MED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Медицинско лечење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PAD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Почетак истраге у вези са захтевом за међународну заштиту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REP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Репатријација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SEC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Осигурање безбедности на броду</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511"/>
        <w:gridCol w:w="9163"/>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Разлог преузимања слепог путника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DHO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Отпуст из болнице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ESC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Откривање одбеглог слепог путника након одласка брода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MTF</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Довршетак медицинског лечења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PAR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Одбијени захтев за међународну заштиту</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785"/>
        <w:gridCol w:w="4889"/>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Смер тока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DOWN</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Низводно</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UP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Узводно</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011"/>
        <w:gridCol w:w="7663"/>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Стање танка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TEC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Танк, празан, чист</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TECI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Танк, празан, чист, инертан</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TEU</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Танк, празан, нечист</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TEUI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Танк, празан, нечист, инертан</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TNE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Танк, није празан</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TNEI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Танк, није празан, инертан</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Танк, остаци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TRI</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Танк, остаци, инертан</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247"/>
        <w:gridCol w:w="9427"/>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Облик оплате танкера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DHT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Танкер с двоструком оплатом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SHT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Танкер с једноструком оплатом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SHT-SBT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Танкер с једноструком оплатом и одвојеним баластним танковима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867"/>
        <w:gridCol w:w="7807"/>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 претовара или извоза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TRE-01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 извоз из ЕУ-а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TRE-02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 извоз из треће земље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TRE-03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Претовар</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83"/>
        <w:gridCol w:w="8791"/>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транзита или међулинијског путовања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Копнено путовање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Морско путовање</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487"/>
        <w:gridCol w:w="7187"/>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пловидбе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NAV-01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NAV-02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Кратка међународна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NAV-03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Међународна приобална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NAV-04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Национална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NAV-05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Национална приобална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NAV-06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Приобална пловидба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NAV-07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Локална пловидба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NAV-08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Посебна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456"/>
        <w:gridCol w:w="7218"/>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возила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CAR</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Аутомобил</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COA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Туристички аутобус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CT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Аутомобил с приколицом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Камион</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MBUS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Аутобус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MC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Мотоцикл</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RT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Друмски воз</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Камион с приколицом</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SHO</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Камион/цистерна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TRL</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Приколица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889"/>
        <w:gridCol w:w="6785"/>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путовања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V-01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Међународна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V-02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Национална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V-03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Поморски аутопутеви</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42"/>
        <w:gridCol w:w="8432"/>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споразума о сакупљању отпада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LIQUID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Течни отпад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SOLID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Чврсти отпад</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28"/>
        <w:gridCol w:w="8046"/>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Део брода за сакупљање отпада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SEASIDE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Према мору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SHORESIDE</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Према обали</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094"/>
        <w:gridCol w:w="8580"/>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План испоруке отада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ZZINC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Отпад ће се спалити на броду</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ZZSEA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Отпад ће се избацити у море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ZZTBN</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Лука испоруке отпада је позната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ZZUKN</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Лука испоруке отпада још увек није позната</w:t>
            </w:r>
          </w:p>
        </w:tc>
      </w:tr>
    </w:tbl>
    <w:p w:rsidR="00F82182" w:rsidRPr="00F82182" w:rsidRDefault="00F82182" w:rsidP="00F82182">
      <w:pPr>
        <w:spacing w:before="0" w:after="0"/>
        <w:rPr>
          <w:rFonts w:ascii="Arial" w:eastAsia="Times New Roman" w:hAnsi="Arial" w:cs="Arial"/>
          <w:noProof w:val="0"/>
          <w:vanish/>
          <w:lang w:val="en-US"/>
        </w:rPr>
      </w:pP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544"/>
        <w:gridCol w:w="10130"/>
      </w:tblGrid>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Списак 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Врста отпада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Ознака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Опис</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102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Уљни остаци (муљ)</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103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Уљни остаци од прања спремника (остаци)</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104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Прљаве баластне воде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105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Наслаге и муљ од чишћења спремника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201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Материја категорије X – навести исправан отпремни назив NLS-а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202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Материја категорије Y – навести исправан отпремни назив NLS-а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203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Материја категорије Z – навести исправан отпремни назив NLS-а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204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ОS – друге материје – навести исправан отпремни назив NLS-а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401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Отпадне воде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 Пластика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 Отпаци од хране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C. Отпад из кухиње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D. Уље за кување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lastRenderedPageBreak/>
              <w:t>505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Е. Пепео из пећи за спаљивање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F. Оперативни отпад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507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G. Стрвине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H. Риболовни алат</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509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I. Е-отпад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Ј. Остаци терета (који нису штетни за морску средину) – навести исправан отпремни назив сувог терета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511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 Остаци терета (који су штетни за морску средину) – навести исправан отпремни назив сувог терета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601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Материје које уништавају озон и опрема која садржи такве материје</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602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Остаци настали прочишћавањем издувних гасова</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991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Пасивно ухваћен отпад</w:t>
            </w:r>
          </w:p>
        </w:tc>
      </w:tr>
      <w:tr w:rsidR="00F82182" w:rsidRPr="00F82182" w:rsidTr="00F82182">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b/>
                <w:bCs/>
                <w:noProof w:val="0"/>
                <w:color w:val="000000"/>
                <w:lang w:val="en-US"/>
              </w:rPr>
              <w:t>999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Остало (навести)</w:t>
            </w:r>
          </w:p>
        </w:tc>
      </w:tr>
    </w:tbl>
    <w:p w:rsidR="00F82182" w:rsidRPr="00F82182" w:rsidRDefault="00F82182" w:rsidP="00F82182">
      <w:pPr>
        <w:spacing w:before="330"/>
        <w:ind w:firstLine="480"/>
        <w:jc w:val="center"/>
        <w:rPr>
          <w:rFonts w:ascii="Arial" w:eastAsia="Times New Roman" w:hAnsi="Arial" w:cs="Arial"/>
          <w:noProof w:val="0"/>
          <w:color w:val="000000"/>
          <w:lang w:val="en-US"/>
        </w:rPr>
      </w:pPr>
      <w:r w:rsidRPr="00F82182">
        <w:rPr>
          <w:rFonts w:ascii="Arial" w:eastAsia="Times New Roman" w:hAnsi="Arial" w:cs="Arial"/>
          <w:noProof w:val="0"/>
          <w:color w:val="000000"/>
          <w:lang w:val="en-US"/>
        </w:rPr>
        <w:t>ОДЕЉАК 5.</w:t>
      </w:r>
    </w:p>
    <w:p w:rsidR="00F82182" w:rsidRPr="00F82182" w:rsidRDefault="00F82182" w:rsidP="00F82182">
      <w:pPr>
        <w:spacing w:before="0" w:after="0"/>
        <w:ind w:firstLine="480"/>
        <w:jc w:val="center"/>
        <w:rPr>
          <w:rFonts w:ascii="Arial" w:eastAsia="Times New Roman" w:hAnsi="Arial" w:cs="Arial"/>
          <w:b/>
          <w:bCs/>
          <w:noProof w:val="0"/>
          <w:color w:val="000000"/>
          <w:lang w:val="en-US"/>
        </w:rPr>
      </w:pPr>
      <w:r w:rsidRPr="00F82182">
        <w:rPr>
          <w:rFonts w:ascii="Arial" w:eastAsia="Times New Roman" w:hAnsi="Arial" w:cs="Arial"/>
          <w:b/>
          <w:bCs/>
          <w:noProof w:val="0"/>
          <w:color w:val="000000"/>
          <w:lang w:val="en-US"/>
        </w:rPr>
        <w:t>Пословна правила</w:t>
      </w:r>
    </w:p>
    <w:p w:rsidR="00F82182" w:rsidRPr="00F82182" w:rsidRDefault="00F82182" w:rsidP="00F82182">
      <w:pPr>
        <w:spacing w:before="0" w:after="150"/>
        <w:ind w:firstLine="480"/>
        <w:rPr>
          <w:rFonts w:ascii="Arial" w:eastAsia="Times New Roman" w:hAnsi="Arial" w:cs="Arial"/>
          <w:noProof w:val="0"/>
          <w:color w:val="000000"/>
          <w:lang w:val="en-US"/>
        </w:rPr>
      </w:pPr>
      <w:r w:rsidRPr="00F82182">
        <w:rPr>
          <w:rFonts w:ascii="Arial" w:eastAsia="Times New Roman" w:hAnsi="Arial" w:cs="Arial"/>
          <w:noProof w:val="0"/>
          <w:color w:val="000000"/>
          <w:lang w:val="en-US"/>
        </w:rPr>
        <w:t>У овом одељку наведена су пословна правила применљива на елементе података скупа података EMSWе-а.</w:t>
      </w:r>
    </w:p>
    <w:tbl>
      <w:tblPr>
        <w:tblW w:w="11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03"/>
        <w:gridCol w:w="10571"/>
      </w:tblGrid>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Пословно правило</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Опис</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Ако су доступни кодирани подаци, не употребљава се слободан текст.</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BR-001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Вредности за датум и време увек се наводе у проширеном формату ISO 8601 уз назнаку временске зоне: „GGGG-MM-DDThh:mm:ssTZD” при чему је TZD = ознака временске зоне („Z” за UTC или „+hh:mm” или „-hh:mm”).</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BR-002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Употребљава се мерна јединица KGM.</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BR-003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 нумеричке вредности не употребљавају се почетне нуле. Завршне нуле употребљавају се само за означавање прецизности.</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Употребљавају се следеће мерне јединице: ЛТР, МТQ.</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 количинске вредности употребљавају се следеће мерне јединице: KGM, TNE, MTQ, LTR, NAR.</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lastRenderedPageBreak/>
              <w:t>BR-006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Ознаке лучких оперативних подручја доступне су у IMO-овој бази података за поморску сигурност GISIS.</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BR-008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Локација активности брод-брод може се изразити као LOCODE, географска ширина и дужина или назив локације.</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BR-009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Ако је попуњен, вредност елемента података мора бити већа од 0.</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Употребљавају се следеће вредности: 36 (лична карта) или 101 (регистрациона исправа), 39 (пасош) или 718 (поморска књижица).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Ако је попуњен, вредност елемента података мора бити једнака 0 или већа од 0.</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Наводи се у хронолошком редоследу, почевши од најновијег податка.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Употребљава се мерна јединица МТQ.</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Мора се унети ако је вредност поља „Ознака важећег ISSC-а” „не”.</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BR-016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Употребљава се мерна јединица KGM.</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BR-017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Употребљава се мерна јединица LTR (литра) или МТQ (кубни метар).</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BR-018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Мерна јединица за све мере (нпр. запремина, тежина, маса, количина) наведена је у елементу података</w:t>
            </w:r>
          </w:p>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„Мерна јединица, у облику ознаке”.</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BR-019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 све је ставке са слободним текстом или елементе података повезане с текстом потребно навести ознаку језика.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BR-020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Ако држава рођења није наведена на списку ознака 3166-1, треба навести државу рођења под „Назив места рођења особе”.</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BR-021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Мора се пријавити ако није доступан UN/LOCODE.</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Ако није наведено, мора се навести назив луке.</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BR-025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Ако је у обавештењу укључен MMSI и ако се бројеви MID укључене у пријављени MMSI односе на државу која се разликује од пријављене државе заставе, обавештење неће бити одбијена, али ће давалац података примити поруку упозорења.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Обавезно кад брод пријави опасне и загађујуће терете при одласку.</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BR-027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Употребљава се ако је „Ознака пронађених слепих путника” „да”.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BR-028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Употребљава се ако је „Ознака ваљаног изузећа од санитарне контроле или потврде о санитарној контроли” „да”.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BR-029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Географска ширина и дужина обавезне су ако није доступан UN/LOCODE, као и ако се активност брод – брод обавља на мору.</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Обавезно ако је „Пропис о опасним материјама, у облику ознаке” = „IMDG” или „IBC” или „IMSBC”.</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lastRenderedPageBreak/>
              <w:t>BR-031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Обвезно ако је „Пропис о опасним материјама, у облику ознаке” = „IMDG”.</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BR-032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Није примнљиво ако је „Пропис о опасним материјама, у облику ознаке” = „IBC” или „MARPOL”.</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BR-033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Наводи се у зависности од вредности поља „Врста отпада, у облику ознаке”.</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BR-034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Употребљава се ако је „Ознака посећеног погођеног подручја” „да”.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BR-035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Ако је „да”, навести појединости у списку болесних особа Поморске здравствене изјаве.</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BR-036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Употребљава се ако је „Ознака већег броја болесних особа него што је очекивано” „да”.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BR-037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Употребљава се ако је „Ознака примењене санитарне мере” „да”.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BR-038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Мора се навести ако је „Врста спремника горива, у облику ознаке” = „OTHER”.</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BR-040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Мора бити „не” ако није наведен елемент података „IMO број брода”.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BR-041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Мора се пријавити ако је елемент података „Ознака да ли брод има IMO број ” „да”.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BR-043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Употребити ознаку „FM” (члан посаде), „FL” (путник) или „CPE” (име заповедника превозног средства).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BR-044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 случају Поморске здравствене изјаве навести списак пристајања брода у луку током последњих 30 дана или током тренутног путовања, зависно од тога што је краће.</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BR-045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Ако је лука непозната, може се употребити „ZZUKN”.</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BR-046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Ознаке из уписника брода примењиве су само на одређене заставе (елемент података DE-005-09). За друге заставе није потребно пријавити ознаку из уписника брода.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BR-047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Употребити релевантну ознаку наведену у Спроведбеној уредби (ЕУ) 2015/2447 – Прилог Б – ГЛАВА II. – податковни елемент 11 01 000 000 Врста декларације.</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BR-048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Састоји се од две вредности: једне за изливање и једне за пожар. Могуће вредности: од S–А до S–Z за изливање и од F–А до F–Z за пожар.</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BR-049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 случају непознате луке употребити ознаку „ZZUKN”.</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BR-050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 Поморску здравствену изјаву потребан је само датум, али је за слепог путника потребан и датум и време.</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BR-051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За прорачун броја смрти тoком путовања требала би се употребити ознака „D”.</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BR-052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Ако је особа евакуисана, наведите локацију (укључујући назив луке или аеродрома) у коју је особа евакуисана у приложеном распореду.</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lastRenderedPageBreak/>
              <w:t>BR-053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Није потребно ако је наведено „Лука укрцаја слепог путника, у облику ознаке” или „Лучко оперативно подручје укрцаја слепог путника, у облику ознаке”.</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BR-054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Употребити ознаку 9 („оригинал”) за прву поруку и за ажурирање формалности или 1 („отказивање”) за повлачење формалности.</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BR-055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Потребан је опис потврде ако је „Врста потврде, у облику ознаке” = OTHER.</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BR-056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Потребно ако је „Врста издаваоца потврде, у облику ознаке” = 01 (застава).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BR-057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Потребно ако је „Врста издаваоца потврде, у облику ознаке” = 02 (класификационо друштво), 03 (призната организација) или 04 (призната организација за сигурност).</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BR-058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Потребно ако је „Врста издаваоца потврде, у облику ознаке” = 05 (пријављено тело), 06 (осигуравајуће друштво) или 99 (друго).</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BR-059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TP: употребљава се у случајевима у којима пловило затражи почетак пловидбе у лучком подручју чим се нађе на почетној тачки. Ако се одабере та опција, декларант мора пријавити предвиђено време доласка на место укрцавања пилота (за пловила за која је потребна пилотажа) или предвиђено време доласка до улаза у лучко подручје (за пловила за која није потребна пилотажа) или предвиђено време одласка с пристаништа (при одласку с пристаништа).</w:t>
            </w:r>
          </w:p>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TS: употребљава се у случајевима у којима пловило очекује да ће почети пловити у лучком подручју након што стигне на почетну тачку и затражи време у које намерава започети с пловидбом. Ако се одабере та опција, декларант мора пријавити затражено време пловидбе с места укрцавања пилота (за пловила за која је потребна пилотажа) или затражено време за пловидбу с улаза у лучко подручје (за пловила за која није потребна пилотажа).</w:t>
            </w:r>
          </w:p>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ТА: употребљава се у случајевима у којима пловило затражи пловидбу у лучком подручју тако да дефинише време у које намерава стићи на одредишно пристаниште (или сидриште у луци). Ако се одабере та опција, декларант мора пријавити предвиђено време доласка на пристаниште.</w:t>
            </w:r>
          </w:p>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ОН: употребљава се у случајевима у којима је захтев за пловидбу у лучком подручју на чекању (нпр. јер још није одобрен).</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BR-060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Видети елемент „Врста превоза брода, у облику ознаке” за примену одговарајуће ознаке врсте из Препоруке UNECE-а бр. 28.</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BR-062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Користи се ако је ,,Ознака преминуле особе да”, да</w:t>
            </w:r>
          </w:p>
        </w:tc>
      </w:tr>
      <w:tr w:rsidR="00F82182" w:rsidRPr="00F82182" w:rsidTr="005C3BE3">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150"/>
              <w:rPr>
                <w:rFonts w:ascii="Arial" w:eastAsia="Times New Roman" w:hAnsi="Arial" w:cs="Arial"/>
                <w:noProof w:val="0"/>
                <w:color w:val="000000"/>
                <w:lang w:val="en-US"/>
              </w:rPr>
            </w:pPr>
            <w:r w:rsidRPr="00F82182">
              <w:rPr>
                <w:rFonts w:ascii="Arial" w:eastAsia="Times New Roman" w:hAnsi="Arial" w:cs="Arial"/>
                <w:noProof w:val="0"/>
                <w:color w:val="000000"/>
                <w:lang w:val="en-US"/>
              </w:rPr>
              <w:t>BR-063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F82182" w:rsidRPr="00F82182" w:rsidRDefault="00F82182" w:rsidP="00F82182">
            <w:pPr>
              <w:spacing w:before="0" w:after="0"/>
              <w:rPr>
                <w:rFonts w:ascii="Arial" w:eastAsia="Times New Roman" w:hAnsi="Arial" w:cs="Arial"/>
                <w:noProof w:val="0"/>
                <w:color w:val="000000"/>
                <w:lang w:val="en-US"/>
              </w:rPr>
            </w:pPr>
            <w:r w:rsidRPr="00F82182">
              <w:rPr>
                <w:rFonts w:ascii="Arial" w:eastAsia="Times New Roman" w:hAnsi="Arial" w:cs="Arial"/>
                <w:noProof w:val="0"/>
                <w:color w:val="000000"/>
                <w:lang w:val="en-US"/>
              </w:rPr>
              <w:t>Мора се пријавити ако је елемент података ,,Ознака да ли брод има ENI број”, да</w:t>
            </w:r>
          </w:p>
        </w:tc>
      </w:tr>
    </w:tbl>
    <w:p w:rsidR="000C4CB7" w:rsidRPr="00F82182" w:rsidRDefault="000C4CB7" w:rsidP="00F82182">
      <w:pPr>
        <w:spacing w:before="100" w:beforeAutospacing="1" w:after="0"/>
        <w:rPr>
          <w:rFonts w:ascii="Arial" w:eastAsia="Times New Roman" w:hAnsi="Arial" w:cs="Arial"/>
          <w:noProof w:val="0"/>
          <w:color w:val="000000"/>
          <w:lang w:val="en-US"/>
        </w:rPr>
      </w:pPr>
    </w:p>
    <w:sectPr w:rsidR="000C4CB7" w:rsidRPr="00F82182" w:rsidSect="00F82182">
      <w:pgSz w:w="15400" w:h="11400" w:orient="landscape"/>
      <w:pgMar w:top="403" w:right="284" w:bottom="499" w:left="27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5F83" w:rsidRDefault="007A5F83" w:rsidP="00517A41">
      <w:r>
        <w:separator/>
      </w:r>
    </w:p>
  </w:endnote>
  <w:endnote w:type="continuationSeparator" w:id="0">
    <w:p w:rsidR="007A5F83" w:rsidRDefault="007A5F83" w:rsidP="0051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F83" w:rsidRPr="00932A9A" w:rsidRDefault="007A5F83">
    <w:pPr>
      <w:pStyle w:val="Footer"/>
      <w:rPr>
        <w:caps/>
        <w:noProof/>
        <w:color w:val="5B9BD5"/>
      </w:rPr>
    </w:pPr>
    <w:r w:rsidRPr="00932A9A">
      <w:rPr>
        <w:caps/>
        <w:color w:val="5B9BD5"/>
      </w:rPr>
      <w:fldChar w:fldCharType="begin"/>
    </w:r>
    <w:r w:rsidRPr="00932A9A">
      <w:rPr>
        <w:caps/>
        <w:color w:val="5B9BD5"/>
      </w:rPr>
      <w:instrText xml:space="preserve"> PAGE   \* MERGEFORMAT </w:instrText>
    </w:r>
    <w:r w:rsidRPr="00932A9A">
      <w:rPr>
        <w:caps/>
        <w:color w:val="5B9BD5"/>
      </w:rPr>
      <w:fldChar w:fldCharType="separate"/>
    </w:r>
    <w:r w:rsidR="005C3BE3">
      <w:rPr>
        <w:caps/>
        <w:noProof/>
        <w:color w:val="5B9BD5"/>
      </w:rPr>
      <w:t>3</w:t>
    </w:r>
    <w:r w:rsidRPr="00932A9A">
      <w:rPr>
        <w:caps/>
        <w:noProof/>
        <w:color w:val="5B9BD5"/>
      </w:rPr>
      <w:fldChar w:fldCharType="end"/>
    </w:r>
  </w:p>
  <w:p w:rsidR="007A5F83" w:rsidRDefault="007A5F8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5F83" w:rsidRDefault="007A5F83" w:rsidP="00517A41">
      <w:r>
        <w:separator/>
      </w:r>
    </w:p>
  </w:footnote>
  <w:footnote w:type="continuationSeparator" w:id="0">
    <w:p w:rsidR="007A5F83" w:rsidRDefault="007A5F83" w:rsidP="00517A4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hideSpellingErrors/>
  <w:hideGrammaticalErrors/>
  <w:attachedTemplate r:id="rId1"/>
  <w:defaultTabStop w:val="720"/>
  <w:hyphenationZone w:val="425"/>
  <w:characterSpacingControl w:val="doNotCompress"/>
  <w:hdrShapeDefaults>
    <o:shapedefaults v:ext="edit" spidmax="22529">
      <o:colormru v:ext="edit" colors="#d6f9fe,#ccec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2A9A"/>
    <w:rsid w:val="000037DC"/>
    <w:rsid w:val="000540A1"/>
    <w:rsid w:val="00075631"/>
    <w:rsid w:val="00075FC2"/>
    <w:rsid w:val="000831BD"/>
    <w:rsid w:val="000B2A55"/>
    <w:rsid w:val="000C4CB7"/>
    <w:rsid w:val="00186C6C"/>
    <w:rsid w:val="00192081"/>
    <w:rsid w:val="001C11FA"/>
    <w:rsid w:val="001E08BA"/>
    <w:rsid w:val="00204E55"/>
    <w:rsid w:val="00207D87"/>
    <w:rsid w:val="00235B81"/>
    <w:rsid w:val="00251BA3"/>
    <w:rsid w:val="0026680F"/>
    <w:rsid w:val="00313427"/>
    <w:rsid w:val="00343BE3"/>
    <w:rsid w:val="00353A8A"/>
    <w:rsid w:val="003960C1"/>
    <w:rsid w:val="003B4F49"/>
    <w:rsid w:val="003C4BB6"/>
    <w:rsid w:val="003D018B"/>
    <w:rsid w:val="00424E7B"/>
    <w:rsid w:val="0044547E"/>
    <w:rsid w:val="004C356C"/>
    <w:rsid w:val="004E34F3"/>
    <w:rsid w:val="004E5714"/>
    <w:rsid w:val="004F4265"/>
    <w:rsid w:val="005029F7"/>
    <w:rsid w:val="00517A41"/>
    <w:rsid w:val="00520BC5"/>
    <w:rsid w:val="00573CE5"/>
    <w:rsid w:val="00596ED1"/>
    <w:rsid w:val="005C3BE3"/>
    <w:rsid w:val="005D6DF1"/>
    <w:rsid w:val="005F6DF4"/>
    <w:rsid w:val="00606197"/>
    <w:rsid w:val="00607950"/>
    <w:rsid w:val="00643E74"/>
    <w:rsid w:val="00672FD2"/>
    <w:rsid w:val="00692ADB"/>
    <w:rsid w:val="006C26FD"/>
    <w:rsid w:val="00791F69"/>
    <w:rsid w:val="007A5F83"/>
    <w:rsid w:val="007B3274"/>
    <w:rsid w:val="007E07C6"/>
    <w:rsid w:val="007F5B89"/>
    <w:rsid w:val="008338C9"/>
    <w:rsid w:val="008E248E"/>
    <w:rsid w:val="00905917"/>
    <w:rsid w:val="00932A9A"/>
    <w:rsid w:val="00944E3C"/>
    <w:rsid w:val="00A31AF5"/>
    <w:rsid w:val="00A43155"/>
    <w:rsid w:val="00A80A98"/>
    <w:rsid w:val="00AB01F0"/>
    <w:rsid w:val="00AC7D86"/>
    <w:rsid w:val="00B86BFF"/>
    <w:rsid w:val="00C40AD5"/>
    <w:rsid w:val="00D0495B"/>
    <w:rsid w:val="00D70371"/>
    <w:rsid w:val="00E25874"/>
    <w:rsid w:val="00E83EBA"/>
    <w:rsid w:val="00F537C9"/>
    <w:rsid w:val="00F82182"/>
    <w:rsid w:val="00F95989"/>
    <w:rsid w:val="00FA6A61"/>
    <w:rsid w:val="00FD35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29">
      <o:colormru v:ext="edit" colors="#d6f9fe,#ccec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424E7B"/>
    <w:pPr>
      <w:spacing w:before="120" w:after="120"/>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outlineLvl w:val="3"/>
    </w:pPr>
    <w:rPr>
      <w:rFonts w:ascii="Arial" w:eastAsia="Times New Roman" w:hAnsi="Arial" w:cs="Arial"/>
      <w:b/>
      <w:bCs/>
      <w:noProof w:val="0"/>
      <w:sz w:val="24"/>
      <w:szCs w:val="24"/>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4E34F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34F3"/>
    <w:rPr>
      <w:rFonts w:ascii="Tahoma" w:hAnsi="Tahoma" w:cs="Tahoma"/>
      <w:noProof/>
      <w:sz w:val="16"/>
      <w:szCs w:val="16"/>
      <w:lang w:eastAsia="en-US"/>
    </w:rPr>
  </w:style>
  <w:style w:type="paragraph" w:customStyle="1" w:styleId="potpis">
    <w:name w:val="potpis"/>
    <w:basedOn w:val="Normal"/>
    <w:rsid w:val="00791F69"/>
    <w:pPr>
      <w:spacing w:before="100" w:beforeAutospacing="1" w:after="100" w:afterAutospacing="1"/>
    </w:pPr>
    <w:rPr>
      <w:rFonts w:eastAsia="Times New Roman"/>
      <w:noProof w:val="0"/>
      <w:sz w:val="24"/>
      <w:szCs w:val="24"/>
      <w:lang w:val="en-US"/>
    </w:rPr>
  </w:style>
  <w:style w:type="paragraph" w:customStyle="1" w:styleId="bold">
    <w:name w:val="bold"/>
    <w:basedOn w:val="Normal"/>
    <w:rsid w:val="00791F69"/>
    <w:pPr>
      <w:spacing w:before="100" w:beforeAutospacing="1" w:after="100" w:afterAutospacing="1"/>
    </w:pPr>
    <w:rPr>
      <w:rFonts w:eastAsia="Times New Roman"/>
      <w:noProof w:val="0"/>
      <w:sz w:val="24"/>
      <w:szCs w:val="24"/>
      <w:lang w:val="en-US"/>
    </w:rPr>
  </w:style>
  <w:style w:type="paragraph" w:customStyle="1" w:styleId="basic-paragraph">
    <w:name w:val="basic-paragraph"/>
    <w:basedOn w:val="Normal"/>
    <w:rsid w:val="00791F69"/>
    <w:pPr>
      <w:spacing w:before="100" w:beforeAutospacing="1" w:after="100" w:afterAutospacing="1"/>
    </w:pPr>
    <w:rPr>
      <w:rFonts w:eastAsia="Times New Roman"/>
      <w:noProof w:val="0"/>
      <w:sz w:val="24"/>
      <w:szCs w:val="24"/>
      <w:lang w:val="en-US"/>
    </w:rPr>
  </w:style>
  <w:style w:type="paragraph" w:customStyle="1" w:styleId="tabela">
    <w:name w:val="tabela"/>
    <w:basedOn w:val="Normal"/>
    <w:rsid w:val="00791F69"/>
    <w:pPr>
      <w:spacing w:before="100" w:beforeAutospacing="1" w:after="100" w:afterAutospacing="1"/>
    </w:pPr>
    <w:rPr>
      <w:rFonts w:eastAsia="Times New Roman"/>
      <w:noProof w:val="0"/>
      <w:sz w:val="24"/>
      <w:szCs w:val="24"/>
      <w:lang w:val="en-US"/>
    </w:rPr>
  </w:style>
  <w:style w:type="character" w:customStyle="1" w:styleId="bold1">
    <w:name w:val="bold1"/>
    <w:basedOn w:val="DefaultParagraphFont"/>
    <w:rsid w:val="00791F69"/>
  </w:style>
  <w:style w:type="paragraph" w:customStyle="1" w:styleId="odluka-zakon">
    <w:name w:val="odluka-zakon"/>
    <w:basedOn w:val="Normal"/>
    <w:rsid w:val="007B3274"/>
    <w:pPr>
      <w:spacing w:before="100" w:beforeAutospacing="1" w:after="100" w:afterAutospacing="1"/>
    </w:pPr>
    <w:rPr>
      <w:rFonts w:eastAsia="Times New Roman"/>
      <w:noProof w:val="0"/>
      <w:sz w:val="24"/>
      <w:szCs w:val="24"/>
      <w:lang w:val="en-US"/>
    </w:rPr>
  </w:style>
  <w:style w:type="paragraph" w:customStyle="1" w:styleId="normalcentar">
    <w:name w:val="normalcentar"/>
    <w:basedOn w:val="Normal"/>
    <w:rsid w:val="007E07C6"/>
    <w:pPr>
      <w:spacing w:before="100" w:beforeAutospacing="1" w:after="100" w:afterAutospacing="1"/>
    </w:pPr>
    <w:rPr>
      <w:rFonts w:eastAsia="Times New Roman"/>
      <w:noProof w:val="0"/>
      <w:sz w:val="24"/>
      <w:szCs w:val="24"/>
      <w:lang w:val="en-US"/>
    </w:rPr>
  </w:style>
  <w:style w:type="paragraph" w:customStyle="1" w:styleId="auto-style1">
    <w:name w:val="auto-style1"/>
    <w:basedOn w:val="Normal"/>
    <w:rsid w:val="000C4CB7"/>
    <w:pPr>
      <w:spacing w:before="100" w:beforeAutospacing="1" w:after="100" w:afterAutospacing="1"/>
    </w:pPr>
    <w:rPr>
      <w:rFonts w:eastAsia="Times New Roman"/>
      <w:noProof w:val="0"/>
      <w:sz w:val="24"/>
      <w:szCs w:val="24"/>
      <w:lang w:val="en-US"/>
    </w:rPr>
  </w:style>
  <w:style w:type="paragraph" w:customStyle="1" w:styleId="auto-style2">
    <w:name w:val="auto-style2"/>
    <w:basedOn w:val="Normal"/>
    <w:rsid w:val="000C4CB7"/>
    <w:pPr>
      <w:spacing w:before="100" w:beforeAutospacing="1" w:after="100" w:afterAutospacing="1"/>
    </w:pPr>
    <w:rPr>
      <w:rFonts w:eastAsia="Times New Roman"/>
      <w:noProof w:val="0"/>
      <w:sz w:val="24"/>
      <w:szCs w:val="24"/>
      <w:lang w:val="en-US"/>
    </w:rPr>
  </w:style>
  <w:style w:type="character" w:customStyle="1" w:styleId="superscript">
    <w:name w:val="superscript"/>
    <w:basedOn w:val="DefaultParagraphFont"/>
    <w:rsid w:val="000C4CB7"/>
  </w:style>
  <w:style w:type="paragraph" w:styleId="NormalWeb">
    <w:name w:val="Normal (Web)"/>
    <w:basedOn w:val="Normal"/>
    <w:uiPriority w:val="99"/>
    <w:semiHidden/>
    <w:unhideWhenUsed/>
    <w:rsid w:val="000C4CB7"/>
    <w:pPr>
      <w:spacing w:before="100" w:beforeAutospacing="1" w:after="100" w:afterAutospacing="1"/>
    </w:pPr>
    <w:rPr>
      <w:rFonts w:eastAsia="Times New Roman"/>
      <w:noProof w:val="0"/>
      <w:sz w:val="24"/>
      <w:szCs w:val="24"/>
      <w:lang w:val="en-US"/>
    </w:rPr>
  </w:style>
  <w:style w:type="character" w:customStyle="1" w:styleId="italik">
    <w:name w:val="italik"/>
    <w:basedOn w:val="DefaultParagraphFont"/>
    <w:rsid w:val="000C4CB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424E7B"/>
    <w:pPr>
      <w:spacing w:before="120" w:after="120"/>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outlineLvl w:val="3"/>
    </w:pPr>
    <w:rPr>
      <w:rFonts w:ascii="Arial" w:eastAsia="Times New Roman" w:hAnsi="Arial" w:cs="Arial"/>
      <w:b/>
      <w:bCs/>
      <w:noProof w:val="0"/>
      <w:sz w:val="24"/>
      <w:szCs w:val="24"/>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4E34F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34F3"/>
    <w:rPr>
      <w:rFonts w:ascii="Tahoma" w:hAnsi="Tahoma" w:cs="Tahoma"/>
      <w:noProof/>
      <w:sz w:val="16"/>
      <w:szCs w:val="16"/>
      <w:lang w:eastAsia="en-US"/>
    </w:rPr>
  </w:style>
  <w:style w:type="paragraph" w:customStyle="1" w:styleId="potpis">
    <w:name w:val="potpis"/>
    <w:basedOn w:val="Normal"/>
    <w:rsid w:val="00791F69"/>
    <w:pPr>
      <w:spacing w:before="100" w:beforeAutospacing="1" w:after="100" w:afterAutospacing="1"/>
    </w:pPr>
    <w:rPr>
      <w:rFonts w:eastAsia="Times New Roman"/>
      <w:noProof w:val="0"/>
      <w:sz w:val="24"/>
      <w:szCs w:val="24"/>
      <w:lang w:val="en-US"/>
    </w:rPr>
  </w:style>
  <w:style w:type="paragraph" w:customStyle="1" w:styleId="bold">
    <w:name w:val="bold"/>
    <w:basedOn w:val="Normal"/>
    <w:rsid w:val="00791F69"/>
    <w:pPr>
      <w:spacing w:before="100" w:beforeAutospacing="1" w:after="100" w:afterAutospacing="1"/>
    </w:pPr>
    <w:rPr>
      <w:rFonts w:eastAsia="Times New Roman"/>
      <w:noProof w:val="0"/>
      <w:sz w:val="24"/>
      <w:szCs w:val="24"/>
      <w:lang w:val="en-US"/>
    </w:rPr>
  </w:style>
  <w:style w:type="paragraph" w:customStyle="1" w:styleId="basic-paragraph">
    <w:name w:val="basic-paragraph"/>
    <w:basedOn w:val="Normal"/>
    <w:rsid w:val="00791F69"/>
    <w:pPr>
      <w:spacing w:before="100" w:beforeAutospacing="1" w:after="100" w:afterAutospacing="1"/>
    </w:pPr>
    <w:rPr>
      <w:rFonts w:eastAsia="Times New Roman"/>
      <w:noProof w:val="0"/>
      <w:sz w:val="24"/>
      <w:szCs w:val="24"/>
      <w:lang w:val="en-US"/>
    </w:rPr>
  </w:style>
  <w:style w:type="paragraph" w:customStyle="1" w:styleId="tabela">
    <w:name w:val="tabela"/>
    <w:basedOn w:val="Normal"/>
    <w:rsid w:val="00791F69"/>
    <w:pPr>
      <w:spacing w:before="100" w:beforeAutospacing="1" w:after="100" w:afterAutospacing="1"/>
    </w:pPr>
    <w:rPr>
      <w:rFonts w:eastAsia="Times New Roman"/>
      <w:noProof w:val="0"/>
      <w:sz w:val="24"/>
      <w:szCs w:val="24"/>
      <w:lang w:val="en-US"/>
    </w:rPr>
  </w:style>
  <w:style w:type="character" w:customStyle="1" w:styleId="bold1">
    <w:name w:val="bold1"/>
    <w:basedOn w:val="DefaultParagraphFont"/>
    <w:rsid w:val="00791F69"/>
  </w:style>
  <w:style w:type="paragraph" w:customStyle="1" w:styleId="odluka-zakon">
    <w:name w:val="odluka-zakon"/>
    <w:basedOn w:val="Normal"/>
    <w:rsid w:val="007B3274"/>
    <w:pPr>
      <w:spacing w:before="100" w:beforeAutospacing="1" w:after="100" w:afterAutospacing="1"/>
    </w:pPr>
    <w:rPr>
      <w:rFonts w:eastAsia="Times New Roman"/>
      <w:noProof w:val="0"/>
      <w:sz w:val="24"/>
      <w:szCs w:val="24"/>
      <w:lang w:val="en-US"/>
    </w:rPr>
  </w:style>
  <w:style w:type="paragraph" w:customStyle="1" w:styleId="normalcentar">
    <w:name w:val="normalcentar"/>
    <w:basedOn w:val="Normal"/>
    <w:rsid w:val="007E07C6"/>
    <w:pPr>
      <w:spacing w:before="100" w:beforeAutospacing="1" w:after="100" w:afterAutospacing="1"/>
    </w:pPr>
    <w:rPr>
      <w:rFonts w:eastAsia="Times New Roman"/>
      <w:noProof w:val="0"/>
      <w:sz w:val="24"/>
      <w:szCs w:val="24"/>
      <w:lang w:val="en-US"/>
    </w:rPr>
  </w:style>
  <w:style w:type="paragraph" w:customStyle="1" w:styleId="auto-style1">
    <w:name w:val="auto-style1"/>
    <w:basedOn w:val="Normal"/>
    <w:rsid w:val="000C4CB7"/>
    <w:pPr>
      <w:spacing w:before="100" w:beforeAutospacing="1" w:after="100" w:afterAutospacing="1"/>
    </w:pPr>
    <w:rPr>
      <w:rFonts w:eastAsia="Times New Roman"/>
      <w:noProof w:val="0"/>
      <w:sz w:val="24"/>
      <w:szCs w:val="24"/>
      <w:lang w:val="en-US"/>
    </w:rPr>
  </w:style>
  <w:style w:type="paragraph" w:customStyle="1" w:styleId="auto-style2">
    <w:name w:val="auto-style2"/>
    <w:basedOn w:val="Normal"/>
    <w:rsid w:val="000C4CB7"/>
    <w:pPr>
      <w:spacing w:before="100" w:beforeAutospacing="1" w:after="100" w:afterAutospacing="1"/>
    </w:pPr>
    <w:rPr>
      <w:rFonts w:eastAsia="Times New Roman"/>
      <w:noProof w:val="0"/>
      <w:sz w:val="24"/>
      <w:szCs w:val="24"/>
      <w:lang w:val="en-US"/>
    </w:rPr>
  </w:style>
  <w:style w:type="character" w:customStyle="1" w:styleId="superscript">
    <w:name w:val="superscript"/>
    <w:basedOn w:val="DefaultParagraphFont"/>
    <w:rsid w:val="000C4CB7"/>
  </w:style>
  <w:style w:type="paragraph" w:styleId="NormalWeb">
    <w:name w:val="Normal (Web)"/>
    <w:basedOn w:val="Normal"/>
    <w:uiPriority w:val="99"/>
    <w:semiHidden/>
    <w:unhideWhenUsed/>
    <w:rsid w:val="000C4CB7"/>
    <w:pPr>
      <w:spacing w:before="100" w:beforeAutospacing="1" w:after="100" w:afterAutospacing="1"/>
    </w:pPr>
    <w:rPr>
      <w:rFonts w:eastAsia="Times New Roman"/>
      <w:noProof w:val="0"/>
      <w:sz w:val="24"/>
      <w:szCs w:val="24"/>
      <w:lang w:val="en-US"/>
    </w:rPr>
  </w:style>
  <w:style w:type="character" w:customStyle="1" w:styleId="italik">
    <w:name w:val="italik"/>
    <w:basedOn w:val="DefaultParagraphFont"/>
    <w:rsid w:val="000C4C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827939">
      <w:bodyDiv w:val="1"/>
      <w:marLeft w:val="0"/>
      <w:marRight w:val="0"/>
      <w:marTop w:val="0"/>
      <w:marBottom w:val="0"/>
      <w:divBdr>
        <w:top w:val="none" w:sz="0" w:space="0" w:color="auto"/>
        <w:left w:val="none" w:sz="0" w:space="0" w:color="auto"/>
        <w:bottom w:val="none" w:sz="0" w:space="0" w:color="auto"/>
        <w:right w:val="none" w:sz="0" w:space="0" w:color="auto"/>
      </w:divBdr>
    </w:div>
    <w:div w:id="107429599">
      <w:bodyDiv w:val="1"/>
      <w:marLeft w:val="0"/>
      <w:marRight w:val="0"/>
      <w:marTop w:val="0"/>
      <w:marBottom w:val="0"/>
      <w:divBdr>
        <w:top w:val="none" w:sz="0" w:space="0" w:color="auto"/>
        <w:left w:val="none" w:sz="0" w:space="0" w:color="auto"/>
        <w:bottom w:val="none" w:sz="0" w:space="0" w:color="auto"/>
        <w:right w:val="none" w:sz="0" w:space="0" w:color="auto"/>
      </w:divBdr>
      <w:divsChild>
        <w:div w:id="1761828640">
          <w:marLeft w:val="0"/>
          <w:marRight w:val="0"/>
          <w:marTop w:val="0"/>
          <w:marBottom w:val="0"/>
          <w:divBdr>
            <w:top w:val="none" w:sz="0" w:space="0" w:color="auto"/>
            <w:left w:val="none" w:sz="0" w:space="0" w:color="auto"/>
            <w:bottom w:val="none" w:sz="0" w:space="0" w:color="auto"/>
            <w:right w:val="none" w:sz="0" w:space="0" w:color="auto"/>
          </w:divBdr>
          <w:divsChild>
            <w:div w:id="423695304">
              <w:marLeft w:val="0"/>
              <w:marRight w:val="0"/>
              <w:marTop w:val="0"/>
              <w:marBottom w:val="0"/>
              <w:divBdr>
                <w:top w:val="none" w:sz="0" w:space="0" w:color="auto"/>
                <w:left w:val="none" w:sz="0" w:space="0" w:color="auto"/>
                <w:bottom w:val="none" w:sz="0" w:space="0" w:color="auto"/>
                <w:right w:val="none" w:sz="0" w:space="0" w:color="auto"/>
              </w:divBdr>
            </w:div>
          </w:divsChild>
        </w:div>
        <w:div w:id="1328090260">
          <w:marLeft w:val="0"/>
          <w:marRight w:val="0"/>
          <w:marTop w:val="0"/>
          <w:marBottom w:val="0"/>
          <w:divBdr>
            <w:top w:val="none" w:sz="0" w:space="0" w:color="auto"/>
            <w:left w:val="none" w:sz="0" w:space="0" w:color="auto"/>
            <w:bottom w:val="none" w:sz="0" w:space="0" w:color="auto"/>
            <w:right w:val="none" w:sz="0" w:space="0" w:color="auto"/>
          </w:divBdr>
          <w:divsChild>
            <w:div w:id="1784305685">
              <w:marLeft w:val="0"/>
              <w:marRight w:val="0"/>
              <w:marTop w:val="0"/>
              <w:marBottom w:val="0"/>
              <w:divBdr>
                <w:top w:val="none" w:sz="0" w:space="0" w:color="auto"/>
                <w:left w:val="none" w:sz="0" w:space="0" w:color="auto"/>
                <w:bottom w:val="none" w:sz="0" w:space="0" w:color="auto"/>
                <w:right w:val="none" w:sz="0" w:space="0" w:color="auto"/>
              </w:divBdr>
            </w:div>
          </w:divsChild>
        </w:div>
        <w:div w:id="479808358">
          <w:marLeft w:val="0"/>
          <w:marRight w:val="0"/>
          <w:marTop w:val="0"/>
          <w:marBottom w:val="0"/>
          <w:divBdr>
            <w:top w:val="none" w:sz="0" w:space="0" w:color="auto"/>
            <w:left w:val="none" w:sz="0" w:space="0" w:color="auto"/>
            <w:bottom w:val="none" w:sz="0" w:space="0" w:color="auto"/>
            <w:right w:val="none" w:sz="0" w:space="0" w:color="auto"/>
          </w:divBdr>
          <w:divsChild>
            <w:div w:id="642857145">
              <w:marLeft w:val="0"/>
              <w:marRight w:val="0"/>
              <w:marTop w:val="0"/>
              <w:marBottom w:val="0"/>
              <w:divBdr>
                <w:top w:val="none" w:sz="0" w:space="0" w:color="auto"/>
                <w:left w:val="none" w:sz="0" w:space="0" w:color="auto"/>
                <w:bottom w:val="none" w:sz="0" w:space="0" w:color="auto"/>
                <w:right w:val="none" w:sz="0" w:space="0" w:color="auto"/>
              </w:divBdr>
            </w:div>
          </w:divsChild>
        </w:div>
        <w:div w:id="556354734">
          <w:marLeft w:val="0"/>
          <w:marRight w:val="0"/>
          <w:marTop w:val="0"/>
          <w:marBottom w:val="0"/>
          <w:divBdr>
            <w:top w:val="none" w:sz="0" w:space="0" w:color="auto"/>
            <w:left w:val="none" w:sz="0" w:space="0" w:color="auto"/>
            <w:bottom w:val="none" w:sz="0" w:space="0" w:color="auto"/>
            <w:right w:val="none" w:sz="0" w:space="0" w:color="auto"/>
          </w:divBdr>
          <w:divsChild>
            <w:div w:id="494884837">
              <w:marLeft w:val="0"/>
              <w:marRight w:val="0"/>
              <w:marTop w:val="0"/>
              <w:marBottom w:val="0"/>
              <w:divBdr>
                <w:top w:val="none" w:sz="0" w:space="0" w:color="auto"/>
                <w:left w:val="none" w:sz="0" w:space="0" w:color="auto"/>
                <w:bottom w:val="none" w:sz="0" w:space="0" w:color="auto"/>
                <w:right w:val="none" w:sz="0" w:space="0" w:color="auto"/>
              </w:divBdr>
            </w:div>
          </w:divsChild>
        </w:div>
        <w:div w:id="1456219121">
          <w:marLeft w:val="0"/>
          <w:marRight w:val="0"/>
          <w:marTop w:val="0"/>
          <w:marBottom w:val="0"/>
          <w:divBdr>
            <w:top w:val="none" w:sz="0" w:space="0" w:color="auto"/>
            <w:left w:val="none" w:sz="0" w:space="0" w:color="auto"/>
            <w:bottom w:val="none" w:sz="0" w:space="0" w:color="auto"/>
            <w:right w:val="none" w:sz="0" w:space="0" w:color="auto"/>
          </w:divBdr>
          <w:divsChild>
            <w:div w:id="1359158453">
              <w:marLeft w:val="0"/>
              <w:marRight w:val="0"/>
              <w:marTop w:val="0"/>
              <w:marBottom w:val="0"/>
              <w:divBdr>
                <w:top w:val="none" w:sz="0" w:space="0" w:color="auto"/>
                <w:left w:val="none" w:sz="0" w:space="0" w:color="auto"/>
                <w:bottom w:val="none" w:sz="0" w:space="0" w:color="auto"/>
                <w:right w:val="none" w:sz="0" w:space="0" w:color="auto"/>
              </w:divBdr>
            </w:div>
          </w:divsChild>
        </w:div>
        <w:div w:id="421679144">
          <w:marLeft w:val="0"/>
          <w:marRight w:val="0"/>
          <w:marTop w:val="0"/>
          <w:marBottom w:val="0"/>
          <w:divBdr>
            <w:top w:val="none" w:sz="0" w:space="0" w:color="auto"/>
            <w:left w:val="none" w:sz="0" w:space="0" w:color="auto"/>
            <w:bottom w:val="none" w:sz="0" w:space="0" w:color="auto"/>
            <w:right w:val="none" w:sz="0" w:space="0" w:color="auto"/>
          </w:divBdr>
          <w:divsChild>
            <w:div w:id="1831822997">
              <w:marLeft w:val="0"/>
              <w:marRight w:val="0"/>
              <w:marTop w:val="0"/>
              <w:marBottom w:val="0"/>
              <w:divBdr>
                <w:top w:val="none" w:sz="0" w:space="0" w:color="auto"/>
                <w:left w:val="none" w:sz="0" w:space="0" w:color="auto"/>
                <w:bottom w:val="none" w:sz="0" w:space="0" w:color="auto"/>
                <w:right w:val="none" w:sz="0" w:space="0" w:color="auto"/>
              </w:divBdr>
            </w:div>
          </w:divsChild>
        </w:div>
        <w:div w:id="1499420329">
          <w:marLeft w:val="0"/>
          <w:marRight w:val="0"/>
          <w:marTop w:val="0"/>
          <w:marBottom w:val="0"/>
          <w:divBdr>
            <w:top w:val="none" w:sz="0" w:space="0" w:color="auto"/>
            <w:left w:val="none" w:sz="0" w:space="0" w:color="auto"/>
            <w:bottom w:val="none" w:sz="0" w:space="0" w:color="auto"/>
            <w:right w:val="none" w:sz="0" w:space="0" w:color="auto"/>
          </w:divBdr>
          <w:divsChild>
            <w:div w:id="724335337">
              <w:marLeft w:val="0"/>
              <w:marRight w:val="0"/>
              <w:marTop w:val="0"/>
              <w:marBottom w:val="0"/>
              <w:divBdr>
                <w:top w:val="none" w:sz="0" w:space="0" w:color="auto"/>
                <w:left w:val="none" w:sz="0" w:space="0" w:color="auto"/>
                <w:bottom w:val="none" w:sz="0" w:space="0" w:color="auto"/>
                <w:right w:val="none" w:sz="0" w:space="0" w:color="auto"/>
              </w:divBdr>
            </w:div>
          </w:divsChild>
        </w:div>
        <w:div w:id="1556820768">
          <w:marLeft w:val="0"/>
          <w:marRight w:val="0"/>
          <w:marTop w:val="0"/>
          <w:marBottom w:val="0"/>
          <w:divBdr>
            <w:top w:val="none" w:sz="0" w:space="0" w:color="auto"/>
            <w:left w:val="none" w:sz="0" w:space="0" w:color="auto"/>
            <w:bottom w:val="none" w:sz="0" w:space="0" w:color="auto"/>
            <w:right w:val="none" w:sz="0" w:space="0" w:color="auto"/>
          </w:divBdr>
          <w:divsChild>
            <w:div w:id="2000498710">
              <w:marLeft w:val="0"/>
              <w:marRight w:val="0"/>
              <w:marTop w:val="0"/>
              <w:marBottom w:val="0"/>
              <w:divBdr>
                <w:top w:val="none" w:sz="0" w:space="0" w:color="auto"/>
                <w:left w:val="none" w:sz="0" w:space="0" w:color="auto"/>
                <w:bottom w:val="none" w:sz="0" w:space="0" w:color="auto"/>
                <w:right w:val="none" w:sz="0" w:space="0" w:color="auto"/>
              </w:divBdr>
            </w:div>
          </w:divsChild>
        </w:div>
        <w:div w:id="12347287">
          <w:marLeft w:val="0"/>
          <w:marRight w:val="0"/>
          <w:marTop w:val="0"/>
          <w:marBottom w:val="0"/>
          <w:divBdr>
            <w:top w:val="none" w:sz="0" w:space="0" w:color="auto"/>
            <w:left w:val="none" w:sz="0" w:space="0" w:color="auto"/>
            <w:bottom w:val="none" w:sz="0" w:space="0" w:color="auto"/>
            <w:right w:val="none" w:sz="0" w:space="0" w:color="auto"/>
          </w:divBdr>
          <w:divsChild>
            <w:div w:id="1014113726">
              <w:marLeft w:val="0"/>
              <w:marRight w:val="0"/>
              <w:marTop w:val="0"/>
              <w:marBottom w:val="0"/>
              <w:divBdr>
                <w:top w:val="none" w:sz="0" w:space="0" w:color="auto"/>
                <w:left w:val="none" w:sz="0" w:space="0" w:color="auto"/>
                <w:bottom w:val="none" w:sz="0" w:space="0" w:color="auto"/>
                <w:right w:val="none" w:sz="0" w:space="0" w:color="auto"/>
              </w:divBdr>
            </w:div>
          </w:divsChild>
        </w:div>
        <w:div w:id="1895970486">
          <w:marLeft w:val="0"/>
          <w:marRight w:val="0"/>
          <w:marTop w:val="0"/>
          <w:marBottom w:val="0"/>
          <w:divBdr>
            <w:top w:val="none" w:sz="0" w:space="0" w:color="auto"/>
            <w:left w:val="none" w:sz="0" w:space="0" w:color="auto"/>
            <w:bottom w:val="none" w:sz="0" w:space="0" w:color="auto"/>
            <w:right w:val="none" w:sz="0" w:space="0" w:color="auto"/>
          </w:divBdr>
          <w:divsChild>
            <w:div w:id="1786803755">
              <w:marLeft w:val="0"/>
              <w:marRight w:val="0"/>
              <w:marTop w:val="0"/>
              <w:marBottom w:val="0"/>
              <w:divBdr>
                <w:top w:val="none" w:sz="0" w:space="0" w:color="auto"/>
                <w:left w:val="none" w:sz="0" w:space="0" w:color="auto"/>
                <w:bottom w:val="none" w:sz="0" w:space="0" w:color="auto"/>
                <w:right w:val="none" w:sz="0" w:space="0" w:color="auto"/>
              </w:divBdr>
            </w:div>
          </w:divsChild>
        </w:div>
        <w:div w:id="1207521318">
          <w:marLeft w:val="0"/>
          <w:marRight w:val="0"/>
          <w:marTop w:val="0"/>
          <w:marBottom w:val="0"/>
          <w:divBdr>
            <w:top w:val="none" w:sz="0" w:space="0" w:color="auto"/>
            <w:left w:val="none" w:sz="0" w:space="0" w:color="auto"/>
            <w:bottom w:val="none" w:sz="0" w:space="0" w:color="auto"/>
            <w:right w:val="none" w:sz="0" w:space="0" w:color="auto"/>
          </w:divBdr>
          <w:divsChild>
            <w:div w:id="1945307011">
              <w:marLeft w:val="0"/>
              <w:marRight w:val="0"/>
              <w:marTop w:val="0"/>
              <w:marBottom w:val="0"/>
              <w:divBdr>
                <w:top w:val="none" w:sz="0" w:space="0" w:color="auto"/>
                <w:left w:val="none" w:sz="0" w:space="0" w:color="auto"/>
                <w:bottom w:val="none" w:sz="0" w:space="0" w:color="auto"/>
                <w:right w:val="none" w:sz="0" w:space="0" w:color="auto"/>
              </w:divBdr>
            </w:div>
          </w:divsChild>
        </w:div>
        <w:div w:id="576473932">
          <w:marLeft w:val="0"/>
          <w:marRight w:val="0"/>
          <w:marTop w:val="0"/>
          <w:marBottom w:val="0"/>
          <w:divBdr>
            <w:top w:val="none" w:sz="0" w:space="0" w:color="auto"/>
            <w:left w:val="none" w:sz="0" w:space="0" w:color="auto"/>
            <w:bottom w:val="none" w:sz="0" w:space="0" w:color="auto"/>
            <w:right w:val="none" w:sz="0" w:space="0" w:color="auto"/>
          </w:divBdr>
          <w:divsChild>
            <w:div w:id="1093863976">
              <w:marLeft w:val="0"/>
              <w:marRight w:val="0"/>
              <w:marTop w:val="0"/>
              <w:marBottom w:val="0"/>
              <w:divBdr>
                <w:top w:val="none" w:sz="0" w:space="0" w:color="auto"/>
                <w:left w:val="none" w:sz="0" w:space="0" w:color="auto"/>
                <w:bottom w:val="none" w:sz="0" w:space="0" w:color="auto"/>
                <w:right w:val="none" w:sz="0" w:space="0" w:color="auto"/>
              </w:divBdr>
            </w:div>
          </w:divsChild>
        </w:div>
        <w:div w:id="1179543951">
          <w:marLeft w:val="0"/>
          <w:marRight w:val="0"/>
          <w:marTop w:val="0"/>
          <w:marBottom w:val="0"/>
          <w:divBdr>
            <w:top w:val="none" w:sz="0" w:space="0" w:color="auto"/>
            <w:left w:val="none" w:sz="0" w:space="0" w:color="auto"/>
            <w:bottom w:val="none" w:sz="0" w:space="0" w:color="auto"/>
            <w:right w:val="none" w:sz="0" w:space="0" w:color="auto"/>
          </w:divBdr>
          <w:divsChild>
            <w:div w:id="978262440">
              <w:marLeft w:val="0"/>
              <w:marRight w:val="0"/>
              <w:marTop w:val="0"/>
              <w:marBottom w:val="0"/>
              <w:divBdr>
                <w:top w:val="none" w:sz="0" w:space="0" w:color="auto"/>
                <w:left w:val="none" w:sz="0" w:space="0" w:color="auto"/>
                <w:bottom w:val="none" w:sz="0" w:space="0" w:color="auto"/>
                <w:right w:val="none" w:sz="0" w:space="0" w:color="auto"/>
              </w:divBdr>
            </w:div>
          </w:divsChild>
        </w:div>
        <w:div w:id="577249597">
          <w:marLeft w:val="0"/>
          <w:marRight w:val="0"/>
          <w:marTop w:val="0"/>
          <w:marBottom w:val="0"/>
          <w:divBdr>
            <w:top w:val="none" w:sz="0" w:space="0" w:color="auto"/>
            <w:left w:val="none" w:sz="0" w:space="0" w:color="auto"/>
            <w:bottom w:val="none" w:sz="0" w:space="0" w:color="auto"/>
            <w:right w:val="none" w:sz="0" w:space="0" w:color="auto"/>
          </w:divBdr>
          <w:divsChild>
            <w:div w:id="1190100088">
              <w:marLeft w:val="0"/>
              <w:marRight w:val="0"/>
              <w:marTop w:val="0"/>
              <w:marBottom w:val="0"/>
              <w:divBdr>
                <w:top w:val="none" w:sz="0" w:space="0" w:color="auto"/>
                <w:left w:val="none" w:sz="0" w:space="0" w:color="auto"/>
                <w:bottom w:val="none" w:sz="0" w:space="0" w:color="auto"/>
                <w:right w:val="none" w:sz="0" w:space="0" w:color="auto"/>
              </w:divBdr>
            </w:div>
          </w:divsChild>
        </w:div>
        <w:div w:id="1024475656">
          <w:marLeft w:val="0"/>
          <w:marRight w:val="0"/>
          <w:marTop w:val="0"/>
          <w:marBottom w:val="0"/>
          <w:divBdr>
            <w:top w:val="none" w:sz="0" w:space="0" w:color="auto"/>
            <w:left w:val="none" w:sz="0" w:space="0" w:color="auto"/>
            <w:bottom w:val="none" w:sz="0" w:space="0" w:color="auto"/>
            <w:right w:val="none" w:sz="0" w:space="0" w:color="auto"/>
          </w:divBdr>
          <w:divsChild>
            <w:div w:id="618142500">
              <w:marLeft w:val="0"/>
              <w:marRight w:val="0"/>
              <w:marTop w:val="0"/>
              <w:marBottom w:val="0"/>
              <w:divBdr>
                <w:top w:val="none" w:sz="0" w:space="0" w:color="auto"/>
                <w:left w:val="none" w:sz="0" w:space="0" w:color="auto"/>
                <w:bottom w:val="none" w:sz="0" w:space="0" w:color="auto"/>
                <w:right w:val="none" w:sz="0" w:space="0" w:color="auto"/>
              </w:divBdr>
            </w:div>
          </w:divsChild>
        </w:div>
        <w:div w:id="522329217">
          <w:marLeft w:val="0"/>
          <w:marRight w:val="0"/>
          <w:marTop w:val="0"/>
          <w:marBottom w:val="0"/>
          <w:divBdr>
            <w:top w:val="none" w:sz="0" w:space="0" w:color="auto"/>
            <w:left w:val="none" w:sz="0" w:space="0" w:color="auto"/>
            <w:bottom w:val="none" w:sz="0" w:space="0" w:color="auto"/>
            <w:right w:val="none" w:sz="0" w:space="0" w:color="auto"/>
          </w:divBdr>
          <w:divsChild>
            <w:div w:id="968362506">
              <w:marLeft w:val="0"/>
              <w:marRight w:val="0"/>
              <w:marTop w:val="0"/>
              <w:marBottom w:val="0"/>
              <w:divBdr>
                <w:top w:val="none" w:sz="0" w:space="0" w:color="auto"/>
                <w:left w:val="none" w:sz="0" w:space="0" w:color="auto"/>
                <w:bottom w:val="none" w:sz="0" w:space="0" w:color="auto"/>
                <w:right w:val="none" w:sz="0" w:space="0" w:color="auto"/>
              </w:divBdr>
            </w:div>
          </w:divsChild>
        </w:div>
        <w:div w:id="1353916121">
          <w:marLeft w:val="0"/>
          <w:marRight w:val="0"/>
          <w:marTop w:val="0"/>
          <w:marBottom w:val="0"/>
          <w:divBdr>
            <w:top w:val="none" w:sz="0" w:space="0" w:color="auto"/>
            <w:left w:val="none" w:sz="0" w:space="0" w:color="auto"/>
            <w:bottom w:val="none" w:sz="0" w:space="0" w:color="auto"/>
            <w:right w:val="none" w:sz="0" w:space="0" w:color="auto"/>
          </w:divBdr>
          <w:divsChild>
            <w:div w:id="422142838">
              <w:marLeft w:val="0"/>
              <w:marRight w:val="0"/>
              <w:marTop w:val="0"/>
              <w:marBottom w:val="0"/>
              <w:divBdr>
                <w:top w:val="none" w:sz="0" w:space="0" w:color="auto"/>
                <w:left w:val="none" w:sz="0" w:space="0" w:color="auto"/>
                <w:bottom w:val="none" w:sz="0" w:space="0" w:color="auto"/>
                <w:right w:val="none" w:sz="0" w:space="0" w:color="auto"/>
              </w:divBdr>
            </w:div>
          </w:divsChild>
        </w:div>
        <w:div w:id="1008289230">
          <w:marLeft w:val="0"/>
          <w:marRight w:val="0"/>
          <w:marTop w:val="0"/>
          <w:marBottom w:val="0"/>
          <w:divBdr>
            <w:top w:val="none" w:sz="0" w:space="0" w:color="auto"/>
            <w:left w:val="none" w:sz="0" w:space="0" w:color="auto"/>
            <w:bottom w:val="none" w:sz="0" w:space="0" w:color="auto"/>
            <w:right w:val="none" w:sz="0" w:space="0" w:color="auto"/>
          </w:divBdr>
          <w:divsChild>
            <w:div w:id="1829714469">
              <w:marLeft w:val="0"/>
              <w:marRight w:val="0"/>
              <w:marTop w:val="0"/>
              <w:marBottom w:val="0"/>
              <w:divBdr>
                <w:top w:val="none" w:sz="0" w:space="0" w:color="auto"/>
                <w:left w:val="none" w:sz="0" w:space="0" w:color="auto"/>
                <w:bottom w:val="none" w:sz="0" w:space="0" w:color="auto"/>
                <w:right w:val="none" w:sz="0" w:space="0" w:color="auto"/>
              </w:divBdr>
            </w:div>
          </w:divsChild>
        </w:div>
        <w:div w:id="383599632">
          <w:marLeft w:val="0"/>
          <w:marRight w:val="0"/>
          <w:marTop w:val="0"/>
          <w:marBottom w:val="0"/>
          <w:divBdr>
            <w:top w:val="none" w:sz="0" w:space="0" w:color="auto"/>
            <w:left w:val="none" w:sz="0" w:space="0" w:color="auto"/>
            <w:bottom w:val="none" w:sz="0" w:space="0" w:color="auto"/>
            <w:right w:val="none" w:sz="0" w:space="0" w:color="auto"/>
          </w:divBdr>
          <w:divsChild>
            <w:div w:id="2068987088">
              <w:marLeft w:val="0"/>
              <w:marRight w:val="0"/>
              <w:marTop w:val="0"/>
              <w:marBottom w:val="0"/>
              <w:divBdr>
                <w:top w:val="none" w:sz="0" w:space="0" w:color="auto"/>
                <w:left w:val="none" w:sz="0" w:space="0" w:color="auto"/>
                <w:bottom w:val="none" w:sz="0" w:space="0" w:color="auto"/>
                <w:right w:val="none" w:sz="0" w:space="0" w:color="auto"/>
              </w:divBdr>
            </w:div>
          </w:divsChild>
        </w:div>
        <w:div w:id="1593780744">
          <w:marLeft w:val="0"/>
          <w:marRight w:val="0"/>
          <w:marTop w:val="0"/>
          <w:marBottom w:val="0"/>
          <w:divBdr>
            <w:top w:val="none" w:sz="0" w:space="0" w:color="auto"/>
            <w:left w:val="none" w:sz="0" w:space="0" w:color="auto"/>
            <w:bottom w:val="none" w:sz="0" w:space="0" w:color="auto"/>
            <w:right w:val="none" w:sz="0" w:space="0" w:color="auto"/>
          </w:divBdr>
          <w:divsChild>
            <w:div w:id="2022464117">
              <w:marLeft w:val="0"/>
              <w:marRight w:val="0"/>
              <w:marTop w:val="0"/>
              <w:marBottom w:val="0"/>
              <w:divBdr>
                <w:top w:val="none" w:sz="0" w:space="0" w:color="auto"/>
                <w:left w:val="none" w:sz="0" w:space="0" w:color="auto"/>
                <w:bottom w:val="none" w:sz="0" w:space="0" w:color="auto"/>
                <w:right w:val="none" w:sz="0" w:space="0" w:color="auto"/>
              </w:divBdr>
            </w:div>
          </w:divsChild>
        </w:div>
        <w:div w:id="651450391">
          <w:marLeft w:val="0"/>
          <w:marRight w:val="0"/>
          <w:marTop w:val="0"/>
          <w:marBottom w:val="0"/>
          <w:divBdr>
            <w:top w:val="none" w:sz="0" w:space="0" w:color="auto"/>
            <w:left w:val="none" w:sz="0" w:space="0" w:color="auto"/>
            <w:bottom w:val="none" w:sz="0" w:space="0" w:color="auto"/>
            <w:right w:val="none" w:sz="0" w:space="0" w:color="auto"/>
          </w:divBdr>
          <w:divsChild>
            <w:div w:id="343096745">
              <w:marLeft w:val="0"/>
              <w:marRight w:val="0"/>
              <w:marTop w:val="0"/>
              <w:marBottom w:val="0"/>
              <w:divBdr>
                <w:top w:val="none" w:sz="0" w:space="0" w:color="auto"/>
                <w:left w:val="none" w:sz="0" w:space="0" w:color="auto"/>
                <w:bottom w:val="none" w:sz="0" w:space="0" w:color="auto"/>
                <w:right w:val="none" w:sz="0" w:space="0" w:color="auto"/>
              </w:divBdr>
            </w:div>
          </w:divsChild>
        </w:div>
        <w:div w:id="1268778323">
          <w:marLeft w:val="0"/>
          <w:marRight w:val="0"/>
          <w:marTop w:val="0"/>
          <w:marBottom w:val="0"/>
          <w:divBdr>
            <w:top w:val="none" w:sz="0" w:space="0" w:color="auto"/>
            <w:left w:val="none" w:sz="0" w:space="0" w:color="auto"/>
            <w:bottom w:val="none" w:sz="0" w:space="0" w:color="auto"/>
            <w:right w:val="none" w:sz="0" w:space="0" w:color="auto"/>
          </w:divBdr>
          <w:divsChild>
            <w:div w:id="2078937354">
              <w:marLeft w:val="0"/>
              <w:marRight w:val="0"/>
              <w:marTop w:val="0"/>
              <w:marBottom w:val="0"/>
              <w:divBdr>
                <w:top w:val="none" w:sz="0" w:space="0" w:color="auto"/>
                <w:left w:val="none" w:sz="0" w:space="0" w:color="auto"/>
                <w:bottom w:val="none" w:sz="0" w:space="0" w:color="auto"/>
                <w:right w:val="none" w:sz="0" w:space="0" w:color="auto"/>
              </w:divBdr>
            </w:div>
          </w:divsChild>
        </w:div>
        <w:div w:id="915700236">
          <w:marLeft w:val="0"/>
          <w:marRight w:val="0"/>
          <w:marTop w:val="0"/>
          <w:marBottom w:val="0"/>
          <w:divBdr>
            <w:top w:val="none" w:sz="0" w:space="0" w:color="auto"/>
            <w:left w:val="none" w:sz="0" w:space="0" w:color="auto"/>
            <w:bottom w:val="none" w:sz="0" w:space="0" w:color="auto"/>
            <w:right w:val="none" w:sz="0" w:space="0" w:color="auto"/>
          </w:divBdr>
          <w:divsChild>
            <w:div w:id="1142967906">
              <w:marLeft w:val="0"/>
              <w:marRight w:val="0"/>
              <w:marTop w:val="0"/>
              <w:marBottom w:val="0"/>
              <w:divBdr>
                <w:top w:val="none" w:sz="0" w:space="0" w:color="auto"/>
                <w:left w:val="none" w:sz="0" w:space="0" w:color="auto"/>
                <w:bottom w:val="none" w:sz="0" w:space="0" w:color="auto"/>
                <w:right w:val="none" w:sz="0" w:space="0" w:color="auto"/>
              </w:divBdr>
            </w:div>
          </w:divsChild>
        </w:div>
        <w:div w:id="2146124225">
          <w:marLeft w:val="0"/>
          <w:marRight w:val="0"/>
          <w:marTop w:val="0"/>
          <w:marBottom w:val="0"/>
          <w:divBdr>
            <w:top w:val="none" w:sz="0" w:space="0" w:color="auto"/>
            <w:left w:val="none" w:sz="0" w:space="0" w:color="auto"/>
            <w:bottom w:val="none" w:sz="0" w:space="0" w:color="auto"/>
            <w:right w:val="none" w:sz="0" w:space="0" w:color="auto"/>
          </w:divBdr>
          <w:divsChild>
            <w:div w:id="143674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340920">
      <w:bodyDiv w:val="1"/>
      <w:marLeft w:val="0"/>
      <w:marRight w:val="0"/>
      <w:marTop w:val="0"/>
      <w:marBottom w:val="0"/>
      <w:divBdr>
        <w:top w:val="none" w:sz="0" w:space="0" w:color="auto"/>
        <w:left w:val="none" w:sz="0" w:space="0" w:color="auto"/>
        <w:bottom w:val="none" w:sz="0" w:space="0" w:color="auto"/>
        <w:right w:val="none" w:sz="0" w:space="0" w:color="auto"/>
      </w:divBdr>
    </w:div>
    <w:div w:id="938681055">
      <w:bodyDiv w:val="1"/>
      <w:marLeft w:val="0"/>
      <w:marRight w:val="0"/>
      <w:marTop w:val="0"/>
      <w:marBottom w:val="0"/>
      <w:divBdr>
        <w:top w:val="none" w:sz="0" w:space="0" w:color="auto"/>
        <w:left w:val="none" w:sz="0" w:space="0" w:color="auto"/>
        <w:bottom w:val="none" w:sz="0" w:space="0" w:color="auto"/>
        <w:right w:val="none" w:sz="0" w:space="0" w:color="auto"/>
      </w:divBdr>
    </w:div>
    <w:div w:id="1001080367">
      <w:bodyDiv w:val="1"/>
      <w:marLeft w:val="0"/>
      <w:marRight w:val="0"/>
      <w:marTop w:val="0"/>
      <w:marBottom w:val="0"/>
      <w:divBdr>
        <w:top w:val="none" w:sz="0" w:space="0" w:color="auto"/>
        <w:left w:val="none" w:sz="0" w:space="0" w:color="auto"/>
        <w:bottom w:val="none" w:sz="0" w:space="0" w:color="auto"/>
        <w:right w:val="none" w:sz="0" w:space="0" w:color="auto"/>
      </w:divBdr>
    </w:div>
    <w:div w:id="1221867615">
      <w:bodyDiv w:val="1"/>
      <w:marLeft w:val="0"/>
      <w:marRight w:val="0"/>
      <w:marTop w:val="0"/>
      <w:marBottom w:val="0"/>
      <w:divBdr>
        <w:top w:val="none" w:sz="0" w:space="0" w:color="auto"/>
        <w:left w:val="none" w:sz="0" w:space="0" w:color="auto"/>
        <w:bottom w:val="none" w:sz="0" w:space="0" w:color="auto"/>
        <w:right w:val="none" w:sz="0" w:space="0" w:color="auto"/>
      </w:divBdr>
    </w:div>
    <w:div w:id="1466772830">
      <w:bodyDiv w:val="1"/>
      <w:marLeft w:val="0"/>
      <w:marRight w:val="0"/>
      <w:marTop w:val="0"/>
      <w:marBottom w:val="0"/>
      <w:divBdr>
        <w:top w:val="none" w:sz="0" w:space="0" w:color="auto"/>
        <w:left w:val="none" w:sz="0" w:space="0" w:color="auto"/>
        <w:bottom w:val="none" w:sz="0" w:space="0" w:color="auto"/>
        <w:right w:val="none" w:sz="0" w:space="0" w:color="auto"/>
      </w:divBdr>
      <w:divsChild>
        <w:div w:id="956836214">
          <w:marLeft w:val="0"/>
          <w:marRight w:val="0"/>
          <w:marTop w:val="0"/>
          <w:marBottom w:val="0"/>
          <w:divBdr>
            <w:top w:val="none" w:sz="0" w:space="0" w:color="auto"/>
            <w:left w:val="none" w:sz="0" w:space="0" w:color="auto"/>
            <w:bottom w:val="none" w:sz="0" w:space="0" w:color="auto"/>
            <w:right w:val="none" w:sz="0" w:space="0" w:color="auto"/>
          </w:divBdr>
          <w:divsChild>
            <w:div w:id="2087264533">
              <w:marLeft w:val="0"/>
              <w:marRight w:val="0"/>
              <w:marTop w:val="0"/>
              <w:marBottom w:val="0"/>
              <w:divBdr>
                <w:top w:val="none" w:sz="0" w:space="0" w:color="auto"/>
                <w:left w:val="none" w:sz="0" w:space="0" w:color="auto"/>
                <w:bottom w:val="none" w:sz="0" w:space="0" w:color="auto"/>
                <w:right w:val="none" w:sz="0" w:space="0" w:color="auto"/>
              </w:divBdr>
            </w:div>
          </w:divsChild>
        </w:div>
        <w:div w:id="1024330714">
          <w:marLeft w:val="0"/>
          <w:marRight w:val="0"/>
          <w:marTop w:val="0"/>
          <w:marBottom w:val="0"/>
          <w:divBdr>
            <w:top w:val="none" w:sz="0" w:space="0" w:color="auto"/>
            <w:left w:val="none" w:sz="0" w:space="0" w:color="auto"/>
            <w:bottom w:val="none" w:sz="0" w:space="0" w:color="auto"/>
            <w:right w:val="none" w:sz="0" w:space="0" w:color="auto"/>
          </w:divBdr>
          <w:divsChild>
            <w:div w:id="668094081">
              <w:marLeft w:val="0"/>
              <w:marRight w:val="0"/>
              <w:marTop w:val="0"/>
              <w:marBottom w:val="0"/>
              <w:divBdr>
                <w:top w:val="none" w:sz="0" w:space="0" w:color="auto"/>
                <w:left w:val="none" w:sz="0" w:space="0" w:color="auto"/>
                <w:bottom w:val="none" w:sz="0" w:space="0" w:color="auto"/>
                <w:right w:val="none" w:sz="0" w:space="0" w:color="auto"/>
              </w:divBdr>
            </w:div>
          </w:divsChild>
        </w:div>
        <w:div w:id="1509833273">
          <w:marLeft w:val="0"/>
          <w:marRight w:val="0"/>
          <w:marTop w:val="0"/>
          <w:marBottom w:val="0"/>
          <w:divBdr>
            <w:top w:val="none" w:sz="0" w:space="0" w:color="auto"/>
            <w:left w:val="none" w:sz="0" w:space="0" w:color="auto"/>
            <w:bottom w:val="none" w:sz="0" w:space="0" w:color="auto"/>
            <w:right w:val="none" w:sz="0" w:space="0" w:color="auto"/>
          </w:divBdr>
          <w:divsChild>
            <w:div w:id="152720936">
              <w:marLeft w:val="0"/>
              <w:marRight w:val="0"/>
              <w:marTop w:val="0"/>
              <w:marBottom w:val="0"/>
              <w:divBdr>
                <w:top w:val="none" w:sz="0" w:space="0" w:color="auto"/>
                <w:left w:val="none" w:sz="0" w:space="0" w:color="auto"/>
                <w:bottom w:val="none" w:sz="0" w:space="0" w:color="auto"/>
                <w:right w:val="none" w:sz="0" w:space="0" w:color="auto"/>
              </w:divBdr>
            </w:div>
          </w:divsChild>
        </w:div>
        <w:div w:id="1754626998">
          <w:marLeft w:val="0"/>
          <w:marRight w:val="0"/>
          <w:marTop w:val="0"/>
          <w:marBottom w:val="0"/>
          <w:divBdr>
            <w:top w:val="none" w:sz="0" w:space="0" w:color="auto"/>
            <w:left w:val="none" w:sz="0" w:space="0" w:color="auto"/>
            <w:bottom w:val="none" w:sz="0" w:space="0" w:color="auto"/>
            <w:right w:val="none" w:sz="0" w:space="0" w:color="auto"/>
          </w:divBdr>
          <w:divsChild>
            <w:div w:id="657999946">
              <w:marLeft w:val="0"/>
              <w:marRight w:val="0"/>
              <w:marTop w:val="0"/>
              <w:marBottom w:val="0"/>
              <w:divBdr>
                <w:top w:val="none" w:sz="0" w:space="0" w:color="auto"/>
                <w:left w:val="none" w:sz="0" w:space="0" w:color="auto"/>
                <w:bottom w:val="none" w:sz="0" w:space="0" w:color="auto"/>
                <w:right w:val="none" w:sz="0" w:space="0" w:color="auto"/>
              </w:divBdr>
            </w:div>
          </w:divsChild>
        </w:div>
        <w:div w:id="815495146">
          <w:marLeft w:val="0"/>
          <w:marRight w:val="0"/>
          <w:marTop w:val="0"/>
          <w:marBottom w:val="0"/>
          <w:divBdr>
            <w:top w:val="none" w:sz="0" w:space="0" w:color="auto"/>
            <w:left w:val="none" w:sz="0" w:space="0" w:color="auto"/>
            <w:bottom w:val="none" w:sz="0" w:space="0" w:color="auto"/>
            <w:right w:val="none" w:sz="0" w:space="0" w:color="auto"/>
          </w:divBdr>
          <w:divsChild>
            <w:div w:id="301615661">
              <w:marLeft w:val="0"/>
              <w:marRight w:val="0"/>
              <w:marTop w:val="0"/>
              <w:marBottom w:val="0"/>
              <w:divBdr>
                <w:top w:val="none" w:sz="0" w:space="0" w:color="auto"/>
                <w:left w:val="none" w:sz="0" w:space="0" w:color="auto"/>
                <w:bottom w:val="none" w:sz="0" w:space="0" w:color="auto"/>
                <w:right w:val="none" w:sz="0" w:space="0" w:color="auto"/>
              </w:divBdr>
            </w:div>
          </w:divsChild>
        </w:div>
        <w:div w:id="1644307006">
          <w:marLeft w:val="0"/>
          <w:marRight w:val="0"/>
          <w:marTop w:val="0"/>
          <w:marBottom w:val="0"/>
          <w:divBdr>
            <w:top w:val="none" w:sz="0" w:space="0" w:color="auto"/>
            <w:left w:val="none" w:sz="0" w:space="0" w:color="auto"/>
            <w:bottom w:val="none" w:sz="0" w:space="0" w:color="auto"/>
            <w:right w:val="none" w:sz="0" w:space="0" w:color="auto"/>
          </w:divBdr>
          <w:divsChild>
            <w:div w:id="1818034692">
              <w:marLeft w:val="0"/>
              <w:marRight w:val="0"/>
              <w:marTop w:val="0"/>
              <w:marBottom w:val="0"/>
              <w:divBdr>
                <w:top w:val="none" w:sz="0" w:space="0" w:color="auto"/>
                <w:left w:val="none" w:sz="0" w:space="0" w:color="auto"/>
                <w:bottom w:val="none" w:sz="0" w:space="0" w:color="auto"/>
                <w:right w:val="none" w:sz="0" w:space="0" w:color="auto"/>
              </w:divBdr>
            </w:div>
          </w:divsChild>
        </w:div>
        <w:div w:id="758327868">
          <w:marLeft w:val="0"/>
          <w:marRight w:val="0"/>
          <w:marTop w:val="0"/>
          <w:marBottom w:val="0"/>
          <w:divBdr>
            <w:top w:val="none" w:sz="0" w:space="0" w:color="auto"/>
            <w:left w:val="none" w:sz="0" w:space="0" w:color="auto"/>
            <w:bottom w:val="none" w:sz="0" w:space="0" w:color="auto"/>
            <w:right w:val="none" w:sz="0" w:space="0" w:color="auto"/>
          </w:divBdr>
          <w:divsChild>
            <w:div w:id="816385653">
              <w:marLeft w:val="0"/>
              <w:marRight w:val="0"/>
              <w:marTop w:val="0"/>
              <w:marBottom w:val="0"/>
              <w:divBdr>
                <w:top w:val="none" w:sz="0" w:space="0" w:color="auto"/>
                <w:left w:val="none" w:sz="0" w:space="0" w:color="auto"/>
                <w:bottom w:val="none" w:sz="0" w:space="0" w:color="auto"/>
                <w:right w:val="none" w:sz="0" w:space="0" w:color="auto"/>
              </w:divBdr>
            </w:div>
          </w:divsChild>
        </w:div>
        <w:div w:id="424813580">
          <w:marLeft w:val="0"/>
          <w:marRight w:val="0"/>
          <w:marTop w:val="0"/>
          <w:marBottom w:val="0"/>
          <w:divBdr>
            <w:top w:val="none" w:sz="0" w:space="0" w:color="auto"/>
            <w:left w:val="none" w:sz="0" w:space="0" w:color="auto"/>
            <w:bottom w:val="none" w:sz="0" w:space="0" w:color="auto"/>
            <w:right w:val="none" w:sz="0" w:space="0" w:color="auto"/>
          </w:divBdr>
          <w:divsChild>
            <w:div w:id="1593053499">
              <w:marLeft w:val="0"/>
              <w:marRight w:val="0"/>
              <w:marTop w:val="0"/>
              <w:marBottom w:val="0"/>
              <w:divBdr>
                <w:top w:val="none" w:sz="0" w:space="0" w:color="auto"/>
                <w:left w:val="none" w:sz="0" w:space="0" w:color="auto"/>
                <w:bottom w:val="none" w:sz="0" w:space="0" w:color="auto"/>
                <w:right w:val="none" w:sz="0" w:space="0" w:color="auto"/>
              </w:divBdr>
            </w:div>
          </w:divsChild>
        </w:div>
        <w:div w:id="176697214">
          <w:marLeft w:val="0"/>
          <w:marRight w:val="0"/>
          <w:marTop w:val="0"/>
          <w:marBottom w:val="0"/>
          <w:divBdr>
            <w:top w:val="none" w:sz="0" w:space="0" w:color="auto"/>
            <w:left w:val="none" w:sz="0" w:space="0" w:color="auto"/>
            <w:bottom w:val="none" w:sz="0" w:space="0" w:color="auto"/>
            <w:right w:val="none" w:sz="0" w:space="0" w:color="auto"/>
          </w:divBdr>
          <w:divsChild>
            <w:div w:id="1887912127">
              <w:marLeft w:val="0"/>
              <w:marRight w:val="0"/>
              <w:marTop w:val="0"/>
              <w:marBottom w:val="0"/>
              <w:divBdr>
                <w:top w:val="none" w:sz="0" w:space="0" w:color="auto"/>
                <w:left w:val="none" w:sz="0" w:space="0" w:color="auto"/>
                <w:bottom w:val="none" w:sz="0" w:space="0" w:color="auto"/>
                <w:right w:val="none" w:sz="0" w:space="0" w:color="auto"/>
              </w:divBdr>
            </w:div>
          </w:divsChild>
        </w:div>
        <w:div w:id="338317259">
          <w:marLeft w:val="0"/>
          <w:marRight w:val="0"/>
          <w:marTop w:val="0"/>
          <w:marBottom w:val="0"/>
          <w:divBdr>
            <w:top w:val="none" w:sz="0" w:space="0" w:color="auto"/>
            <w:left w:val="none" w:sz="0" w:space="0" w:color="auto"/>
            <w:bottom w:val="none" w:sz="0" w:space="0" w:color="auto"/>
            <w:right w:val="none" w:sz="0" w:space="0" w:color="auto"/>
          </w:divBdr>
          <w:divsChild>
            <w:div w:id="808783426">
              <w:marLeft w:val="0"/>
              <w:marRight w:val="0"/>
              <w:marTop w:val="0"/>
              <w:marBottom w:val="0"/>
              <w:divBdr>
                <w:top w:val="none" w:sz="0" w:space="0" w:color="auto"/>
                <w:left w:val="none" w:sz="0" w:space="0" w:color="auto"/>
                <w:bottom w:val="none" w:sz="0" w:space="0" w:color="auto"/>
                <w:right w:val="none" w:sz="0" w:space="0" w:color="auto"/>
              </w:divBdr>
            </w:div>
          </w:divsChild>
        </w:div>
        <w:div w:id="1863936579">
          <w:marLeft w:val="0"/>
          <w:marRight w:val="0"/>
          <w:marTop w:val="0"/>
          <w:marBottom w:val="0"/>
          <w:divBdr>
            <w:top w:val="none" w:sz="0" w:space="0" w:color="auto"/>
            <w:left w:val="none" w:sz="0" w:space="0" w:color="auto"/>
            <w:bottom w:val="none" w:sz="0" w:space="0" w:color="auto"/>
            <w:right w:val="none" w:sz="0" w:space="0" w:color="auto"/>
          </w:divBdr>
          <w:divsChild>
            <w:div w:id="967317665">
              <w:marLeft w:val="0"/>
              <w:marRight w:val="0"/>
              <w:marTop w:val="0"/>
              <w:marBottom w:val="0"/>
              <w:divBdr>
                <w:top w:val="none" w:sz="0" w:space="0" w:color="auto"/>
                <w:left w:val="none" w:sz="0" w:space="0" w:color="auto"/>
                <w:bottom w:val="none" w:sz="0" w:space="0" w:color="auto"/>
                <w:right w:val="none" w:sz="0" w:space="0" w:color="auto"/>
              </w:divBdr>
            </w:div>
          </w:divsChild>
        </w:div>
        <w:div w:id="1264650525">
          <w:marLeft w:val="0"/>
          <w:marRight w:val="0"/>
          <w:marTop w:val="0"/>
          <w:marBottom w:val="0"/>
          <w:divBdr>
            <w:top w:val="none" w:sz="0" w:space="0" w:color="auto"/>
            <w:left w:val="none" w:sz="0" w:space="0" w:color="auto"/>
            <w:bottom w:val="none" w:sz="0" w:space="0" w:color="auto"/>
            <w:right w:val="none" w:sz="0" w:space="0" w:color="auto"/>
          </w:divBdr>
          <w:divsChild>
            <w:div w:id="556622446">
              <w:marLeft w:val="0"/>
              <w:marRight w:val="0"/>
              <w:marTop w:val="0"/>
              <w:marBottom w:val="0"/>
              <w:divBdr>
                <w:top w:val="none" w:sz="0" w:space="0" w:color="auto"/>
                <w:left w:val="none" w:sz="0" w:space="0" w:color="auto"/>
                <w:bottom w:val="none" w:sz="0" w:space="0" w:color="auto"/>
                <w:right w:val="none" w:sz="0" w:space="0" w:color="auto"/>
              </w:divBdr>
            </w:div>
          </w:divsChild>
        </w:div>
        <w:div w:id="986514397">
          <w:marLeft w:val="0"/>
          <w:marRight w:val="0"/>
          <w:marTop w:val="0"/>
          <w:marBottom w:val="0"/>
          <w:divBdr>
            <w:top w:val="none" w:sz="0" w:space="0" w:color="auto"/>
            <w:left w:val="none" w:sz="0" w:space="0" w:color="auto"/>
            <w:bottom w:val="none" w:sz="0" w:space="0" w:color="auto"/>
            <w:right w:val="none" w:sz="0" w:space="0" w:color="auto"/>
          </w:divBdr>
          <w:divsChild>
            <w:div w:id="429857181">
              <w:marLeft w:val="0"/>
              <w:marRight w:val="0"/>
              <w:marTop w:val="0"/>
              <w:marBottom w:val="0"/>
              <w:divBdr>
                <w:top w:val="none" w:sz="0" w:space="0" w:color="auto"/>
                <w:left w:val="none" w:sz="0" w:space="0" w:color="auto"/>
                <w:bottom w:val="none" w:sz="0" w:space="0" w:color="auto"/>
                <w:right w:val="none" w:sz="0" w:space="0" w:color="auto"/>
              </w:divBdr>
            </w:div>
          </w:divsChild>
        </w:div>
        <w:div w:id="5520253">
          <w:marLeft w:val="0"/>
          <w:marRight w:val="0"/>
          <w:marTop w:val="0"/>
          <w:marBottom w:val="0"/>
          <w:divBdr>
            <w:top w:val="none" w:sz="0" w:space="0" w:color="auto"/>
            <w:left w:val="none" w:sz="0" w:space="0" w:color="auto"/>
            <w:bottom w:val="none" w:sz="0" w:space="0" w:color="auto"/>
            <w:right w:val="none" w:sz="0" w:space="0" w:color="auto"/>
          </w:divBdr>
          <w:divsChild>
            <w:div w:id="2054306640">
              <w:marLeft w:val="0"/>
              <w:marRight w:val="0"/>
              <w:marTop w:val="0"/>
              <w:marBottom w:val="0"/>
              <w:divBdr>
                <w:top w:val="none" w:sz="0" w:space="0" w:color="auto"/>
                <w:left w:val="none" w:sz="0" w:space="0" w:color="auto"/>
                <w:bottom w:val="none" w:sz="0" w:space="0" w:color="auto"/>
                <w:right w:val="none" w:sz="0" w:space="0" w:color="auto"/>
              </w:divBdr>
            </w:div>
          </w:divsChild>
        </w:div>
        <w:div w:id="1620183953">
          <w:marLeft w:val="0"/>
          <w:marRight w:val="0"/>
          <w:marTop w:val="0"/>
          <w:marBottom w:val="0"/>
          <w:divBdr>
            <w:top w:val="none" w:sz="0" w:space="0" w:color="auto"/>
            <w:left w:val="none" w:sz="0" w:space="0" w:color="auto"/>
            <w:bottom w:val="none" w:sz="0" w:space="0" w:color="auto"/>
            <w:right w:val="none" w:sz="0" w:space="0" w:color="auto"/>
          </w:divBdr>
          <w:divsChild>
            <w:div w:id="824443349">
              <w:marLeft w:val="0"/>
              <w:marRight w:val="0"/>
              <w:marTop w:val="0"/>
              <w:marBottom w:val="0"/>
              <w:divBdr>
                <w:top w:val="none" w:sz="0" w:space="0" w:color="auto"/>
                <w:left w:val="none" w:sz="0" w:space="0" w:color="auto"/>
                <w:bottom w:val="none" w:sz="0" w:space="0" w:color="auto"/>
                <w:right w:val="none" w:sz="0" w:space="0" w:color="auto"/>
              </w:divBdr>
            </w:div>
          </w:divsChild>
        </w:div>
        <w:div w:id="930968577">
          <w:marLeft w:val="0"/>
          <w:marRight w:val="0"/>
          <w:marTop w:val="0"/>
          <w:marBottom w:val="0"/>
          <w:divBdr>
            <w:top w:val="none" w:sz="0" w:space="0" w:color="auto"/>
            <w:left w:val="none" w:sz="0" w:space="0" w:color="auto"/>
            <w:bottom w:val="none" w:sz="0" w:space="0" w:color="auto"/>
            <w:right w:val="none" w:sz="0" w:space="0" w:color="auto"/>
          </w:divBdr>
          <w:divsChild>
            <w:div w:id="1199703238">
              <w:marLeft w:val="0"/>
              <w:marRight w:val="0"/>
              <w:marTop w:val="0"/>
              <w:marBottom w:val="0"/>
              <w:divBdr>
                <w:top w:val="none" w:sz="0" w:space="0" w:color="auto"/>
                <w:left w:val="none" w:sz="0" w:space="0" w:color="auto"/>
                <w:bottom w:val="none" w:sz="0" w:space="0" w:color="auto"/>
                <w:right w:val="none" w:sz="0" w:space="0" w:color="auto"/>
              </w:divBdr>
            </w:div>
          </w:divsChild>
        </w:div>
        <w:div w:id="249313679">
          <w:marLeft w:val="0"/>
          <w:marRight w:val="0"/>
          <w:marTop w:val="0"/>
          <w:marBottom w:val="0"/>
          <w:divBdr>
            <w:top w:val="none" w:sz="0" w:space="0" w:color="auto"/>
            <w:left w:val="none" w:sz="0" w:space="0" w:color="auto"/>
            <w:bottom w:val="none" w:sz="0" w:space="0" w:color="auto"/>
            <w:right w:val="none" w:sz="0" w:space="0" w:color="auto"/>
          </w:divBdr>
          <w:divsChild>
            <w:div w:id="1684361796">
              <w:marLeft w:val="0"/>
              <w:marRight w:val="0"/>
              <w:marTop w:val="0"/>
              <w:marBottom w:val="0"/>
              <w:divBdr>
                <w:top w:val="none" w:sz="0" w:space="0" w:color="auto"/>
                <w:left w:val="none" w:sz="0" w:space="0" w:color="auto"/>
                <w:bottom w:val="none" w:sz="0" w:space="0" w:color="auto"/>
                <w:right w:val="none" w:sz="0" w:space="0" w:color="auto"/>
              </w:divBdr>
            </w:div>
          </w:divsChild>
        </w:div>
        <w:div w:id="1180434986">
          <w:marLeft w:val="0"/>
          <w:marRight w:val="0"/>
          <w:marTop w:val="0"/>
          <w:marBottom w:val="0"/>
          <w:divBdr>
            <w:top w:val="none" w:sz="0" w:space="0" w:color="auto"/>
            <w:left w:val="none" w:sz="0" w:space="0" w:color="auto"/>
            <w:bottom w:val="none" w:sz="0" w:space="0" w:color="auto"/>
            <w:right w:val="none" w:sz="0" w:space="0" w:color="auto"/>
          </w:divBdr>
          <w:divsChild>
            <w:div w:id="1393307032">
              <w:marLeft w:val="0"/>
              <w:marRight w:val="0"/>
              <w:marTop w:val="0"/>
              <w:marBottom w:val="0"/>
              <w:divBdr>
                <w:top w:val="none" w:sz="0" w:space="0" w:color="auto"/>
                <w:left w:val="none" w:sz="0" w:space="0" w:color="auto"/>
                <w:bottom w:val="none" w:sz="0" w:space="0" w:color="auto"/>
                <w:right w:val="none" w:sz="0" w:space="0" w:color="auto"/>
              </w:divBdr>
            </w:div>
          </w:divsChild>
        </w:div>
        <w:div w:id="238950609">
          <w:marLeft w:val="0"/>
          <w:marRight w:val="0"/>
          <w:marTop w:val="0"/>
          <w:marBottom w:val="0"/>
          <w:divBdr>
            <w:top w:val="none" w:sz="0" w:space="0" w:color="auto"/>
            <w:left w:val="none" w:sz="0" w:space="0" w:color="auto"/>
            <w:bottom w:val="none" w:sz="0" w:space="0" w:color="auto"/>
            <w:right w:val="none" w:sz="0" w:space="0" w:color="auto"/>
          </w:divBdr>
          <w:divsChild>
            <w:div w:id="375666489">
              <w:marLeft w:val="0"/>
              <w:marRight w:val="0"/>
              <w:marTop w:val="0"/>
              <w:marBottom w:val="0"/>
              <w:divBdr>
                <w:top w:val="none" w:sz="0" w:space="0" w:color="auto"/>
                <w:left w:val="none" w:sz="0" w:space="0" w:color="auto"/>
                <w:bottom w:val="none" w:sz="0" w:space="0" w:color="auto"/>
                <w:right w:val="none" w:sz="0" w:space="0" w:color="auto"/>
              </w:divBdr>
            </w:div>
          </w:divsChild>
        </w:div>
        <w:div w:id="1952782898">
          <w:marLeft w:val="0"/>
          <w:marRight w:val="0"/>
          <w:marTop w:val="0"/>
          <w:marBottom w:val="0"/>
          <w:divBdr>
            <w:top w:val="none" w:sz="0" w:space="0" w:color="auto"/>
            <w:left w:val="none" w:sz="0" w:space="0" w:color="auto"/>
            <w:bottom w:val="none" w:sz="0" w:space="0" w:color="auto"/>
            <w:right w:val="none" w:sz="0" w:space="0" w:color="auto"/>
          </w:divBdr>
          <w:divsChild>
            <w:div w:id="410391713">
              <w:marLeft w:val="0"/>
              <w:marRight w:val="0"/>
              <w:marTop w:val="0"/>
              <w:marBottom w:val="0"/>
              <w:divBdr>
                <w:top w:val="none" w:sz="0" w:space="0" w:color="auto"/>
                <w:left w:val="none" w:sz="0" w:space="0" w:color="auto"/>
                <w:bottom w:val="none" w:sz="0" w:space="0" w:color="auto"/>
                <w:right w:val="none" w:sz="0" w:space="0" w:color="auto"/>
              </w:divBdr>
            </w:div>
          </w:divsChild>
        </w:div>
        <w:div w:id="1703169095">
          <w:marLeft w:val="0"/>
          <w:marRight w:val="0"/>
          <w:marTop w:val="0"/>
          <w:marBottom w:val="0"/>
          <w:divBdr>
            <w:top w:val="none" w:sz="0" w:space="0" w:color="auto"/>
            <w:left w:val="none" w:sz="0" w:space="0" w:color="auto"/>
            <w:bottom w:val="none" w:sz="0" w:space="0" w:color="auto"/>
            <w:right w:val="none" w:sz="0" w:space="0" w:color="auto"/>
          </w:divBdr>
          <w:divsChild>
            <w:div w:id="1909340327">
              <w:marLeft w:val="0"/>
              <w:marRight w:val="0"/>
              <w:marTop w:val="0"/>
              <w:marBottom w:val="0"/>
              <w:divBdr>
                <w:top w:val="none" w:sz="0" w:space="0" w:color="auto"/>
                <w:left w:val="none" w:sz="0" w:space="0" w:color="auto"/>
                <w:bottom w:val="none" w:sz="0" w:space="0" w:color="auto"/>
                <w:right w:val="none" w:sz="0" w:space="0" w:color="auto"/>
              </w:divBdr>
            </w:div>
          </w:divsChild>
        </w:div>
        <w:div w:id="470438019">
          <w:marLeft w:val="0"/>
          <w:marRight w:val="0"/>
          <w:marTop w:val="0"/>
          <w:marBottom w:val="0"/>
          <w:divBdr>
            <w:top w:val="none" w:sz="0" w:space="0" w:color="auto"/>
            <w:left w:val="none" w:sz="0" w:space="0" w:color="auto"/>
            <w:bottom w:val="none" w:sz="0" w:space="0" w:color="auto"/>
            <w:right w:val="none" w:sz="0" w:space="0" w:color="auto"/>
          </w:divBdr>
          <w:divsChild>
            <w:div w:id="1478231391">
              <w:marLeft w:val="0"/>
              <w:marRight w:val="0"/>
              <w:marTop w:val="0"/>
              <w:marBottom w:val="0"/>
              <w:divBdr>
                <w:top w:val="none" w:sz="0" w:space="0" w:color="auto"/>
                <w:left w:val="none" w:sz="0" w:space="0" w:color="auto"/>
                <w:bottom w:val="none" w:sz="0" w:space="0" w:color="auto"/>
                <w:right w:val="none" w:sz="0" w:space="0" w:color="auto"/>
              </w:divBdr>
            </w:div>
          </w:divsChild>
        </w:div>
        <w:div w:id="1900552922">
          <w:marLeft w:val="0"/>
          <w:marRight w:val="0"/>
          <w:marTop w:val="0"/>
          <w:marBottom w:val="0"/>
          <w:divBdr>
            <w:top w:val="none" w:sz="0" w:space="0" w:color="auto"/>
            <w:left w:val="none" w:sz="0" w:space="0" w:color="auto"/>
            <w:bottom w:val="none" w:sz="0" w:space="0" w:color="auto"/>
            <w:right w:val="none" w:sz="0" w:space="0" w:color="auto"/>
          </w:divBdr>
          <w:divsChild>
            <w:div w:id="1422020353">
              <w:marLeft w:val="0"/>
              <w:marRight w:val="0"/>
              <w:marTop w:val="0"/>
              <w:marBottom w:val="0"/>
              <w:divBdr>
                <w:top w:val="none" w:sz="0" w:space="0" w:color="auto"/>
                <w:left w:val="none" w:sz="0" w:space="0" w:color="auto"/>
                <w:bottom w:val="none" w:sz="0" w:space="0" w:color="auto"/>
                <w:right w:val="none" w:sz="0" w:space="0" w:color="auto"/>
              </w:divBdr>
            </w:div>
          </w:divsChild>
        </w:div>
        <w:div w:id="1987590567">
          <w:marLeft w:val="0"/>
          <w:marRight w:val="0"/>
          <w:marTop w:val="0"/>
          <w:marBottom w:val="0"/>
          <w:divBdr>
            <w:top w:val="none" w:sz="0" w:space="0" w:color="auto"/>
            <w:left w:val="none" w:sz="0" w:space="0" w:color="auto"/>
            <w:bottom w:val="none" w:sz="0" w:space="0" w:color="auto"/>
            <w:right w:val="none" w:sz="0" w:space="0" w:color="auto"/>
          </w:divBdr>
          <w:divsChild>
            <w:div w:id="33026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745989">
      <w:bodyDiv w:val="1"/>
      <w:marLeft w:val="0"/>
      <w:marRight w:val="0"/>
      <w:marTop w:val="0"/>
      <w:marBottom w:val="0"/>
      <w:divBdr>
        <w:top w:val="none" w:sz="0" w:space="0" w:color="auto"/>
        <w:left w:val="none" w:sz="0" w:space="0" w:color="auto"/>
        <w:bottom w:val="none" w:sz="0" w:space="0" w:color="auto"/>
        <w:right w:val="none" w:sz="0" w:space="0" w:color="auto"/>
      </w:divBdr>
    </w:div>
    <w:div w:id="1892420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eka\Documents\Custom%20Office%20Templates\PDF%20template%20VER%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61AFB2-97A2-4A79-8BF9-AD5A652127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PDF template VER 2</Template>
  <TotalTime>39</TotalTime>
  <Pages>208</Pages>
  <Words>33736</Words>
  <Characters>192298</Characters>
  <Application>Microsoft Office Word</Application>
  <DocSecurity>0</DocSecurity>
  <Lines>1602</Lines>
  <Paragraphs>451</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225583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Snezana Brindza</cp:lastModifiedBy>
  <cp:revision>7</cp:revision>
  <dcterms:created xsi:type="dcterms:W3CDTF">2026-06-11T08:26:00Z</dcterms:created>
  <dcterms:modified xsi:type="dcterms:W3CDTF">2026-06-11T10:32:00Z</dcterms:modified>
</cp:coreProperties>
</file>