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EEAF6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53"/>
        <w:gridCol w:w="9533"/>
      </w:tblGrid>
      <w:tr w:rsidR="00932A9A" w:rsidRPr="00932A9A" w:rsidTr="005D6DF1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:rsidR="00932A9A" w:rsidRDefault="00775677" w:rsidP="00CC5BB3">
            <w:pPr>
              <w:pStyle w:val="NASLOVZLATO"/>
            </w:pPr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1.3pt;height:43.85pt">
                  <v:imagedata r:id="rId7" o:title="futer logo"/>
                </v:shape>
              </w:pict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:rsidR="00CC5BB3" w:rsidRDefault="00CC5BB3" w:rsidP="00CC5BB3">
            <w:pPr>
              <w:pStyle w:val="NASLOVZLATO"/>
            </w:pPr>
            <w:r>
              <w:t>ЗАКОН</w:t>
            </w:r>
          </w:p>
          <w:p w:rsidR="00932A9A" w:rsidRPr="00D70371" w:rsidRDefault="00CC5BB3" w:rsidP="00CC5BB3">
            <w:pPr>
              <w:pStyle w:val="NASLOVBELO"/>
            </w:pPr>
            <w:r>
              <w:t>О ЗАВРШНОМ РАЧУНУ БУЏЕТА РЕПУБЛИКЕ СРБИЈЕ ЗА 2022. ГОДИНУ</w:t>
            </w:r>
            <w:r w:rsidR="005D6DF1" w:rsidRPr="00D70371">
              <w:t>А</w:t>
            </w:r>
          </w:p>
          <w:p w:rsidR="00932A9A" w:rsidRPr="00D70371" w:rsidRDefault="00932A9A" w:rsidP="00CC5BB3">
            <w:pPr>
              <w:pStyle w:val="podnaslovpropisa"/>
            </w:pPr>
            <w:r w:rsidRPr="00D70371">
              <w:t xml:space="preserve">("Сл. гласник РС", бр. </w:t>
            </w:r>
            <w:r w:rsidR="00CC5BB3">
              <w:t>92</w:t>
            </w:r>
            <w:r w:rsidRPr="00D70371">
              <w:t>/20</w:t>
            </w:r>
            <w:r w:rsidR="00643E74" w:rsidRPr="00D70371">
              <w:t>23</w:t>
            </w:r>
            <w:r w:rsidRPr="00D70371">
              <w:t>)</w:t>
            </w:r>
          </w:p>
        </w:tc>
      </w:tr>
    </w:tbl>
    <w:p w:rsidR="005D6DF1" w:rsidRDefault="005D6DF1" w:rsidP="00CC5BB3">
      <w:pPr>
        <w:jc w:val="center"/>
      </w:pPr>
      <w:bookmarkStart w:id="0" w:name="str_1"/>
      <w:bookmarkEnd w:id="0"/>
    </w:p>
    <w:p w:rsidR="00CC5BB3" w:rsidRPr="00CC5BB3" w:rsidRDefault="00CC5BB3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1" o:spid="_x0000_i1026" type="#_x0000_t75" style="width:424.5pt;height:598.55pt;visibility:visible;mso-wrap-style:square">
            <v:imagedata r:id="rId8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lastRenderedPageBreak/>
        <w:pict>
          <v:shape id="Picture 2" o:spid="_x0000_i1027" type="#_x0000_t75" style="width:451.4pt;height:635.5pt;visibility:visible;mso-wrap-style:square">
            <v:imagedata r:id="rId9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3" o:spid="_x0000_i1028" type="#_x0000_t75" style="width:451.4pt;height:635.5pt;visibility:visible;mso-wrap-style:square">
            <v:imagedata r:id="rId10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4" o:spid="_x0000_i1029" type="#_x0000_t75" style="width:451.4pt;height:635.5pt;visibility:visible;mso-wrap-style:square">
            <v:imagedata r:id="rId11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5" o:spid="_x0000_i1030" type="#_x0000_t75" style="width:451.4pt;height:634.85pt;visibility:visible;mso-wrap-style:square">
            <v:imagedata r:id="rId12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6" o:spid="_x0000_i1031" type="#_x0000_t75" style="width:451.4pt;height:634.85pt;visibility:visible;mso-wrap-style:square">
            <v:imagedata r:id="rId13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7" o:spid="_x0000_i1032" type="#_x0000_t75" style="width:451.4pt;height:634.85pt;visibility:visible;mso-wrap-style:square">
            <v:imagedata r:id="rId14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8" o:spid="_x0000_i1033" type="#_x0000_t75" style="width:451.4pt;height:634.85pt;visibility:visible;mso-wrap-style:square">
            <v:imagedata r:id="rId15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9" o:spid="_x0000_i1034" type="#_x0000_t75" style="width:451.4pt;height:634.85pt;visibility:visible;mso-wrap-style:square">
            <v:imagedata r:id="rId16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10" o:spid="_x0000_i1035" type="#_x0000_t75" style="width:451.4pt;height:634.85pt;visibility:visible;mso-wrap-style:square">
            <v:imagedata r:id="rId17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11" o:spid="_x0000_i1036" type="#_x0000_t75" style="width:451.4pt;height:634.85pt;visibility:visible;mso-wrap-style:square">
            <v:imagedata r:id="rId18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12" o:spid="_x0000_i1037" type="#_x0000_t75" style="width:451.4pt;height:634.85pt;visibility:visible;mso-wrap-style:square">
            <v:imagedata r:id="rId19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13" o:spid="_x0000_i1038" type="#_x0000_t75" style="width:451.4pt;height:634.85pt;visibility:visible;mso-wrap-style:square">
            <v:imagedata r:id="rId20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14" o:spid="_x0000_i1039" type="#_x0000_t75" style="width:451.4pt;height:634.85pt;visibility:visible;mso-wrap-style:square">
            <v:imagedata r:id="rId21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15" o:spid="_x0000_i1040" type="#_x0000_t75" style="width:451.4pt;height:634.85pt;visibility:visible;mso-wrap-style:square">
            <v:imagedata r:id="rId22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16" o:spid="_x0000_i1041" type="#_x0000_t75" style="width:451.4pt;height:634.85pt;visibility:visible;mso-wrap-style:square">
            <v:imagedata r:id="rId23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17" o:spid="_x0000_i1042" type="#_x0000_t75" style="width:451.4pt;height:634.85pt;visibility:visible;mso-wrap-style:square">
            <v:imagedata r:id="rId24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18" o:spid="_x0000_i1043" type="#_x0000_t75" style="width:451.4pt;height:634.85pt;visibility:visible;mso-wrap-style:square">
            <v:imagedata r:id="rId25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19" o:spid="_x0000_i1044" type="#_x0000_t75" style="width:451.4pt;height:635.5pt;visibility:visible;mso-wrap-style:square">
            <v:imagedata r:id="rId26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20" o:spid="_x0000_i1045" type="#_x0000_t75" style="width:451.4pt;height:634.85pt;visibility:visible;mso-wrap-style:square">
            <v:imagedata r:id="rId27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21" o:spid="_x0000_i1046" type="#_x0000_t75" style="width:451.4pt;height:634.85pt;visibility:visible;mso-wrap-style:square">
            <v:imagedata r:id="rId28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22" o:spid="_x0000_i1047" type="#_x0000_t75" style="width:451.4pt;height:635.5pt;visibility:visible;mso-wrap-style:square">
            <v:imagedata r:id="rId29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23" o:spid="_x0000_i1048" type="#_x0000_t75" style="width:451.4pt;height:635.5pt;visibility:visible;mso-wrap-style:square">
            <v:imagedata r:id="rId30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24" o:spid="_x0000_i1049" type="#_x0000_t75" style="width:451.4pt;height:635.5pt;visibility:visible;mso-wrap-style:square">
            <v:imagedata r:id="rId31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25" o:spid="_x0000_i1050" type="#_x0000_t75" style="width:451.4pt;height:635.5pt;visibility:visible;mso-wrap-style:square">
            <v:imagedata r:id="rId32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26" o:spid="_x0000_i1051" type="#_x0000_t75" style="width:451.4pt;height:635.5pt;visibility:visible;mso-wrap-style:square">
            <v:imagedata r:id="rId33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27" o:spid="_x0000_i1052" type="#_x0000_t75" style="width:451.4pt;height:635.5pt;visibility:visible;mso-wrap-style:square">
            <v:imagedata r:id="rId34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28" o:spid="_x0000_i1053" type="#_x0000_t75" style="width:451.4pt;height:635.5pt;visibility:visible;mso-wrap-style:square">
            <v:imagedata r:id="rId35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29" o:spid="_x0000_i1054" type="#_x0000_t75" style="width:451.4pt;height:635.5pt;visibility:visible;mso-wrap-style:square">
            <v:imagedata r:id="rId36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30" o:spid="_x0000_i1055" type="#_x0000_t75" style="width:451.4pt;height:635.5pt;visibility:visible;mso-wrap-style:square">
            <v:imagedata r:id="rId37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31" o:spid="_x0000_i1056" type="#_x0000_t75" style="width:451.4pt;height:635.5pt;visibility:visible;mso-wrap-style:square">
            <v:imagedata r:id="rId38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32" o:spid="_x0000_i1057" type="#_x0000_t75" style="width:451.4pt;height:635.5pt;visibility:visible;mso-wrap-style:square">
            <v:imagedata r:id="rId39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33" o:spid="_x0000_i1058" type="#_x0000_t75" style="width:451.4pt;height:635.5pt;visibility:visible;mso-wrap-style:square">
            <v:imagedata r:id="rId40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34" o:spid="_x0000_i1059" type="#_x0000_t75" style="width:451.4pt;height:635.5pt;visibility:visible;mso-wrap-style:square">
            <v:imagedata r:id="rId41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35" o:spid="_x0000_i1060" type="#_x0000_t75" style="width:451.4pt;height:635.5pt;visibility:visible;mso-wrap-style:square">
            <v:imagedata r:id="rId42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36" o:spid="_x0000_i1061" type="#_x0000_t75" style="width:451.4pt;height:635.5pt;visibility:visible;mso-wrap-style:square">
            <v:imagedata r:id="rId43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37" o:spid="_x0000_i1062" type="#_x0000_t75" style="width:451.4pt;height:635.5pt;visibility:visible;mso-wrap-style:square">
            <v:imagedata r:id="rId44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38" o:spid="_x0000_i1063" type="#_x0000_t75" style="width:451.4pt;height:635.5pt;visibility:visible;mso-wrap-style:square">
            <v:imagedata r:id="rId45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39" o:spid="_x0000_i1064" type="#_x0000_t75" style="width:451.4pt;height:635.5pt;visibility:visible;mso-wrap-style:square">
            <v:imagedata r:id="rId46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40" o:spid="_x0000_i1065" type="#_x0000_t75" style="width:451.4pt;height:635.5pt;visibility:visible;mso-wrap-style:square">
            <v:imagedata r:id="rId47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41" o:spid="_x0000_i1066" type="#_x0000_t75" style="width:451.4pt;height:635.5pt;visibility:visible;mso-wrap-style:square">
            <v:imagedata r:id="rId48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42" o:spid="_x0000_i1067" type="#_x0000_t75" style="width:451.4pt;height:635.5pt;visibility:visible;mso-wrap-style:square">
            <v:imagedata r:id="rId49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43" o:spid="_x0000_i1068" type="#_x0000_t75" style="width:451.4pt;height:635.5pt;visibility:visible;mso-wrap-style:square">
            <v:imagedata r:id="rId50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44" o:spid="_x0000_i1069" type="#_x0000_t75" style="width:451.4pt;height:635.5pt;visibility:visible;mso-wrap-style:square">
            <v:imagedata r:id="rId51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45" o:spid="_x0000_i1070" type="#_x0000_t75" style="width:451.4pt;height:635.5pt;visibility:visible;mso-wrap-style:square">
            <v:imagedata r:id="rId52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46" o:spid="_x0000_i1071" type="#_x0000_t75" style="width:451.4pt;height:635.5pt;visibility:visible;mso-wrap-style:square">
            <v:imagedata r:id="rId53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47" o:spid="_x0000_i1072" type="#_x0000_t75" style="width:451.4pt;height:635.5pt;visibility:visible;mso-wrap-style:square">
            <v:imagedata r:id="rId54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48" o:spid="_x0000_i1073" type="#_x0000_t75" style="width:451.4pt;height:635.5pt;visibility:visible;mso-wrap-style:square">
            <v:imagedata r:id="rId55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49" o:spid="_x0000_i1074" type="#_x0000_t75" style="width:451.4pt;height:635.5pt;visibility:visible;mso-wrap-style:square">
            <v:imagedata r:id="rId56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50" o:spid="_x0000_i1075" type="#_x0000_t75" style="width:451.4pt;height:635.5pt;visibility:visible;mso-wrap-style:square">
            <v:imagedata r:id="rId57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51" o:spid="_x0000_i1076" type="#_x0000_t75" style="width:451.4pt;height:635.5pt;visibility:visible;mso-wrap-style:square">
            <v:imagedata r:id="rId58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52" o:spid="_x0000_i1077" type="#_x0000_t75" style="width:451.4pt;height:635.5pt;visibility:visible;mso-wrap-style:square">
            <v:imagedata r:id="rId59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53" o:spid="_x0000_i1078" type="#_x0000_t75" style="width:451.4pt;height:635.5pt;visibility:visible;mso-wrap-style:square">
            <v:imagedata r:id="rId60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54" o:spid="_x0000_i1079" type="#_x0000_t75" style="width:451.4pt;height:635.5pt;visibility:visible;mso-wrap-style:square">
            <v:imagedata r:id="rId61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55" o:spid="_x0000_i1080" type="#_x0000_t75" style="width:451.4pt;height:635.5pt;visibility:visible;mso-wrap-style:square">
            <v:imagedata r:id="rId62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56" o:spid="_x0000_i1081" type="#_x0000_t75" style="width:451.4pt;height:635.5pt;visibility:visible;mso-wrap-style:square">
            <v:imagedata r:id="rId63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57" o:spid="_x0000_i1082" type="#_x0000_t75" style="width:451.4pt;height:634.85pt;visibility:visible;mso-wrap-style:square">
            <v:imagedata r:id="rId64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r>
        <w:rPr>
          <w:rFonts w:ascii="Verdana" w:hAnsi="Verdana" w:cs="Verdana"/>
          <w:sz w:val="22"/>
          <w:szCs w:val="22"/>
          <w:lang w:eastAsia="sr-Latn-RS"/>
        </w:rPr>
        <w:pict>
          <v:shape id="Picture 58" o:spid="_x0000_i1083" type="#_x0000_t75" style="width:451.4pt;height:634.85pt;visibility:visible;mso-wrap-style:square">
            <v:imagedata r:id="rId65" o:title=""/>
          </v:shape>
        </w:pict>
      </w:r>
    </w:p>
    <w:p w:rsidR="00CC5BB3" w:rsidRPr="00CC5BB3" w:rsidRDefault="00775677" w:rsidP="00CC5BB3">
      <w:pPr>
        <w:spacing w:after="150" w:line="276" w:lineRule="auto"/>
        <w:contextualSpacing w:val="0"/>
        <w:jc w:val="center"/>
        <w:rPr>
          <w:rFonts w:ascii="Verdana" w:hAnsi="Verdana" w:cs="Verdana"/>
          <w:noProof w:val="0"/>
          <w:sz w:val="22"/>
          <w:szCs w:val="22"/>
          <w:lang w:val="en-US"/>
        </w:rPr>
      </w:pPr>
      <w:bookmarkStart w:id="1" w:name="_GoBack"/>
      <w:r>
        <w:rPr>
          <w:rFonts w:ascii="Verdana" w:hAnsi="Verdana" w:cs="Verdana"/>
          <w:sz w:val="22"/>
          <w:szCs w:val="22"/>
          <w:lang w:eastAsia="sr-Latn-RS"/>
        </w:rPr>
        <w:pict>
          <v:shape id="Picture 59" o:spid="_x0000_i1084" type="#_x0000_t75" style="width:451.4pt;height:453.9pt;visibility:visible;mso-wrap-style:square">
            <v:imagedata r:id="rId66" o:title="" cropbottom="18717f"/>
          </v:shape>
        </w:pict>
      </w:r>
      <w:bookmarkEnd w:id="1"/>
    </w:p>
    <w:p w:rsidR="00D70371" w:rsidRPr="003B4BC3" w:rsidRDefault="00D70371" w:rsidP="00CC5BB3">
      <w:pPr>
        <w:jc w:val="center"/>
      </w:pPr>
    </w:p>
    <w:sectPr w:rsidR="00D70371" w:rsidRPr="003B4BC3" w:rsidSect="007D4B22">
      <w:footerReference w:type="default" r:id="rId67"/>
      <w:type w:val="continuous"/>
      <w:pgSz w:w="11906" w:h="16838" w:code="9"/>
      <w:pgMar w:top="567" w:right="720" w:bottom="720" w:left="720" w:header="720" w:footer="720" w:gutter="0"/>
      <w:cols w:space="720"/>
      <w:docGrid w:linePitch="24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C5BB3" w:rsidRDefault="00CC5BB3" w:rsidP="00517A41">
      <w:r>
        <w:separator/>
      </w:r>
    </w:p>
  </w:endnote>
  <w:endnote w:type="continuationSeparator" w:id="0">
    <w:p w:rsidR="00CC5BB3" w:rsidRDefault="00CC5BB3" w:rsidP="00517A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Bold">
    <w:panose1 w:val="00000000000000000000"/>
    <w:charset w:val="00"/>
    <w:family w:val="roman"/>
    <w:notTrueType/>
    <w:pitch w:val="default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2A9A" w:rsidRPr="00932A9A" w:rsidRDefault="00932A9A">
    <w:pPr>
      <w:pStyle w:val="Footer"/>
      <w:rPr>
        <w:caps/>
        <w:noProof/>
        <w:color w:val="5B9BD5"/>
      </w:rPr>
    </w:pPr>
    <w:r w:rsidRPr="00932A9A">
      <w:rPr>
        <w:caps/>
        <w:color w:val="5B9BD5"/>
      </w:rPr>
      <w:fldChar w:fldCharType="begin"/>
    </w:r>
    <w:r w:rsidRPr="00932A9A">
      <w:rPr>
        <w:caps/>
        <w:color w:val="5B9BD5"/>
      </w:rPr>
      <w:instrText xml:space="preserve"> PAGE   \* MERGEFORMAT </w:instrText>
    </w:r>
    <w:r w:rsidRPr="00932A9A">
      <w:rPr>
        <w:caps/>
        <w:color w:val="5B9BD5"/>
      </w:rPr>
      <w:fldChar w:fldCharType="separate"/>
    </w:r>
    <w:r w:rsidR="00775677">
      <w:rPr>
        <w:caps/>
        <w:noProof/>
        <w:color w:val="5B9BD5"/>
      </w:rPr>
      <w:t>1</w:t>
    </w:r>
    <w:r w:rsidRPr="00932A9A">
      <w:rPr>
        <w:caps/>
        <w:noProof/>
        <w:color w:val="5B9BD5"/>
      </w:rPr>
      <w:fldChar w:fldCharType="end"/>
    </w:r>
  </w:p>
  <w:p w:rsidR="000831BD" w:rsidRDefault="000831B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C5BB3" w:rsidRDefault="00CC5BB3" w:rsidP="00517A41">
      <w:r>
        <w:separator/>
      </w:r>
    </w:p>
  </w:footnote>
  <w:footnote w:type="continuationSeparator" w:id="0">
    <w:p w:rsidR="00CC5BB3" w:rsidRDefault="00CC5BB3" w:rsidP="00517A4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09847B2"/>
    <w:multiLevelType w:val="hybridMultilevel"/>
    <w:tmpl w:val="97D081FA"/>
    <w:lvl w:ilvl="0" w:tplc="FD76362A">
      <w:start w:val="1"/>
      <w:numFmt w:val="decimal"/>
      <w:lvlText w:val="%1)"/>
      <w:lvlJc w:val="left"/>
      <w:pPr>
        <w:ind w:left="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DEC960E">
      <w:start w:val="1"/>
      <w:numFmt w:val="lowerLetter"/>
      <w:lvlText w:val="%2"/>
      <w:lvlJc w:val="left"/>
      <w:pPr>
        <w:ind w:left="15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E0CB672">
      <w:start w:val="1"/>
      <w:numFmt w:val="lowerRoman"/>
      <w:lvlText w:val="%3"/>
      <w:lvlJc w:val="left"/>
      <w:pPr>
        <w:ind w:left="23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DA6EA82">
      <w:start w:val="1"/>
      <w:numFmt w:val="decimal"/>
      <w:lvlText w:val="%4"/>
      <w:lvlJc w:val="left"/>
      <w:pPr>
        <w:ind w:left="30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4E64C60">
      <w:start w:val="1"/>
      <w:numFmt w:val="lowerLetter"/>
      <w:lvlText w:val="%5"/>
      <w:lvlJc w:val="left"/>
      <w:pPr>
        <w:ind w:left="37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E066494">
      <w:start w:val="1"/>
      <w:numFmt w:val="lowerRoman"/>
      <w:lvlText w:val="%6"/>
      <w:lvlJc w:val="left"/>
      <w:pPr>
        <w:ind w:left="44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BC8E9DA">
      <w:start w:val="1"/>
      <w:numFmt w:val="decimal"/>
      <w:lvlText w:val="%7"/>
      <w:lvlJc w:val="left"/>
      <w:pPr>
        <w:ind w:left="51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A32FFC8">
      <w:start w:val="1"/>
      <w:numFmt w:val="lowerLetter"/>
      <w:lvlText w:val="%8"/>
      <w:lvlJc w:val="left"/>
      <w:pPr>
        <w:ind w:left="59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A88263C">
      <w:start w:val="1"/>
      <w:numFmt w:val="lowerRoman"/>
      <w:lvlText w:val="%9"/>
      <w:lvlJc w:val="left"/>
      <w:pPr>
        <w:ind w:left="66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isplayBackgroundShape/>
  <w:attachedTemplate r:id="rId1"/>
  <w:doNotTrackMoves/>
  <w:defaultTabStop w:val="720"/>
  <w:hyphenationZone w:val="425"/>
  <w:characterSpacingControl w:val="doNotCompress"/>
  <w:savePreviewPicture/>
  <w:hdrShapeDefaults>
    <o:shapedefaults v:ext="edit" spidmax="4097">
      <o:colormru v:ext="edit" colors="#d6f9fe,#ccecff"/>
      <o:colormenu v:ext="edit" fillcolor="none [660]"/>
    </o:shapedefaults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CC5BB3"/>
    <w:rsid w:val="000540A1"/>
    <w:rsid w:val="000831BD"/>
    <w:rsid w:val="00192081"/>
    <w:rsid w:val="001C11FA"/>
    <w:rsid w:val="00251BA3"/>
    <w:rsid w:val="003A3E49"/>
    <w:rsid w:val="003C4BB6"/>
    <w:rsid w:val="0044547E"/>
    <w:rsid w:val="004F4265"/>
    <w:rsid w:val="005029F7"/>
    <w:rsid w:val="00517A41"/>
    <w:rsid w:val="00596ED1"/>
    <w:rsid w:val="005D6DF1"/>
    <w:rsid w:val="005F6DF4"/>
    <w:rsid w:val="00606197"/>
    <w:rsid w:val="00643E74"/>
    <w:rsid w:val="006C26FD"/>
    <w:rsid w:val="00775677"/>
    <w:rsid w:val="007D4B22"/>
    <w:rsid w:val="00932A9A"/>
    <w:rsid w:val="00944E3C"/>
    <w:rsid w:val="00A31AF5"/>
    <w:rsid w:val="00CC5BB3"/>
    <w:rsid w:val="00D70371"/>
    <w:rsid w:val="00E25874"/>
    <w:rsid w:val="00FA6A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>
      <o:colormru v:ext="edit" colors="#d6f9fe,#ccecff"/>
      <o:colormenu v:ext="edit" fillcolor="none [660]"/>
    </o:shapedefaults>
    <o:shapelayout v:ext="edit">
      <o:idmap v:ext="edit" data="1"/>
    </o:shapelayout>
  </w:shapeDefaults>
  <w:decimalSymbol w:val=","/>
  <w:listSeparator w:val=";"/>
  <w15:chartTrackingRefBased/>
  <w15:docId w15:val="{E32AFBF4-700A-467B-AF59-0993806938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D70371"/>
    <w:pPr>
      <w:contextualSpacing/>
    </w:pPr>
    <w:rPr>
      <w:rFonts w:ascii="Times New Roman" w:hAnsi="Times New Roman"/>
      <w:noProof/>
      <w:sz w:val="18"/>
      <w:szCs w:val="18"/>
      <w:lang w:eastAsia="en-US"/>
    </w:rPr>
  </w:style>
  <w:style w:type="paragraph" w:styleId="Heading4">
    <w:name w:val="heading 4"/>
    <w:basedOn w:val="Normal"/>
    <w:link w:val="Heading4Char"/>
    <w:uiPriority w:val="9"/>
    <w:qFormat/>
    <w:rsid w:val="00932A9A"/>
    <w:pPr>
      <w:contextualSpacing w:val="0"/>
      <w:outlineLvl w:val="3"/>
    </w:pPr>
    <w:rPr>
      <w:rFonts w:ascii="Arial" w:eastAsia="Times New Roman" w:hAnsi="Arial" w:cs="Arial"/>
      <w:b/>
      <w:bCs/>
      <w:noProof w:val="0"/>
      <w:sz w:val="24"/>
      <w:szCs w:val="24"/>
      <w:lang w:eastAsia="sr-Latn-R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pPr>
      <w:spacing w:after="120"/>
    </w:pPr>
    <w:rPr>
      <w:i/>
    </w:rPr>
  </w:style>
  <w:style w:type="table" w:customStyle="1" w:styleId="TableGrid">
    <w:name w:val="TableGrid"/>
    <w:rsid w:val="005029F7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sid w:val="004F4265"/>
    <w:pPr>
      <w:spacing w:before="120" w:after="60"/>
      <w:outlineLvl w:val="0"/>
    </w:pPr>
    <w:rPr>
      <w:rFonts w:ascii="Arial Bold" w:eastAsia="Times New Roman" w:hAnsi="Arial Bold" w:cs="Arial"/>
      <w:bCs/>
      <w:color w:val="323E4F"/>
      <w:kern w:val="28"/>
      <w:sz w:val="22"/>
      <w:szCs w:val="24"/>
    </w:rPr>
  </w:style>
  <w:style w:type="character" w:customStyle="1" w:styleId="TitleChar">
    <w:name w:val="Title Char"/>
    <w:link w:val="Title"/>
    <w:uiPriority w:val="10"/>
    <w:rsid w:val="004F4265"/>
    <w:rPr>
      <w:rFonts w:ascii="Arial Bold" w:eastAsia="Times New Roman" w:hAnsi="Arial Bold" w:cs="Arial"/>
      <w:bCs/>
      <w:noProof/>
      <w:color w:val="323E4F"/>
      <w:kern w:val="28"/>
      <w:sz w:val="22"/>
      <w:szCs w:val="24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517A41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517A41"/>
    <w:rPr>
      <w:rFonts w:ascii="Garamond" w:hAnsi="Garamond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0831BD"/>
    <w:pPr>
      <w:tabs>
        <w:tab w:val="center" w:pos="4536"/>
        <w:tab w:val="right" w:pos="9072"/>
      </w:tabs>
      <w:jc w:val="center"/>
    </w:pPr>
    <w:rPr>
      <w:rFonts w:ascii="Arial" w:hAnsi="Arial"/>
      <w:b/>
      <w:noProof w:val="0"/>
      <w:sz w:val="20"/>
    </w:rPr>
  </w:style>
  <w:style w:type="character" w:customStyle="1" w:styleId="FooterChar">
    <w:name w:val="Footer Char"/>
    <w:link w:val="Footer"/>
    <w:uiPriority w:val="99"/>
    <w:rsid w:val="000831BD"/>
    <w:rPr>
      <w:rFonts w:ascii="Arial" w:hAnsi="Arial"/>
      <w:b/>
      <w:szCs w:val="18"/>
      <w:lang w:eastAsia="en-US"/>
    </w:rPr>
  </w:style>
  <w:style w:type="table" w:styleId="TableGrid0">
    <w:name w:val="Table Grid"/>
    <w:basedOn w:val="TableNormal"/>
    <w:uiPriority w:val="39"/>
    <w:rsid w:val="006061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606197"/>
    <w:pPr>
      <w:contextualSpacing/>
    </w:pPr>
    <w:rPr>
      <w:rFonts w:ascii="Garamond" w:hAnsi="Garamond"/>
      <w:noProof/>
      <w:sz w:val="18"/>
      <w:szCs w:val="18"/>
      <w:lang w:eastAsia="en-US"/>
    </w:rPr>
  </w:style>
  <w:style w:type="paragraph" w:customStyle="1" w:styleId="NASLOVZLATO">
    <w:name w:val="NASLOV ZLATO"/>
    <w:basedOn w:val="Title"/>
    <w:qFormat/>
    <w:rsid w:val="00D70371"/>
    <w:pPr>
      <w:jc w:val="center"/>
    </w:pPr>
    <w:rPr>
      <w:rFonts w:ascii="Arial" w:hAnsi="Arial"/>
      <w:b/>
      <w:color w:val="FFE599"/>
      <w:sz w:val="24"/>
      <w:lang w:eastAsia="sr-Latn-RS"/>
    </w:rPr>
  </w:style>
  <w:style w:type="paragraph" w:customStyle="1" w:styleId="NASLOVBELO">
    <w:name w:val="NASLOV BELO"/>
    <w:basedOn w:val="Title"/>
    <w:rsid w:val="00D70371"/>
    <w:pPr>
      <w:jc w:val="center"/>
    </w:pPr>
    <w:rPr>
      <w:rFonts w:ascii="Arial" w:hAnsi="Arial"/>
      <w:b/>
      <w:color w:val="FFFFFF"/>
      <w:sz w:val="24"/>
      <w:lang w:eastAsia="sr-Latn-RS"/>
    </w:rPr>
  </w:style>
  <w:style w:type="character" w:customStyle="1" w:styleId="Heading4Char">
    <w:name w:val="Heading 4 Char"/>
    <w:link w:val="Heading4"/>
    <w:uiPriority w:val="9"/>
    <w:rsid w:val="00932A9A"/>
    <w:rPr>
      <w:rFonts w:ascii="Arial" w:eastAsia="Times New Roman" w:hAnsi="Arial" w:cs="Arial"/>
      <w:b/>
      <w:bCs/>
      <w:sz w:val="24"/>
      <w:szCs w:val="24"/>
    </w:rPr>
  </w:style>
  <w:style w:type="paragraph" w:customStyle="1" w:styleId="podnaslovpropisa">
    <w:name w:val="podnaslovpropisa"/>
    <w:basedOn w:val="Normal"/>
    <w:rsid w:val="00D70371"/>
    <w:pPr>
      <w:shd w:val="clear" w:color="auto" w:fill="000000"/>
      <w:spacing w:before="100" w:beforeAutospacing="1" w:after="100" w:afterAutospacing="1" w:line="264" w:lineRule="auto"/>
      <w:contextualSpacing w:val="0"/>
      <w:jc w:val="center"/>
    </w:pPr>
    <w:rPr>
      <w:rFonts w:ascii="Arial" w:eastAsia="Times New Roman" w:hAnsi="Arial" w:cs="Arial"/>
      <w:i/>
      <w:iCs/>
      <w:noProof w:val="0"/>
      <w:color w:val="FFE8BF"/>
      <w:sz w:val="20"/>
      <w:szCs w:val="20"/>
      <w:lang w:eastAsia="sr-Latn-RS"/>
    </w:rPr>
  </w:style>
  <w:style w:type="paragraph" w:customStyle="1" w:styleId="normalprored">
    <w:name w:val="normalprored"/>
    <w:basedOn w:val="Normal"/>
    <w:rsid w:val="00932A9A"/>
    <w:pPr>
      <w:contextualSpacing w:val="0"/>
    </w:pPr>
    <w:rPr>
      <w:rFonts w:ascii="Arial" w:eastAsia="Times New Roman" w:hAnsi="Arial" w:cs="Arial"/>
      <w:noProof w:val="0"/>
      <w:sz w:val="26"/>
      <w:szCs w:val="26"/>
      <w:lang w:eastAsia="sr-Latn-RS"/>
    </w:rPr>
  </w:style>
  <w:style w:type="paragraph" w:customStyle="1" w:styleId="wyq060---pododeljak">
    <w:name w:val="wyq060---pododeljak"/>
    <w:basedOn w:val="Normal"/>
    <w:rsid w:val="00932A9A"/>
    <w:pPr>
      <w:contextualSpacing w:val="0"/>
      <w:jc w:val="center"/>
    </w:pPr>
    <w:rPr>
      <w:rFonts w:ascii="Arial" w:eastAsia="Times New Roman" w:hAnsi="Arial" w:cs="Arial"/>
      <w:noProof w:val="0"/>
      <w:sz w:val="31"/>
      <w:szCs w:val="31"/>
      <w:lang w:eastAsia="sr-Latn-R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0108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RelyOnCSS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footer" Target="footer1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Zeka\Documents\Custom%20Office%20Templates\PDF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PDF template</Template>
  <TotalTime>5</TotalTime>
  <Pages>59</Pages>
  <Words>32</Words>
  <Characters>189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Zeka</dc:creator>
  <cp:keywords/>
  <dc:description/>
  <cp:lastModifiedBy>Zeka</cp:lastModifiedBy>
  <cp:revision>2</cp:revision>
  <dcterms:created xsi:type="dcterms:W3CDTF">2023-10-29T16:48:00Z</dcterms:created>
  <dcterms:modified xsi:type="dcterms:W3CDTF">2023-10-30T11:33:00Z</dcterms:modified>
</cp:coreProperties>
</file>