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D70371" w:rsidRDefault="006F75F7" w:rsidP="006F75F7">
            <w:pPr>
              <w:pStyle w:val="NASLOVZLATO"/>
            </w:pPr>
            <w:r w:rsidRPr="006F75F7">
              <w:t>УПУТСТВО</w:t>
            </w:r>
          </w:p>
          <w:p w:rsidR="006F75F7" w:rsidRDefault="00E72098" w:rsidP="006F75F7">
            <w:pPr>
              <w:pStyle w:val="NASLOVBELO"/>
            </w:pPr>
            <w:r>
              <w:t>О</w:t>
            </w:r>
            <w:r w:rsidRPr="00E72098">
              <w:t xml:space="preserve"> </w:t>
            </w:r>
            <w:r>
              <w:t>УРЕЂЕЊУ</w:t>
            </w:r>
            <w:r w:rsidRPr="00E72098">
              <w:t xml:space="preserve"> </w:t>
            </w:r>
            <w:r>
              <w:t>БИРАЧКОГ</w:t>
            </w:r>
            <w:r w:rsidRPr="00E72098">
              <w:t xml:space="preserve"> </w:t>
            </w:r>
            <w:r>
              <w:t>МЕСТА</w:t>
            </w:r>
            <w:r w:rsidRPr="00E72098">
              <w:t xml:space="preserve"> </w:t>
            </w:r>
            <w:r>
              <w:t>И</w:t>
            </w:r>
            <w:r w:rsidRPr="00E72098">
              <w:t xml:space="preserve"> </w:t>
            </w:r>
            <w:r>
              <w:t>ПРОСТОРИЈЕ</w:t>
            </w:r>
            <w:r w:rsidRPr="00E72098">
              <w:t xml:space="preserve"> </w:t>
            </w:r>
            <w:r>
              <w:t>ЗА</w:t>
            </w:r>
            <w:r w:rsidRPr="00E72098">
              <w:t xml:space="preserve"> </w:t>
            </w:r>
            <w:r>
              <w:t>ГЛАСАЊЕ</w:t>
            </w:r>
          </w:p>
          <w:p w:rsidR="00932A9A" w:rsidRPr="00D70371" w:rsidRDefault="00932A9A" w:rsidP="006F75F7">
            <w:pPr>
              <w:pStyle w:val="podnaslovpropisa"/>
            </w:pPr>
            <w:r w:rsidRPr="00D70371">
              <w:t xml:space="preserve">("Сл. гласник РС", бр. </w:t>
            </w:r>
            <w:r w:rsidR="006F75F7">
              <w:t>91</w:t>
            </w:r>
            <w:r w:rsidRPr="00D70371">
              <w:t>/20</w:t>
            </w:r>
            <w:r w:rsidR="00643E74" w:rsidRPr="00D70371">
              <w:t>23</w:t>
            </w:r>
            <w:r w:rsidR="006F75F7">
              <w:t xml:space="preserve"> </w:t>
            </w:r>
            <w:r w:rsidR="006F75F7" w:rsidRPr="006F75F7">
              <w:t>- пречишћен текст</w:t>
            </w:r>
            <w:r w:rsidR="006A0F67">
              <w:t xml:space="preserve"> </w:t>
            </w:r>
            <w:r w:rsidR="006A0F67">
              <w:rPr>
                <w:lang w:val="sr-Cyrl-RS"/>
              </w:rPr>
              <w:t>и 92/2026</w:t>
            </w:r>
            <w:r w:rsidRPr="00D70371">
              <w:t>)</w:t>
            </w:r>
          </w:p>
        </w:tc>
      </w:tr>
    </w:tbl>
    <w:p w:rsidR="005D6DF1" w:rsidRDefault="005D6DF1" w:rsidP="006F75F7">
      <w:pPr>
        <w:jc w:val="center"/>
      </w:pPr>
      <w:bookmarkStart w:id="0" w:name="str_1"/>
      <w:bookmarkEnd w:id="0"/>
    </w:p>
    <w:p w:rsidR="00E72098" w:rsidRPr="005F490C" w:rsidRDefault="00C122C8" w:rsidP="00E72098">
      <w:pPr>
        <w:pStyle w:val="Normal1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5734050" cy="407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C122C8" w:rsidP="00E72098">
      <w:pPr>
        <w:pStyle w:val="Normal1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5734050" cy="407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C122C8" w:rsidP="00E72098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734050" cy="4076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C122C8" w:rsidP="00E72098">
      <w:pPr>
        <w:pStyle w:val="Normal1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5734050" cy="4076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7661FD" w:rsidP="00E72098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000625" cy="70199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C122C8" w:rsidP="00E72098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734050" cy="4076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7661FD" w:rsidP="00E72098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000625" cy="70199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C122C8" w:rsidP="00E72098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734050" cy="4076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F61EB8" w:rsidP="00E72098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000625" cy="70199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Pr="005F490C" w:rsidRDefault="00C122C8" w:rsidP="00E72098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734050" cy="4076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098" w:rsidRDefault="009562BF" w:rsidP="00E72098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5000625" cy="70199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E72098" w:rsidRDefault="00E72098" w:rsidP="00E72098">
      <w:pPr>
        <w:pStyle w:val="Normal1"/>
        <w:jc w:val="center"/>
      </w:pPr>
    </w:p>
    <w:p w:rsidR="00E72098" w:rsidRDefault="00E72098" w:rsidP="00E72098">
      <w:pPr>
        <w:pStyle w:val="Normal1"/>
        <w:jc w:val="center"/>
      </w:pPr>
    </w:p>
    <w:p w:rsidR="00E72098" w:rsidRPr="005F490C" w:rsidRDefault="00E72098" w:rsidP="00E72098">
      <w:pPr>
        <w:pStyle w:val="Normal1"/>
        <w:jc w:val="center"/>
      </w:pPr>
    </w:p>
    <w:p w:rsidR="00D70371" w:rsidRDefault="00D70371" w:rsidP="00E72098">
      <w:pPr>
        <w:jc w:val="center"/>
      </w:pPr>
    </w:p>
    <w:sectPr w:rsidR="00D70371" w:rsidSect="006F75F7">
      <w:footerReference w:type="default" r:id="rId20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9562BF">
      <w:rPr>
        <w:caps/>
        <w:noProof/>
        <w:color w:val="5B9BD5"/>
      </w:rPr>
      <w:t>9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5189E"/>
    <w:rsid w:val="000540A1"/>
    <w:rsid w:val="000831BD"/>
    <w:rsid w:val="00192081"/>
    <w:rsid w:val="001C11FA"/>
    <w:rsid w:val="00251BA3"/>
    <w:rsid w:val="003A3E49"/>
    <w:rsid w:val="003C4BB6"/>
    <w:rsid w:val="0044547E"/>
    <w:rsid w:val="004F4265"/>
    <w:rsid w:val="005029F7"/>
    <w:rsid w:val="00517A41"/>
    <w:rsid w:val="00596ED1"/>
    <w:rsid w:val="005D6DF1"/>
    <w:rsid w:val="005F6DF4"/>
    <w:rsid w:val="00606197"/>
    <w:rsid w:val="00643E74"/>
    <w:rsid w:val="006A0F67"/>
    <w:rsid w:val="006C26FD"/>
    <w:rsid w:val="006F75F7"/>
    <w:rsid w:val="007661FD"/>
    <w:rsid w:val="007D4B22"/>
    <w:rsid w:val="00932A9A"/>
    <w:rsid w:val="00944E3C"/>
    <w:rsid w:val="009562BF"/>
    <w:rsid w:val="00A31AF5"/>
    <w:rsid w:val="00C122C8"/>
    <w:rsid w:val="00D70371"/>
    <w:rsid w:val="00E25874"/>
    <w:rsid w:val="00E72098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70371"/>
    <w:pPr>
      <w:contextualSpacing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contextualSpacing w:val="0"/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pPr>
      <w:spacing w:after="120"/>
    </w:pPr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before="120"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contextualSpacing w:val="0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pPr>
      <w:contextualSpacing w:val="0"/>
    </w:pPr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contextualSpacing w:val="0"/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70371"/>
    <w:pPr>
      <w:contextualSpacing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contextualSpacing w:val="0"/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pPr>
      <w:spacing w:after="120"/>
    </w:pPr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before="120"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contextualSpacing w:val="0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pPr>
      <w:contextualSpacing w:val="0"/>
    </w:pPr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contextualSpacing w:val="0"/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  <w:contextualSpacing w:val="0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2</TotalTime>
  <Pages>9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6</cp:revision>
  <dcterms:created xsi:type="dcterms:W3CDTF">2026-09-28T07:23:00Z</dcterms:created>
  <dcterms:modified xsi:type="dcterms:W3CDTF">2026-09-28T07:24:00Z</dcterms:modified>
</cp:coreProperties>
</file>