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9533"/>
      </w:tblGrid>
      <w:tr w:rsidR="00932A9A" w:rsidRPr="00932A9A" w:rsidTr="005D6DF1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rPr>
                <w:lang w:val="en-US" w:eastAsia="en-US"/>
              </w:rPr>
              <w:drawing>
                <wp:inline distT="0" distB="0" distL="0" distR="0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:rsidR="00932A9A" w:rsidRPr="00D70371" w:rsidRDefault="00913AA3" w:rsidP="006F75F7">
            <w:pPr>
              <w:pStyle w:val="NASLOVZLATO"/>
            </w:pPr>
            <w:r w:rsidRPr="00913AA3">
              <w:t>ПРАВИЛНИК</w:t>
            </w:r>
          </w:p>
          <w:p w:rsidR="006F75F7" w:rsidRDefault="00C045A1" w:rsidP="006F75F7">
            <w:pPr>
              <w:pStyle w:val="NASLOVBELO"/>
            </w:pPr>
            <w:r w:rsidRPr="00C045A1">
              <w:t>О ИЗМЕНАМА И ДОПУНАМА ПРАВИЛНИКА О ИЗГЛЕДУ И САДРЖИНИ ОБРАЗАЦА ЗАХТЕВА, ИЗВЕШТАЈА, ОБАВЕШТЕЊА И ЕВИДЕНЦИЈЕ И НАЧИНУ ВОЂЕЊА РЕГИСТАРА И ПОСЕБНЕ ЕВИДЕНЦИЈЕ У ПОСТУПКУ ЛОБИРАЊА</w:t>
            </w:r>
          </w:p>
          <w:p w:rsidR="00932A9A" w:rsidRPr="00D70371" w:rsidRDefault="00932A9A" w:rsidP="00913AA3">
            <w:pPr>
              <w:pStyle w:val="podnaslovpropisa"/>
            </w:pPr>
            <w:r w:rsidRPr="00D70371">
              <w:t xml:space="preserve">("Сл. гласник РС", бр. </w:t>
            </w:r>
            <w:r w:rsidR="006F75F7">
              <w:t>9</w:t>
            </w:r>
            <w:r w:rsidR="00913AA3">
              <w:t>6</w:t>
            </w:r>
            <w:r w:rsidRPr="00D70371">
              <w:t>/20</w:t>
            </w:r>
            <w:r w:rsidR="00643E74" w:rsidRPr="00D70371">
              <w:t>2</w:t>
            </w:r>
            <w:r w:rsidR="00943C00">
              <w:rPr>
                <w:lang w:val="sr-Cyrl-RS"/>
              </w:rPr>
              <w:t>6</w:t>
            </w:r>
            <w:r w:rsidRPr="00D70371">
              <w:t>)</w:t>
            </w:r>
          </w:p>
        </w:tc>
      </w:tr>
    </w:tbl>
    <w:p w:rsidR="005D6DF1" w:rsidRDefault="005D6DF1" w:rsidP="004C56AE">
      <w:pPr>
        <w:jc w:val="center"/>
        <w:rPr>
          <w:lang w:val="en-US"/>
        </w:rPr>
      </w:pPr>
      <w:bookmarkStart w:id="0" w:name="str_1"/>
      <w:bookmarkEnd w:id="0"/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drawing>
          <wp:inline distT="0" distB="0" distL="0" distR="0" wp14:anchorId="0A25E536" wp14:editId="6AD70468">
            <wp:extent cx="4999355" cy="701802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55D10809" wp14:editId="4F2E1DA8">
            <wp:extent cx="4999355" cy="7018020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37348E73" wp14:editId="76499223">
            <wp:extent cx="4999355" cy="701802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7F784A0A" wp14:editId="44BD4F41">
            <wp:extent cx="4999355" cy="701802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2D964090" wp14:editId="7837A6E1">
            <wp:extent cx="4999355" cy="701802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0A0A0C63" wp14:editId="3E89F52D">
            <wp:extent cx="4999355" cy="701802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4D8F9690" wp14:editId="188FFCA3">
            <wp:extent cx="4999355" cy="701802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66DBC963" wp14:editId="18C9C272">
            <wp:extent cx="4999355" cy="701802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0F353CF9" wp14:editId="0870E0B8">
            <wp:extent cx="4999355" cy="701802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6D69B886" wp14:editId="0BD8EA0A">
            <wp:extent cx="4999355" cy="701802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1B9730C4" wp14:editId="12368C59">
            <wp:extent cx="4999355" cy="701802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51B2EE33" wp14:editId="5868F963">
            <wp:extent cx="4999355" cy="701802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4E342328" wp14:editId="4135875A">
            <wp:extent cx="4999355" cy="701802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3D966F06" wp14:editId="4F2DFF2A">
            <wp:extent cx="4999355" cy="70180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32A2BAC3" wp14:editId="27E38FC7">
            <wp:extent cx="4999355" cy="70180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600F7CF7" wp14:editId="4D39E7FF">
            <wp:extent cx="4999355" cy="70180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4185FA6D" wp14:editId="4BE50ACD">
            <wp:extent cx="4999355" cy="70180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2CDC4732" wp14:editId="19A41226">
            <wp:extent cx="4999355" cy="70180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4658EC22" wp14:editId="5C67B442">
            <wp:extent cx="4999355" cy="70180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Default="00C045A1" w:rsidP="004C56AE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117B3500" wp14:editId="3EACFF7E">
            <wp:extent cx="4999355" cy="70180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5A1" w:rsidRPr="003449C8" w:rsidRDefault="00C045A1" w:rsidP="004C56AE">
      <w:pPr>
        <w:pStyle w:val="normal0"/>
        <w:jc w:val="center"/>
      </w:pPr>
    </w:p>
    <w:p w:rsidR="00C045A1" w:rsidRPr="00C045A1" w:rsidRDefault="00C045A1" w:rsidP="006F75F7">
      <w:pPr>
        <w:jc w:val="center"/>
        <w:rPr>
          <w:lang w:val="en-US"/>
        </w:rPr>
      </w:pPr>
    </w:p>
    <w:sectPr w:rsidR="00C045A1" w:rsidRPr="00C045A1" w:rsidSect="006F75F7">
      <w:footerReference w:type="default" r:id="rId29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4C56AE">
      <w:rPr>
        <w:caps/>
        <w:noProof/>
        <w:color w:val="5B9BD5"/>
      </w:rPr>
      <w:t>18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10241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F7"/>
    <w:rsid w:val="0005189E"/>
    <w:rsid w:val="000540A1"/>
    <w:rsid w:val="000831BD"/>
    <w:rsid w:val="00192081"/>
    <w:rsid w:val="001C11FA"/>
    <w:rsid w:val="00251BA3"/>
    <w:rsid w:val="002D582D"/>
    <w:rsid w:val="003A3E49"/>
    <w:rsid w:val="003C4BB6"/>
    <w:rsid w:val="0044547E"/>
    <w:rsid w:val="004C56AE"/>
    <w:rsid w:val="004F4265"/>
    <w:rsid w:val="005029F7"/>
    <w:rsid w:val="00517A41"/>
    <w:rsid w:val="00596ED1"/>
    <w:rsid w:val="005D6DF1"/>
    <w:rsid w:val="005F6DF4"/>
    <w:rsid w:val="00606197"/>
    <w:rsid w:val="0063421F"/>
    <w:rsid w:val="00643E74"/>
    <w:rsid w:val="006A0F67"/>
    <w:rsid w:val="006C26FD"/>
    <w:rsid w:val="006F75F7"/>
    <w:rsid w:val="007661FD"/>
    <w:rsid w:val="007D4B22"/>
    <w:rsid w:val="008D3AEA"/>
    <w:rsid w:val="00913AA3"/>
    <w:rsid w:val="00932A9A"/>
    <w:rsid w:val="00943C00"/>
    <w:rsid w:val="00944E3C"/>
    <w:rsid w:val="009562BF"/>
    <w:rsid w:val="00A31AF5"/>
    <w:rsid w:val="00B50B84"/>
    <w:rsid w:val="00C045A1"/>
    <w:rsid w:val="00C122C8"/>
    <w:rsid w:val="00D70371"/>
    <w:rsid w:val="00E25874"/>
    <w:rsid w:val="00E3124D"/>
    <w:rsid w:val="00E72098"/>
    <w:rsid w:val="00F61EB8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70371"/>
    <w:pPr>
      <w:contextualSpacing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contextualSpacing w:val="0"/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pPr>
      <w:spacing w:after="120"/>
    </w:pPr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before="120"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contextualSpacing w:val="0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pPr>
      <w:contextualSpacing w:val="0"/>
    </w:pPr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contextualSpacing w:val="0"/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contextualSpacing w:val="0"/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0">
    <w:name w:val="normal"/>
    <w:basedOn w:val="Normal"/>
    <w:rsid w:val="00C045A1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70371"/>
    <w:pPr>
      <w:contextualSpacing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contextualSpacing w:val="0"/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pPr>
      <w:spacing w:after="120"/>
    </w:pPr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before="120"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contextualSpacing w:val="0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pPr>
      <w:contextualSpacing w:val="0"/>
    </w:pPr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contextualSpacing w:val="0"/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contextualSpacing w:val="0"/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0">
    <w:name w:val="normal"/>
    <w:basedOn w:val="Normal"/>
    <w:rsid w:val="00C045A1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0</TotalTime>
  <Pages>20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Snezana Brindza</cp:lastModifiedBy>
  <cp:revision>4</cp:revision>
  <dcterms:created xsi:type="dcterms:W3CDTF">2026-10-12T06:51:00Z</dcterms:created>
  <dcterms:modified xsi:type="dcterms:W3CDTF">2026-10-12T06:52:00Z</dcterms:modified>
</cp:coreProperties>
</file>