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135E57" w:rsidRDefault="00135E57" w:rsidP="006F75F7">
            <w:pPr>
              <w:pStyle w:val="NASLOVZLATO"/>
              <w:rPr>
                <w:lang w:val="sr-Cyrl-RS"/>
              </w:rPr>
            </w:pPr>
            <w:r w:rsidRPr="00135E57">
              <w:t>COMMISSION IMPLEME</w:t>
            </w:r>
            <w:r>
              <w:t>NTING REGULATION (EU) 2025/2380</w:t>
            </w:r>
          </w:p>
          <w:p w:rsidR="006F75F7" w:rsidRDefault="00135E57" w:rsidP="006F75F7">
            <w:pPr>
              <w:pStyle w:val="NASLOVBELO"/>
            </w:pPr>
            <w:r w:rsidRPr="00135E57">
              <w:t xml:space="preserve">of 18 </w:t>
            </w:r>
            <w:r>
              <w:rPr>
                <w:lang w:val="en-US"/>
              </w:rPr>
              <w:t>N</w:t>
            </w:r>
            <w:r w:rsidRPr="00135E57">
              <w:t>ovember 2025 concerning the classification of certain goods in the Combined Nomenclature</w:t>
            </w:r>
          </w:p>
          <w:p w:rsidR="00932A9A" w:rsidRPr="00D70371" w:rsidRDefault="00135E57" w:rsidP="00135E57">
            <w:pPr>
              <w:pStyle w:val="podnaslovpropisa"/>
            </w:pPr>
            <w:r w:rsidRPr="00135E57">
              <w:t>- "Official Journal of the European Union", of 24.11.2025 -</w:t>
            </w:r>
          </w:p>
        </w:tc>
      </w:tr>
    </w:tbl>
    <w:p w:rsidR="00BA6FF3" w:rsidRDefault="00BA6FF3" w:rsidP="00BA6FF3">
      <w:pPr>
        <w:jc w:val="center"/>
        <w:rPr>
          <w:rFonts w:ascii="Verdana" w:eastAsia="Times New Roman" w:hAnsi="Verdana" w:cs="Arial"/>
          <w:noProof w:val="0"/>
          <w:color w:val="000000"/>
          <w:lang w:eastAsia="sr-Latn-RS"/>
        </w:rPr>
      </w:pPr>
      <w:bookmarkStart w:id="0" w:name="str_1"/>
      <w:bookmarkStart w:id="1" w:name="_GoBack"/>
      <w:bookmarkEnd w:id="0"/>
      <w:bookmarkEnd w:id="1"/>
    </w:p>
    <w:p w:rsidR="00BA6FF3" w:rsidRDefault="00BA6FF3" w:rsidP="00BA6FF3">
      <w:pPr>
        <w:pStyle w:val="normal0"/>
        <w:jc w:val="center"/>
        <w:rPr>
          <w:noProof/>
          <w:lang w:val="en-US" w:eastAsia="sr-Cyrl-RS"/>
        </w:rPr>
      </w:pPr>
      <w:r>
        <w:rPr>
          <w:noProof/>
          <w:lang w:val="en-US" w:eastAsia="en-US"/>
        </w:rPr>
        <w:drawing>
          <wp:inline distT="0" distB="0" distL="0" distR="0">
            <wp:extent cx="5880100" cy="7591425"/>
            <wp:effectExtent l="0" t="0" r="635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3" w:rsidRPr="00AE0C10" w:rsidRDefault="00BA6FF3" w:rsidP="00BA6FF3">
      <w:pPr>
        <w:pStyle w:val="normal0"/>
        <w:jc w:val="center"/>
        <w:rPr>
          <w:noProof/>
          <w:lang w:val="en-US" w:eastAsia="sr-Cyrl-RS"/>
        </w:rPr>
      </w:pPr>
    </w:p>
    <w:p w:rsidR="00BA6FF3" w:rsidRPr="00AE0C10" w:rsidRDefault="00BA6FF3" w:rsidP="00BA6FF3">
      <w:pPr>
        <w:pStyle w:val="normal0"/>
        <w:jc w:val="center"/>
        <w:rPr>
          <w:noProof/>
          <w:lang w:val="en-US" w:eastAsia="sr-Cyrl-RS"/>
        </w:rPr>
      </w:pPr>
      <w:r>
        <w:rPr>
          <w:noProof/>
          <w:lang w:val="en-US" w:eastAsia="en-US"/>
        </w:rPr>
        <w:drawing>
          <wp:inline distT="0" distB="0" distL="0" distR="0" wp14:anchorId="3EC161D9" wp14:editId="1BD39DB2">
            <wp:extent cx="5465445" cy="2126615"/>
            <wp:effectExtent l="0" t="0" r="190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445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3" w:rsidRPr="00AE0C10" w:rsidRDefault="00BA6FF3" w:rsidP="00BA6FF3">
      <w:pPr>
        <w:pStyle w:val="normal0"/>
        <w:jc w:val="center"/>
        <w:rPr>
          <w:noProof/>
          <w:lang w:val="en-US" w:eastAsia="sr-Cyrl-RS"/>
        </w:rPr>
      </w:pPr>
      <w:r>
        <w:rPr>
          <w:noProof/>
          <w:lang w:val="en-US" w:eastAsia="en-US"/>
        </w:rPr>
        <w:drawing>
          <wp:inline distT="0" distB="0" distL="0" distR="0" wp14:anchorId="205583AB" wp14:editId="0BA8EDF9">
            <wp:extent cx="5603240" cy="33172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3" w:rsidRPr="00AE0C10" w:rsidRDefault="00BA6FF3" w:rsidP="00BA6FF3">
      <w:pPr>
        <w:pStyle w:val="normal0"/>
        <w:jc w:val="center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6ABE1B6F" wp14:editId="1A2F5116">
            <wp:extent cx="4848225" cy="1520190"/>
            <wp:effectExtent l="0" t="0" r="952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3" w:rsidRPr="00004BA5" w:rsidRDefault="00BA6FF3" w:rsidP="00BA6FF3">
      <w:pPr>
        <w:jc w:val="center"/>
        <w:rPr>
          <w:rFonts w:ascii="Verdana" w:eastAsia="Times New Roman" w:hAnsi="Verdana" w:cs="Arial"/>
          <w:noProof w:val="0"/>
          <w:color w:val="000000"/>
          <w:lang w:eastAsia="sr-Latn-RS"/>
        </w:rPr>
      </w:pPr>
    </w:p>
    <w:sectPr w:rsidR="00BA6FF3" w:rsidRPr="00004BA5" w:rsidSect="006F75F7">
      <w:footerReference w:type="default" r:id="rId13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BA6FF3">
      <w:rPr>
        <w:caps/>
        <w:noProof/>
        <w:color w:val="5B9BD5"/>
      </w:rPr>
      <w:t>1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81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04BA5"/>
    <w:rsid w:val="0005189E"/>
    <w:rsid w:val="000540A1"/>
    <w:rsid w:val="000831BD"/>
    <w:rsid w:val="00135E57"/>
    <w:rsid w:val="00192081"/>
    <w:rsid w:val="001C11FA"/>
    <w:rsid w:val="00223BB1"/>
    <w:rsid w:val="00251BA3"/>
    <w:rsid w:val="00277AD9"/>
    <w:rsid w:val="002B4FEC"/>
    <w:rsid w:val="002D582D"/>
    <w:rsid w:val="003A3E49"/>
    <w:rsid w:val="003C4BB6"/>
    <w:rsid w:val="0044547E"/>
    <w:rsid w:val="0046565B"/>
    <w:rsid w:val="004F4265"/>
    <w:rsid w:val="005029F7"/>
    <w:rsid w:val="00517A41"/>
    <w:rsid w:val="005751CE"/>
    <w:rsid w:val="00596ED1"/>
    <w:rsid w:val="005D6DF1"/>
    <w:rsid w:val="005F65C7"/>
    <w:rsid w:val="005F6DF4"/>
    <w:rsid w:val="00606197"/>
    <w:rsid w:val="0063421F"/>
    <w:rsid w:val="00643E74"/>
    <w:rsid w:val="0067142B"/>
    <w:rsid w:val="006A0F67"/>
    <w:rsid w:val="006C26FD"/>
    <w:rsid w:val="006F75F7"/>
    <w:rsid w:val="007661FD"/>
    <w:rsid w:val="007D4B22"/>
    <w:rsid w:val="0087062D"/>
    <w:rsid w:val="008D3AEA"/>
    <w:rsid w:val="00913AA3"/>
    <w:rsid w:val="00932A9A"/>
    <w:rsid w:val="00943C00"/>
    <w:rsid w:val="00944E3C"/>
    <w:rsid w:val="009562BF"/>
    <w:rsid w:val="00A31AF5"/>
    <w:rsid w:val="00B95106"/>
    <w:rsid w:val="00BA37D9"/>
    <w:rsid w:val="00BA6FF3"/>
    <w:rsid w:val="00C122C8"/>
    <w:rsid w:val="00D70371"/>
    <w:rsid w:val="00E25874"/>
    <w:rsid w:val="00E3124D"/>
    <w:rsid w:val="00E72098"/>
    <w:rsid w:val="00EE4F56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  <w:style w:type="paragraph" w:customStyle="1" w:styleId="normal0">
    <w:name w:val="normal"/>
    <w:basedOn w:val="Normal"/>
    <w:rsid w:val="00BA6FF3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  <w:style w:type="paragraph" w:customStyle="1" w:styleId="normal0">
    <w:name w:val="normal"/>
    <w:basedOn w:val="Normal"/>
    <w:rsid w:val="00BA6FF3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4</TotalTime>
  <Pages>2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4</cp:revision>
  <dcterms:created xsi:type="dcterms:W3CDTF">2026-10-27T07:47:00Z</dcterms:created>
  <dcterms:modified xsi:type="dcterms:W3CDTF">2026-10-27T07:52:00Z</dcterms:modified>
</cp:coreProperties>
</file>