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9410"/>
      </w:tblGrid>
      <w:tr w:rsidR="00932A9A" w:rsidRPr="00932A9A" w:rsidTr="005D6DF1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drawing>
                <wp:inline distT="0" distB="0" distL="0" distR="0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:rsidR="00932A9A" w:rsidRPr="00D70371" w:rsidRDefault="003C7E73" w:rsidP="006F75F7">
            <w:pPr>
              <w:pStyle w:val="NASLOVZLATO"/>
            </w:pPr>
            <w:r w:rsidRPr="003C7E73">
              <w:t>ОДЛУК</w:t>
            </w:r>
            <w:r>
              <w:t>A</w:t>
            </w:r>
          </w:p>
          <w:p w:rsidR="006F75F7" w:rsidRDefault="003C7E73" w:rsidP="006F75F7">
            <w:pPr>
              <w:pStyle w:val="NASLOVBELO"/>
            </w:pPr>
            <w:r w:rsidRPr="003C7E73">
              <w:t>О УТВРЂИВАЊУ КОНАЧНОГ БРОЈА БИРАЧА У РЕП</w:t>
            </w:r>
            <w:bookmarkStart w:id="0" w:name="_GoBack"/>
            <w:bookmarkEnd w:id="0"/>
            <w:r w:rsidRPr="003C7E73">
              <w:t>УБЛИЦИ СРБИЈИ</w:t>
            </w:r>
            <w:r>
              <w:t xml:space="preserve"> </w:t>
            </w:r>
            <w:r w:rsidRPr="003C7E73">
              <w:t>ЗА ИЗБОРЕ ЗА НАРОДНЕ ПОСЛАНИКЕ, РАСПИСАНЕ ЗА 25. ОКТОБАР 2026. ГОДИНЕ</w:t>
            </w:r>
          </w:p>
          <w:p w:rsidR="00932A9A" w:rsidRPr="00D70371" w:rsidRDefault="00932A9A" w:rsidP="003C7E73">
            <w:pPr>
              <w:pStyle w:val="podnaslovpropisa"/>
            </w:pPr>
            <w:r w:rsidRPr="00D70371">
              <w:t xml:space="preserve">("Сл. гласник РС", бр. </w:t>
            </w:r>
            <w:r w:rsidR="0087062D">
              <w:t>10</w:t>
            </w:r>
            <w:r w:rsidR="003C7E73">
              <w:t>1</w:t>
            </w:r>
            <w:r w:rsidRPr="00D70371">
              <w:t>/20</w:t>
            </w:r>
            <w:r w:rsidR="00643E74" w:rsidRPr="00D70371">
              <w:t>2</w:t>
            </w:r>
            <w:r w:rsidR="00943C00">
              <w:rPr>
                <w:lang w:val="sr-Cyrl-RS"/>
              </w:rPr>
              <w:t>6</w:t>
            </w:r>
            <w:r w:rsidRPr="00D70371">
              <w:t>)</w:t>
            </w:r>
          </w:p>
        </w:tc>
      </w:tr>
    </w:tbl>
    <w:p w:rsidR="005D6DF1" w:rsidRDefault="005D6DF1" w:rsidP="006F75F7">
      <w:pPr>
        <w:jc w:val="center"/>
        <w:rPr>
          <w:lang w:val="sr-Cyrl-RS"/>
        </w:rPr>
      </w:pPr>
      <w:bookmarkStart w:id="1" w:name="str_1"/>
      <w:bookmarkEnd w:id="1"/>
    </w:p>
    <w:p w:rsidR="003C7E73" w:rsidRDefault="003C7E73" w:rsidP="003C7E73">
      <w:pPr>
        <w:spacing w:line="210" w:lineRule="atLeast"/>
        <w:rPr>
          <w:noProof w:val="0"/>
          <w:sz w:val="22"/>
          <w:szCs w:val="22"/>
          <w:lang w:eastAsia="sr-Latn-RS"/>
        </w:rPr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7017385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drawing>
          <wp:inline distT="0" distB="0" distL="0" distR="0">
            <wp:extent cx="4997450" cy="356171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3" w:rsidRDefault="003C7E73" w:rsidP="003C7E73">
      <w:pPr>
        <w:spacing w:line="210" w:lineRule="atLeast"/>
      </w:pPr>
      <w:r>
        <w:rPr>
          <w:rFonts w:ascii="Verdana" w:eastAsia="Verdana" w:hAnsi="Verdana" w:cs="Verdana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62D" w:rsidRPr="0087062D" w:rsidRDefault="0087062D" w:rsidP="003C7E73">
      <w:pPr>
        <w:spacing w:line="210" w:lineRule="atLeast"/>
        <w:jc w:val="center"/>
        <w:rPr>
          <w:rFonts w:ascii="Arial" w:hAnsi="Arial" w:cs="Arial"/>
          <w:lang w:val="sr-Cyrl-RS"/>
        </w:rPr>
      </w:pPr>
    </w:p>
    <w:sectPr w:rsidR="0087062D" w:rsidRPr="0087062D" w:rsidSect="006F75F7">
      <w:footerReference w:type="default" r:id="rId214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3C7E73">
      <w:rPr>
        <w:caps/>
        <w:noProof/>
        <w:color w:val="5B9BD5"/>
      </w:rPr>
      <w:t>21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hideGrammaticalErrors/>
  <w:proofState w:spelling="clean"/>
  <w:attachedTemplate r:id="rId1"/>
  <w:defaultTabStop w:val="720"/>
  <w:hyphenationZone w:val="425"/>
  <w:characterSpacingControl w:val="doNotCompress"/>
  <w:hdrShapeDefaults>
    <o:shapedefaults v:ext="edit" spidmax="14337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F7"/>
    <w:rsid w:val="0005189E"/>
    <w:rsid w:val="000540A1"/>
    <w:rsid w:val="000831BD"/>
    <w:rsid w:val="00192081"/>
    <w:rsid w:val="001C11FA"/>
    <w:rsid w:val="00251BA3"/>
    <w:rsid w:val="00277AD9"/>
    <w:rsid w:val="002D582D"/>
    <w:rsid w:val="003A3E49"/>
    <w:rsid w:val="003C4BB6"/>
    <w:rsid w:val="003C7E73"/>
    <w:rsid w:val="0044547E"/>
    <w:rsid w:val="004F4265"/>
    <w:rsid w:val="005029F7"/>
    <w:rsid w:val="00517A41"/>
    <w:rsid w:val="00596ED1"/>
    <w:rsid w:val="005D6DF1"/>
    <w:rsid w:val="005F6DF4"/>
    <w:rsid w:val="00606197"/>
    <w:rsid w:val="0063421F"/>
    <w:rsid w:val="00643E74"/>
    <w:rsid w:val="0067142B"/>
    <w:rsid w:val="006A0F67"/>
    <w:rsid w:val="006C26FD"/>
    <w:rsid w:val="006F75F7"/>
    <w:rsid w:val="007661FD"/>
    <w:rsid w:val="007D4B22"/>
    <w:rsid w:val="0087062D"/>
    <w:rsid w:val="008D3AEA"/>
    <w:rsid w:val="00913AA3"/>
    <w:rsid w:val="00932A9A"/>
    <w:rsid w:val="00943C00"/>
    <w:rsid w:val="00944E3C"/>
    <w:rsid w:val="009562BF"/>
    <w:rsid w:val="00A31AF5"/>
    <w:rsid w:val="00B95106"/>
    <w:rsid w:val="00BA37D9"/>
    <w:rsid w:val="00C122C8"/>
    <w:rsid w:val="00C259F0"/>
    <w:rsid w:val="00D70371"/>
    <w:rsid w:val="00E25874"/>
    <w:rsid w:val="00E3124D"/>
    <w:rsid w:val="00E72098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  <w14:docId w14:val="38AEBAD9"/>
  <w15:docId w15:val="{EC931288-47F9-41FD-A69F-8E5684E5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16" Type="http://schemas.openxmlformats.org/officeDocument/2006/relationships/theme" Target="theme/theme1.xml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61" Type="http://schemas.openxmlformats.org/officeDocument/2006/relationships/image" Target="media/image155.png"/><Relationship Id="rId182" Type="http://schemas.openxmlformats.org/officeDocument/2006/relationships/image" Target="media/image176.png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51" Type="http://schemas.openxmlformats.org/officeDocument/2006/relationships/image" Target="media/image145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7" Type="http://schemas.openxmlformats.org/officeDocument/2006/relationships/image" Target="media/image201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141" Type="http://schemas.openxmlformats.org/officeDocument/2006/relationships/image" Target="media/image135.png"/><Relationship Id="rId7" Type="http://schemas.openxmlformats.org/officeDocument/2006/relationships/image" Target="media/image1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4" Type="http://schemas.openxmlformats.org/officeDocument/2006/relationships/image" Target="media/image18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31" Type="http://schemas.openxmlformats.org/officeDocument/2006/relationships/image" Target="media/image125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208" Type="http://schemas.openxmlformats.org/officeDocument/2006/relationships/image" Target="media/image202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14" Type="http://schemas.openxmlformats.org/officeDocument/2006/relationships/footer" Target="footer1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fontTable" Target="fontTable.xml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1" Type="http://schemas.openxmlformats.org/officeDocument/2006/relationships/numbering" Target="numbering.xml"/><Relationship Id="rId212" Type="http://schemas.openxmlformats.org/officeDocument/2006/relationships/image" Target="media/image206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9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202" Type="http://schemas.openxmlformats.org/officeDocument/2006/relationships/image" Target="media/image196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50" Type="http://schemas.openxmlformats.org/officeDocument/2006/relationships/image" Target="media/image44.png"/><Relationship Id="rId104" Type="http://schemas.openxmlformats.org/officeDocument/2006/relationships/image" Target="media/image98.png"/><Relationship Id="rId125" Type="http://schemas.openxmlformats.org/officeDocument/2006/relationships/image" Target="media/image119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13" Type="http://schemas.openxmlformats.org/officeDocument/2006/relationships/image" Target="media/image207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40" Type="http://schemas.openxmlformats.org/officeDocument/2006/relationships/image" Target="media/image34.png"/><Relationship Id="rId115" Type="http://schemas.openxmlformats.org/officeDocument/2006/relationships/image" Target="media/image109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2</TotalTime>
  <Pages>106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Zeka</cp:lastModifiedBy>
  <cp:revision>3</cp:revision>
  <dcterms:created xsi:type="dcterms:W3CDTF">2026-10-26T07:11:00Z</dcterms:created>
  <dcterms:modified xsi:type="dcterms:W3CDTF">2026-10-26T07:13:00Z</dcterms:modified>
</cp:coreProperties>
</file>