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5"/>
        <w:gridCol w:w="9835"/>
      </w:tblGrid>
      <w:tr w:rsidR="00932A9A" w:rsidRPr="00607950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607950" w:rsidRDefault="00C9379D" w:rsidP="00692ADB">
            <w:pPr>
              <w:pStyle w:val="NASLOVZLATO"/>
              <w:spacing w:after="120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.45pt;height:44.15pt">
                  <v:imagedata r:id="rId7" o:title="futer logo"/>
                </v:shape>
              </w:pict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425B04" w:rsidRDefault="00425B04" w:rsidP="00425B04">
            <w:pPr>
              <w:pStyle w:val="NASLOVBELO"/>
              <w:spacing w:after="0"/>
            </w:pPr>
            <w:r>
              <w:rPr>
                <w:color w:val="FFE599"/>
              </w:rPr>
              <w:t>НАРЕДБА</w:t>
            </w:r>
          </w:p>
          <w:p w:rsidR="00932A9A" w:rsidRPr="00607950" w:rsidRDefault="00425B04" w:rsidP="00425B04">
            <w:pPr>
              <w:pStyle w:val="NASLOVBELO"/>
              <w:spacing w:after="0"/>
            </w:pPr>
            <w:r>
              <w:t>О</w:t>
            </w:r>
            <w:r>
              <w:t xml:space="preserve"> </w:t>
            </w:r>
            <w:r>
              <w:t>УТВРЂИВАЊУ</w:t>
            </w:r>
            <w:r>
              <w:t xml:space="preserve"> </w:t>
            </w:r>
            <w:r>
              <w:t>ОПЕРАТИВНОГ</w:t>
            </w:r>
            <w:r>
              <w:t xml:space="preserve"> </w:t>
            </w:r>
            <w:r>
              <w:t>ПЛАНА</w:t>
            </w:r>
            <w:r>
              <w:t xml:space="preserve"> </w:t>
            </w:r>
            <w:r>
              <w:t>ЗА</w:t>
            </w:r>
            <w:r>
              <w:t xml:space="preserve"> </w:t>
            </w:r>
            <w:r>
              <w:t>ОДБРАНУ</w:t>
            </w:r>
            <w:r>
              <w:t xml:space="preserve"> </w:t>
            </w:r>
            <w:r>
              <w:t>ОД</w:t>
            </w:r>
            <w:r>
              <w:t xml:space="preserve"> </w:t>
            </w:r>
            <w:r>
              <w:t>ПОПЛАВА</w:t>
            </w:r>
            <w:r>
              <w:t xml:space="preserve"> </w:t>
            </w:r>
            <w:r>
              <w:t>ЗА</w:t>
            </w:r>
            <w:r>
              <w:t xml:space="preserve"> 2025. </w:t>
            </w:r>
            <w:r>
              <w:t>ГОДИНУ</w:t>
            </w:r>
          </w:p>
          <w:p w:rsidR="00932A9A" w:rsidRPr="00607950" w:rsidRDefault="00520BC5" w:rsidP="00425B04">
            <w:pPr>
              <w:pStyle w:val="podnaslovpropisa"/>
              <w:spacing w:after="0" w:afterAutospacing="0"/>
            </w:pPr>
            <w:r w:rsidRPr="00607950">
              <w:t xml:space="preserve">("Сл. гласник РС", бр. </w:t>
            </w:r>
            <w:r w:rsidR="00E83EBA" w:rsidRPr="00607950">
              <w:t>10</w:t>
            </w:r>
            <w:r w:rsidR="00425B04">
              <w:t>5</w:t>
            </w:r>
            <w:r w:rsidR="00E83EBA" w:rsidRPr="00607950">
              <w:t>/2024</w:t>
            </w:r>
            <w:r w:rsidRPr="00607950">
              <w:t>)</w:t>
            </w:r>
          </w:p>
        </w:tc>
      </w:tr>
    </w:tbl>
    <w:p w:rsidR="00607950" w:rsidRDefault="00607950" w:rsidP="00692ADB">
      <w:pPr>
        <w:ind w:left="625"/>
        <w:jc w:val="center"/>
        <w:rPr>
          <w:rFonts w:ascii="Arial" w:hAnsi="Arial" w:cs="Arial"/>
          <w:sz w:val="20"/>
        </w:rPr>
      </w:pPr>
      <w:bookmarkStart w:id="0" w:name="str_1"/>
      <w:bookmarkEnd w:id="0"/>
    </w:p>
    <w:p w:rsidR="00425B04" w:rsidRDefault="00425B04" w:rsidP="00425B04">
      <w:pPr>
        <w:ind w:left="177"/>
        <w:jc w:val="center"/>
        <w:rPr>
          <w:sz w:val="20"/>
        </w:rPr>
      </w:pPr>
      <w:r w:rsidRPr="00425B04">
        <w:rPr>
          <w:sz w:val="20"/>
          <w:lang w:eastAsia="sr-Latn-RS"/>
        </w:rPr>
        <w:pict>
          <v:shape id="image1.png" o:spid="_x0000_i1474" type="#_x0000_t75" style="width:457.8pt;height:623.55pt;visibility:visible;mso-wrap-style:square">
            <v:imagedata r:id="rId8" o:title=""/>
          </v:shape>
        </w:pict>
      </w:r>
    </w:p>
    <w:p w:rsidR="00425B04" w:rsidRDefault="00425B04" w:rsidP="00425B04">
      <w:pPr>
        <w:rPr>
          <w:sz w:val="20"/>
        </w:rPr>
        <w:sectPr w:rsidR="00425B04" w:rsidSect="00425B04">
          <w:type w:val="continuous"/>
          <w:pgSz w:w="12480" w:h="15690"/>
          <w:pgMar w:top="284" w:right="880" w:bottom="280" w:left="800" w:header="720" w:footer="720" w:gutter="0"/>
          <w:cols w:space="720"/>
        </w:sectPr>
      </w:pPr>
    </w:p>
    <w:p w:rsidR="00425B04" w:rsidRDefault="00425B04" w:rsidP="00425B04">
      <w:pPr>
        <w:ind w:left="434"/>
        <w:rPr>
          <w:sz w:val="20"/>
        </w:rPr>
      </w:pPr>
      <w:r w:rsidRPr="00425B04">
        <w:rPr>
          <w:sz w:val="20"/>
          <w:lang w:eastAsia="sr-Latn-RS"/>
        </w:rPr>
        <w:lastRenderedPageBreak/>
        <w:pict>
          <v:shape id="image2.png" o:spid="_x0000_i1472" type="#_x0000_t75" style="width:505.35pt;height:666.35pt;visibility:visible;mso-wrap-style:square">
            <v:imagedata r:id="rId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2480" w:h="15690"/>
          <w:pgMar w:top="840" w:right="880" w:bottom="280" w:left="800" w:header="720" w:footer="720" w:gutter="0"/>
          <w:cols w:space="720"/>
        </w:sectPr>
      </w:pPr>
    </w:p>
    <w:p w:rsidR="00425B04" w:rsidRDefault="00425B04" w:rsidP="00425B04">
      <w:pPr>
        <w:ind w:left="121"/>
        <w:rPr>
          <w:sz w:val="20"/>
        </w:rPr>
      </w:pPr>
      <w:r w:rsidRPr="00425B04">
        <w:rPr>
          <w:sz w:val="20"/>
          <w:lang w:eastAsia="sr-Latn-RS"/>
        </w:rPr>
        <w:lastRenderedPageBreak/>
        <w:pict>
          <v:shape id="image3.png" o:spid="_x0000_i1470" type="#_x0000_t75" style="width:505.35pt;height:683.3pt;visibility:visible;mso-wrap-style:square">
            <v:imagedata r:id="rId1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2480" w:h="15690"/>
          <w:pgMar w:top="680" w:right="880" w:bottom="280" w:left="800" w:header="720" w:footer="720" w:gutter="0"/>
          <w:cols w:space="720"/>
        </w:sectPr>
      </w:pPr>
    </w:p>
    <w:p w:rsidR="00425B04" w:rsidRDefault="00425B04" w:rsidP="00425B04">
      <w:pPr>
        <w:ind w:left="409"/>
        <w:rPr>
          <w:sz w:val="20"/>
        </w:rPr>
      </w:pPr>
      <w:r w:rsidRPr="00425B04">
        <w:rPr>
          <w:sz w:val="20"/>
          <w:lang w:eastAsia="sr-Latn-RS"/>
        </w:rPr>
        <w:lastRenderedPageBreak/>
        <w:pict>
          <v:shape id="image4.png" o:spid="_x0000_i1468" type="#_x0000_t75" style="width:506.7pt;height:667.7pt;visibility:visible;mso-wrap-style:square">
            <v:imagedata r:id="rId1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2480" w:h="15690"/>
          <w:pgMar w:top="840" w:right="880" w:bottom="280" w:left="800" w:header="720" w:footer="720" w:gutter="0"/>
          <w:cols w:space="720"/>
        </w:sectPr>
      </w:pPr>
    </w:p>
    <w:p w:rsidR="00425B04" w:rsidRDefault="00425B04" w:rsidP="00425B04">
      <w:pPr>
        <w:ind w:left="110"/>
        <w:rPr>
          <w:sz w:val="20"/>
        </w:rPr>
      </w:pPr>
      <w:r w:rsidRPr="00425B04">
        <w:rPr>
          <w:sz w:val="20"/>
          <w:lang w:eastAsia="sr-Latn-RS"/>
        </w:rPr>
        <w:lastRenderedPageBreak/>
        <w:pict>
          <v:shape id="image5.png" o:spid="_x0000_i1466" type="#_x0000_t75" style="width:506.7pt;height:675.85pt;visibility:visible;mso-wrap-style:square">
            <v:imagedata r:id="rId1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2480" w:h="15690"/>
          <w:pgMar w:top="680" w:right="880" w:bottom="280" w:left="800" w:header="720" w:footer="720" w:gutter="0"/>
          <w:cols w:space="720"/>
        </w:sectPr>
      </w:pPr>
    </w:p>
    <w:p w:rsidR="00425B04" w:rsidRDefault="00425B04" w:rsidP="00425B04">
      <w:pPr>
        <w:ind w:left="410"/>
        <w:rPr>
          <w:sz w:val="20"/>
        </w:rPr>
      </w:pPr>
      <w:r w:rsidRPr="00425B04">
        <w:rPr>
          <w:sz w:val="20"/>
          <w:lang w:eastAsia="sr-Latn-RS"/>
        </w:rPr>
        <w:lastRenderedPageBreak/>
        <w:pict>
          <v:shape id="image6.png" o:spid="_x0000_i1464" type="#_x0000_t75" style="width:499.25pt;height:679.25pt;visibility:visible;mso-wrap-style:square">
            <v:imagedata r:id="rId1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2480" w:h="15690"/>
          <w:pgMar w:top="600" w:right="880" w:bottom="280" w:left="800" w:header="720" w:footer="720" w:gutter="0"/>
          <w:cols w:space="720"/>
        </w:sectPr>
      </w:pPr>
    </w:p>
    <w:p w:rsidR="00425B04" w:rsidRDefault="00425B04" w:rsidP="00425B04">
      <w:pPr>
        <w:ind w:left="133"/>
        <w:rPr>
          <w:sz w:val="20"/>
        </w:rPr>
      </w:pPr>
      <w:r w:rsidRPr="00425B04">
        <w:rPr>
          <w:sz w:val="20"/>
          <w:lang w:eastAsia="sr-Latn-RS"/>
        </w:rPr>
        <w:lastRenderedPageBreak/>
        <w:pict>
          <v:shape id="image7.png" o:spid="_x0000_i1462" type="#_x0000_t75" style="width:510.1pt;height:717.3pt;visibility:visible;mso-wrap-style:square">
            <v:imagedata r:id="rId1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2480" w:h="15690"/>
          <w:pgMar w:top="340" w:right="880" w:bottom="280" w:left="800" w:header="720" w:footer="720" w:gutter="0"/>
          <w:cols w:space="720"/>
        </w:sectPr>
      </w:pPr>
    </w:p>
    <w:p w:rsidR="00425B04" w:rsidRDefault="00425B04" w:rsidP="00425B04">
      <w:pPr>
        <w:ind w:left="445"/>
        <w:rPr>
          <w:sz w:val="20"/>
        </w:rPr>
      </w:pPr>
      <w:r w:rsidRPr="00425B04">
        <w:rPr>
          <w:sz w:val="20"/>
          <w:lang w:eastAsia="sr-Latn-RS"/>
        </w:rPr>
        <w:lastRenderedPageBreak/>
        <w:pict>
          <v:shape id="image8.png" o:spid="_x0000_i1460" type="#_x0000_t75" style="width:492.45pt;height:674.5pt;visibility:visible;mso-wrap-style:square">
            <v:imagedata r:id="rId1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2480" w:h="15690"/>
          <w:pgMar w:top="600" w:right="880" w:bottom="280" w:left="80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29"/>
        </w:rPr>
      </w:pPr>
    </w:p>
    <w:p w:rsidR="00425B04" w:rsidRDefault="00425B04" w:rsidP="00425B04">
      <w:pPr>
        <w:ind w:left="105"/>
        <w:rPr>
          <w:sz w:val="20"/>
        </w:rPr>
      </w:pPr>
      <w:r w:rsidRPr="00425B04">
        <w:rPr>
          <w:sz w:val="20"/>
          <w:lang w:eastAsia="sr-Latn-RS"/>
        </w:rPr>
        <w:pict>
          <v:shape id="image9.png" o:spid="_x0000_i1458" type="#_x0000_t75" style="width:681.95pt;height:383.75pt;visibility:visible;mso-wrap-style:square">
            <v:imagedata r:id="rId1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719"/>
        <w:rPr>
          <w:sz w:val="20"/>
        </w:rPr>
      </w:pPr>
      <w:r w:rsidRPr="00425B04">
        <w:rPr>
          <w:sz w:val="20"/>
          <w:lang w:eastAsia="sr-Latn-RS"/>
        </w:rPr>
        <w:pict>
          <v:shape id="image10.png" o:spid="_x0000_i1456" type="#_x0000_t75" style="width:679.25pt;height:381.05pt;visibility:visible;mso-wrap-style:square">
            <v:imagedata r:id="rId1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1.png" o:spid="_x0000_i1454" type="#_x0000_t75" style="width:667.7pt;height:350.5pt;visibility:visible;mso-wrap-style:square">
            <v:imagedata r:id="rId1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2.png" o:spid="_x0000_i1452" type="#_x0000_t75" style="width:669.05pt;height:402.1pt;visibility:visible;mso-wrap-style:square">
            <v:imagedata r:id="rId1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1"/>
        <w:rPr>
          <w:sz w:val="21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3.png" o:spid="_x0000_i1450" type="#_x0000_t75" style="width:669.05pt;height:360.7pt;visibility:visible;mso-wrap-style:square">
            <v:imagedata r:id="rId2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4.png" o:spid="_x0000_i1448" type="#_x0000_t75" style="width:667.7pt;height:395.3pt;visibility:visible;mso-wrap-style:square">
            <v:imagedata r:id="rId2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5.png" o:spid="_x0000_i1446" type="#_x0000_t75" style="width:667.7pt;height:385.8pt;visibility:visible;mso-wrap-style:square">
            <v:imagedata r:id="rId2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6.png" o:spid="_x0000_i1444" type="#_x0000_t75" style="width:668.4pt;height:279.85pt;visibility:visible;mso-wrap-style:square">
            <v:imagedata r:id="rId2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7.png" o:spid="_x0000_i1442" type="#_x0000_t75" style="width:669.05pt;height:410.95pt;visibility:visible;mso-wrap-style:square">
            <v:imagedata r:id="rId2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.png" o:spid="_x0000_i1440" type="#_x0000_t75" style="width:669.05pt;height:411.6pt;visibility:visible;mso-wrap-style:square">
            <v:imagedata r:id="rId2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.png" o:spid="_x0000_i1438" type="#_x0000_t75" style="width:667.7pt;height:353.9pt;visibility:visible;mso-wrap-style:square">
            <v:imagedata r:id="rId2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20.png" o:spid="_x0000_i1436" type="#_x0000_t75" style="width:667.7pt;height:400.1pt;visibility:visible;mso-wrap-style:square">
            <v:imagedata r:id="rId2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21.png" o:spid="_x0000_i1434" type="#_x0000_t75" style="width:667.7pt;height:276.45pt;visibility:visible;mso-wrap-style:square">
            <v:imagedata r:id="rId2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22.png" o:spid="_x0000_i1432" type="#_x0000_t75" style="width:669.05pt;height:306.35pt;visibility:visible;mso-wrap-style:square">
            <v:imagedata r:id="rId2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  <w:rPr>
          <w:sz w:val="15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23.png" o:spid="_x0000_i1430" type="#_x0000_t75" style="width:667pt;height:198.35pt;visibility:visible;mso-wrap-style:square">
            <v:imagedata r:id="rId3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24.png" o:spid="_x0000_i1428" type="#_x0000_t75" style="width:669.05pt;height:334.85pt;visibility:visible;mso-wrap-style:square">
            <v:imagedata r:id="rId3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25.png" o:spid="_x0000_i1426" type="#_x0000_t75" style="width:667.7pt;height:398.7pt;visibility:visible;mso-wrap-style:square">
            <v:imagedata r:id="rId3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26.png" o:spid="_x0000_i1424" type="#_x0000_t75" style="width:667.7pt;height:359.3pt;visibility:visible;mso-wrap-style:square">
            <v:imagedata r:id="rId3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27.png" o:spid="_x0000_i1422" type="#_x0000_t75" style="width:667.7pt;height:413pt;visibility:visible;mso-wrap-style:square">
            <v:imagedata r:id="rId3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28.png" o:spid="_x0000_i1420" type="#_x0000_t75" style="width:669.05pt;height:431.3pt;visibility:visible;mso-wrap-style:square">
            <v:imagedata r:id="rId3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29.png" o:spid="_x0000_i1418" type="#_x0000_t75" style="width:669.05pt;height:375.6pt;visibility:visible;mso-wrap-style:square">
            <v:imagedata r:id="rId3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30.png" o:spid="_x0000_i1416" type="#_x0000_t75" style="width:667.7pt;height:416.4pt;visibility:visible;mso-wrap-style:square">
            <v:imagedata r:id="rId3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31.png" o:spid="_x0000_i1414" type="#_x0000_t75" style="width:669.05pt;height:425.9pt;visibility:visible;mso-wrap-style:square">
            <v:imagedata r:id="rId3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32.png" o:spid="_x0000_i1412" type="#_x0000_t75" style="width:667pt;height:79.45pt;visibility:visible;mso-wrap-style:square">
            <v:imagedata r:id="rId3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1"/>
        <w:rPr>
          <w:sz w:val="21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33.png" o:spid="_x0000_i1410" type="#_x0000_t75" style="width:669.05pt;height:383.75pt;visibility:visible;mso-wrap-style:square">
            <v:imagedata r:id="rId4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34.png" o:spid="_x0000_i1408" type="#_x0000_t75" style="width:669.05pt;height:422.5pt;visibility:visible;mso-wrap-style:square">
            <v:imagedata r:id="rId4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35.png" o:spid="_x0000_i1406" type="#_x0000_t75" style="width:667.7pt;height:129.05pt;visibility:visible;mso-wrap-style:square">
            <v:imagedata r:id="rId4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36.png" o:spid="_x0000_i1404" type="#_x0000_t75" style="width:669.05pt;height:393.3pt;visibility:visible;mso-wrap-style:square">
            <v:imagedata r:id="rId4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39"/>
        <w:rPr>
          <w:sz w:val="20"/>
        </w:rPr>
      </w:pPr>
      <w:r w:rsidRPr="00425B04">
        <w:rPr>
          <w:sz w:val="20"/>
          <w:lang w:eastAsia="sr-Latn-RS"/>
        </w:rPr>
        <w:pict>
          <v:shape id="image37.png" o:spid="_x0000_i1402" type="#_x0000_t75" style="width:667.7pt;height:318.55pt;visibility:visible;mso-wrap-style:square">
            <v:imagedata r:id="rId4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38.png" o:spid="_x0000_i1400" type="#_x0000_t75" style="width:667.7pt;height:430.65pt;visibility:visible;mso-wrap-style:square">
            <v:imagedata r:id="rId4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39.png" o:spid="_x0000_i1398" type="#_x0000_t75" style="width:669.05pt;height:415.7pt;visibility:visible;mso-wrap-style:square">
            <v:imagedata r:id="rId4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40.png" o:spid="_x0000_i1396" type="#_x0000_t75" style="width:667.7pt;height:408.9pt;visibility:visible;mso-wrap-style:square">
            <v:imagedata r:id="rId4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41.png" o:spid="_x0000_i1394" type="#_x0000_t75" style="width:669.05pt;height:387.15pt;visibility:visible;mso-wrap-style:square">
            <v:imagedata r:id="rId4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42.png" o:spid="_x0000_i1392" type="#_x0000_t75" style="width:667.7pt;height:390.55pt;visibility:visible;mso-wrap-style:square">
            <v:imagedata r:id="rId4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 w:after="1"/>
        <w:rPr>
          <w:sz w:val="2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43.png" o:spid="_x0000_i1390" type="#_x0000_t75" style="width:667.7pt;height:237.05pt;visibility:visible;mso-wrap-style:square">
            <v:imagedata r:id="rId5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0" w:after="1"/>
        <w:rPr>
          <w:sz w:val="20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44.png" o:spid="_x0000_i1388" type="#_x0000_t75" style="width:669.05pt;height:393.3pt;visibility:visible;mso-wrap-style:square">
            <v:imagedata r:id="rId5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12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45.png" o:spid="_x0000_i1386" type="#_x0000_t75" style="width:669.05pt;height:403.45pt;visibility:visible;mso-wrap-style:square">
            <v:imagedata r:id="rId5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46.png" o:spid="_x0000_i1384" type="#_x0000_t75" style="width:667.7pt;height:424.55pt;visibility:visible;mso-wrap-style:square">
            <v:imagedata r:id="rId5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47.png" o:spid="_x0000_i1382" type="#_x0000_t75" style="width:669.05pt;height:313.8pt;visibility:visible;mso-wrap-style:square">
            <v:imagedata r:id="rId5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48.png" o:spid="_x0000_i1380" type="#_x0000_t75" style="width:669.05pt;height:290.7pt;visibility:visible;mso-wrap-style:square">
            <v:imagedata r:id="rId5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49.png" o:spid="_x0000_i1378" type="#_x0000_t75" style="width:667.7pt;height:424.55pt;visibility:visible;mso-wrap-style:square">
            <v:imagedata r:id="rId5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50.png" o:spid="_x0000_i1376" type="#_x0000_t75" style="width:667.7pt;height:425.9pt;visibility:visible;mso-wrap-style:square">
            <v:imagedata r:id="rId5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51.png" o:spid="_x0000_i1374" type="#_x0000_t75" style="width:667.7pt;height:408.9pt;visibility:visible;mso-wrap-style:square">
            <v:imagedata r:id="rId5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52.png" o:spid="_x0000_i1372" type="#_x0000_t75" style="width:667.7pt;height:413.65pt;visibility:visible;mso-wrap-style:square">
            <v:imagedata r:id="rId5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53.png" o:spid="_x0000_i1370" type="#_x0000_t75" style="width:667.7pt;height:429.3pt;visibility:visible;mso-wrap-style:square">
            <v:imagedata r:id="rId6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54.png" o:spid="_x0000_i1368" type="#_x0000_t75" style="width:669.05pt;height:431.3pt;visibility:visible;mso-wrap-style:square">
            <v:imagedata r:id="rId6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55.png" o:spid="_x0000_i1366" type="#_x0000_t75" style="width:667.7pt;height:421.8pt;visibility:visible;mso-wrap-style:square">
            <v:imagedata r:id="rId6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56.png" o:spid="_x0000_i1364" type="#_x0000_t75" style="width:669.05pt;height:375.6pt;visibility:visible;mso-wrap-style:square">
            <v:imagedata r:id="rId6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57.png" o:spid="_x0000_i1362" type="#_x0000_t75" style="width:667.7pt;height:404.15pt;visibility:visible;mso-wrap-style:square">
            <v:imagedata r:id="rId6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58.png" o:spid="_x0000_i1360" type="#_x0000_t75" style="width:667.7pt;height:372.9pt;visibility:visible;mso-wrap-style:square">
            <v:imagedata r:id="rId6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59.png" o:spid="_x0000_i1358" type="#_x0000_t75" style="width:667.7pt;height:362.7pt;visibility:visible;mso-wrap-style:square">
            <v:imagedata r:id="rId6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 w:after="1"/>
        <w:rPr>
          <w:sz w:val="19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60.png" o:spid="_x0000_i1356" type="#_x0000_t75" style="width:667.7pt;height:392.6pt;visibility:visible;mso-wrap-style:square">
            <v:imagedata r:id="rId6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61.png" o:spid="_x0000_i1354" type="#_x0000_t75" style="width:669.05pt;height:425.9pt;visibility:visible;mso-wrap-style:square">
            <v:imagedata r:id="rId6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62.png" o:spid="_x0000_i1352" type="#_x0000_t75" style="width:667.7pt;height:259.45pt;visibility:visible;mso-wrap-style:square">
            <v:imagedata r:id="rId6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1"/>
        <w:rPr>
          <w:sz w:val="21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63.png" o:spid="_x0000_i1350" type="#_x0000_t75" style="width:669.05pt;height:329.45pt;visibility:visible;mso-wrap-style:square">
            <v:imagedata r:id="rId7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64.png" o:spid="_x0000_i1348" type="#_x0000_t75" style="width:667.7pt;height:374.25pt;visibility:visible;mso-wrap-style:square">
            <v:imagedata r:id="rId7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65.png" o:spid="_x0000_i1346" type="#_x0000_t75" style="width:669.05pt;height:429.3pt;visibility:visible;mso-wrap-style:square">
            <v:imagedata r:id="rId7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66.png" o:spid="_x0000_i1344" type="#_x0000_t75" style="width:669.05pt;height:426.55pt;visibility:visible;mso-wrap-style:square">
            <v:imagedata r:id="rId7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  <w:rPr>
          <w:sz w:val="15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67.png" o:spid="_x0000_i1342" type="#_x0000_t75" style="width:669.05pt;height:417.75pt;visibility:visible;mso-wrap-style:square">
            <v:imagedata r:id="rId7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68.png" o:spid="_x0000_i1340" type="#_x0000_t75" style="width:667.7pt;height:218.7pt;visibility:visible;mso-wrap-style:square">
            <v:imagedata r:id="rId7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69.png" o:spid="_x0000_i1338" type="#_x0000_t75" style="width:669.05pt;height:389.2pt;visibility:visible;mso-wrap-style:square">
            <v:imagedata r:id="rId7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70.png" o:spid="_x0000_i1336" type="#_x0000_t75" style="width:667.7pt;height:262.85pt;visibility:visible;mso-wrap-style:square">
            <v:imagedata r:id="rId7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71.png" o:spid="_x0000_i1334" type="#_x0000_t75" style="width:667.7pt;height:417.05pt;visibility:visible;mso-wrap-style:square">
            <v:imagedata r:id="rId7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72.png" o:spid="_x0000_i1332" type="#_x0000_t75" style="width:667.7pt;height:364.1pt;visibility:visible;mso-wrap-style:square">
            <v:imagedata r:id="rId7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73.png" o:spid="_x0000_i1330" type="#_x0000_t75" style="width:667.7pt;height:338.25pt;visibility:visible;mso-wrap-style:square">
            <v:imagedata r:id="rId8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74.png" o:spid="_x0000_i1328" type="#_x0000_t75" style="width:667.7pt;height:419.75pt;visibility:visible;mso-wrap-style:square">
            <v:imagedata r:id="rId8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75.png" o:spid="_x0000_i1326" type="#_x0000_t75" style="width:667.7pt;height:425.2pt;visibility:visible;mso-wrap-style:square">
            <v:imagedata r:id="rId8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76.png" o:spid="_x0000_i1324" type="#_x0000_t75" style="width:667.7pt;height:349.8pt;visibility:visible;mso-wrap-style:square">
            <v:imagedata r:id="rId8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77.png" o:spid="_x0000_i1322" type="#_x0000_t75" style="width:669.05pt;height:425.9pt;visibility:visible;mso-wrap-style:square">
            <v:imagedata r:id="rId8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78.png" o:spid="_x0000_i1320" type="#_x0000_t75" style="width:667.7pt;height:349.15pt;visibility:visible;mso-wrap-style:square">
            <v:imagedata r:id="rId8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79.png" o:spid="_x0000_i1318" type="#_x0000_t75" style="width:669.05pt;height:272.4pt;visibility:visible;mso-wrap-style:square">
            <v:imagedata r:id="rId8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80.png" o:spid="_x0000_i1316" type="#_x0000_t75" style="width:667.7pt;height:425.2pt;visibility:visible;mso-wrap-style:square">
            <v:imagedata r:id="rId8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12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81.png" o:spid="_x0000_i1314" type="#_x0000_t75" style="width:667.7pt;height:168.45pt;visibility:visible;mso-wrap-style:square">
            <v:imagedata r:id="rId8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82.png" o:spid="_x0000_i1312" type="#_x0000_t75" style="width:669.05pt;height:425.2pt;visibility:visible;mso-wrap-style:square">
            <v:imagedata r:id="rId8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1"/>
        <w:rPr>
          <w:sz w:val="21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83.png" o:spid="_x0000_i1310" type="#_x0000_t75" style="width:669.05pt;height:405.5pt;visibility:visible;mso-wrap-style:square">
            <v:imagedata r:id="rId9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84.png" o:spid="_x0000_i1308" type="#_x0000_t75" style="width:669.05pt;height:369.5pt;visibility:visible;mso-wrap-style:square">
            <v:imagedata r:id="rId9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 w:after="1"/>
        <w:rPr>
          <w:sz w:val="14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85.png" o:spid="_x0000_i1306" type="#_x0000_t75" style="width:669.05pt;height:442.2pt;visibility:visible;mso-wrap-style:square">
            <v:imagedata r:id="rId9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8"/>
        <w:rPr>
          <w:sz w:val="14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86.png" o:spid="_x0000_i1304" type="#_x0000_t75" style="width:667.7pt;height:396.7pt;visibility:visible;mso-wrap-style:square">
            <v:imagedata r:id="rId9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after="1"/>
        <w:rPr>
          <w:sz w:val="10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87.png" o:spid="_x0000_i1302" type="#_x0000_t75" style="width:667.7pt;height:345.05pt;visibility:visible;mso-wrap-style:square">
            <v:imagedata r:id="rId9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88.png" o:spid="_x0000_i1300" type="#_x0000_t75" style="width:669.05pt;height:431.3pt;visibility:visible;mso-wrap-style:square">
            <v:imagedata r:id="rId9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89.png" o:spid="_x0000_i1298" type="#_x0000_t75" style="width:667.7pt;height:211.25pt;visibility:visible;mso-wrap-style:square">
            <v:imagedata r:id="rId9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90.png" o:spid="_x0000_i1296" type="#_x0000_t75" style="width:669.05pt;height:355.25pt;visibility:visible;mso-wrap-style:square">
            <v:imagedata r:id="rId9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91.png" o:spid="_x0000_i1294" type="#_x0000_t75" style="width:667.7pt;height:381.75pt;visibility:visible;mso-wrap-style:square">
            <v:imagedata r:id="rId9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92.png" o:spid="_x0000_i1292" type="#_x0000_t75" style="width:667.7pt;height:415pt;visibility:visible;mso-wrap-style:square">
            <v:imagedata r:id="rId9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  <w:rPr>
          <w:sz w:val="15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93.png" o:spid="_x0000_i1290" type="#_x0000_t75" style="width:667.7pt;height:271pt;visibility:visible;mso-wrap-style:square">
            <v:imagedata r:id="rId10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94.png" o:spid="_x0000_i1288" type="#_x0000_t75" style="width:669.05pt;height:431.3pt;visibility:visible;mso-wrap-style:square">
            <v:imagedata r:id="rId10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  <w:rPr>
          <w:sz w:val="15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95.png" o:spid="_x0000_i1286" type="#_x0000_t75" style="width:667pt;height:122.95pt;visibility:visible;mso-wrap-style:square">
            <v:imagedata r:id="rId10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96.png" o:spid="_x0000_i1284" type="#_x0000_t75" style="width:669.05pt;height:413.65pt;visibility:visible;mso-wrap-style:square">
            <v:imagedata r:id="rId10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97.png" o:spid="_x0000_i1282" type="#_x0000_t75" style="width:667.7pt;height:408.9pt;visibility:visible;mso-wrap-style:square">
            <v:imagedata r:id="rId10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98.png" o:spid="_x0000_i1280" type="#_x0000_t75" style="width:667.7pt;height:326.05pt;visibility:visible;mso-wrap-style:square">
            <v:imagedata r:id="rId10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99.png" o:spid="_x0000_i1278" type="#_x0000_t75" style="width:667.7pt;height:400.1pt;visibility:visible;mso-wrap-style:square">
            <v:imagedata r:id="rId10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00.png" o:spid="_x0000_i1276" type="#_x0000_t75" style="width:669.05pt;height:412.3pt;visibility:visible;mso-wrap-style:square">
            <v:imagedata r:id="rId10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01.png" o:spid="_x0000_i1274" type="#_x0000_t75" style="width:669.05pt;height:426.55pt;visibility:visible;mso-wrap-style:square">
            <v:imagedata r:id="rId10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"/>
        <w:rPr>
          <w:sz w:val="10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02.png" o:spid="_x0000_i1272" type="#_x0000_t75" style="width:669.05pt;height:376.3pt;visibility:visible;mso-wrap-style:square">
            <v:imagedata r:id="rId10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03.png" o:spid="_x0000_i1270" type="#_x0000_t75" style="width:667.7pt;height:233pt;visibility:visible;mso-wrap-style:square">
            <v:imagedata r:id="rId11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04.png" o:spid="_x0000_i1268" type="#_x0000_t75" style="width:669.05pt;height:361.35pt;visibility:visible;mso-wrap-style:square">
            <v:imagedata r:id="rId11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05.png" o:spid="_x0000_i1266" type="#_x0000_t75" style="width:667.7pt;height:388.55pt;visibility:visible;mso-wrap-style:square">
            <v:imagedata r:id="rId11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06.png" o:spid="_x0000_i1264" type="#_x0000_t75" style="width:667.7pt;height:272.4pt;visibility:visible;mso-wrap-style:square">
            <v:imagedata r:id="rId11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  <w:rPr>
          <w:sz w:val="15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07.png" o:spid="_x0000_i1262" type="#_x0000_t75" style="width:667.7pt;height:290.05pt;visibility:visible;mso-wrap-style:square">
            <v:imagedata r:id="rId11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08.png" o:spid="_x0000_i1260" type="#_x0000_t75" style="width:669.05pt;height:427.25pt;visibility:visible;mso-wrap-style:square">
            <v:imagedata r:id="rId11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 w:after="1"/>
        <w:rPr>
          <w:sz w:val="2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09.png" o:spid="_x0000_i1258" type="#_x0000_t75" style="width:669.05pt;height:409.6pt;visibility:visible;mso-wrap-style:square">
            <v:imagedata r:id="rId11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8" w:after="1"/>
        <w:rPr>
          <w:sz w:val="2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10.png" o:spid="_x0000_i1256" type="#_x0000_t75" style="width:667.7pt;height:439.45pt;visibility:visible;mso-wrap-style:square">
            <v:imagedata r:id="rId11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"/>
        <w:rPr>
          <w:sz w:val="23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11.png" o:spid="_x0000_i1254" type="#_x0000_t75" style="width:669.05pt;height:443.55pt;visibility:visible;mso-wrap-style:square">
            <v:imagedata r:id="rId11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8" w:after="1"/>
        <w:rPr>
          <w:sz w:val="2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12.png" o:spid="_x0000_i1252" type="#_x0000_t75" style="width:667.7pt;height:351.15pt;visibility:visible;mso-wrap-style:square">
            <v:imagedata r:id="rId11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13.png" o:spid="_x0000_i1250" type="#_x0000_t75" style="width:669.05pt;height:344.4pt;visibility:visible;mso-wrap-style:square">
            <v:imagedata r:id="rId12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14.png" o:spid="_x0000_i1248" type="#_x0000_t75" style="width:667.7pt;height:427.9pt;visibility:visible;mso-wrap-style:square">
            <v:imagedata r:id="rId12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15.png" o:spid="_x0000_i1246" type="#_x0000_t75" style="width:667.7pt;height:419.75pt;visibility:visible;mso-wrap-style:square">
            <v:imagedata r:id="rId12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16.png" o:spid="_x0000_i1244" type="#_x0000_t75" style="width:667.7pt;height:315.15pt;visibility:visible;mso-wrap-style:square">
            <v:imagedata r:id="rId12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  <w:rPr>
          <w:sz w:val="15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17.png" o:spid="_x0000_i1242" type="#_x0000_t75" style="width:669.05pt;height:334.85pt;visibility:visible;mso-wrap-style:square">
            <v:imagedata r:id="rId12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 w:after="1"/>
        <w:rPr>
          <w:sz w:val="19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18.png" o:spid="_x0000_i1240" type="#_x0000_t75" style="width:667pt;height:297.5pt;visibility:visible;mso-wrap-style:square">
            <v:imagedata r:id="rId12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0" w:after="1"/>
        <w:rPr>
          <w:sz w:val="15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19.png" o:spid="_x0000_i1238" type="#_x0000_t75" style="width:669.05pt;height:358.65pt;visibility:visible;mso-wrap-style:square">
            <v:imagedata r:id="rId12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20.png" o:spid="_x0000_i1236" type="#_x0000_t75" style="width:667.7pt;height:407.55pt;visibility:visible;mso-wrap-style:square">
            <v:imagedata r:id="rId12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21.png" o:spid="_x0000_i1234" type="#_x0000_t75" style="width:667.7pt;height:332.15pt;visibility:visible;mso-wrap-style:square">
            <v:imagedata r:id="rId12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5" w:after="1"/>
        <w:rPr>
          <w:sz w:val="28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22.png" o:spid="_x0000_i1232" type="#_x0000_t75" style="width:669.05pt;height:330.8pt;visibility:visible;mso-wrap-style:square">
            <v:imagedata r:id="rId12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 w:after="1"/>
        <w:rPr>
          <w:sz w:val="23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23.png" o:spid="_x0000_i1230" type="#_x0000_t75" style="width:667pt;height:177.95pt;visibility:visible;mso-wrap-style:square">
            <v:imagedata r:id="rId13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after="1"/>
        <w:rPr>
          <w:sz w:val="13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24.png" o:spid="_x0000_i1228" type="#_x0000_t75" style="width:669.05pt;height:433.35pt;visibility:visible;mso-wrap-style:square">
            <v:imagedata r:id="rId13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25.png" o:spid="_x0000_i1226" type="#_x0000_t75" style="width:669.05pt;height:294.1pt;visibility:visible;mso-wrap-style:square">
            <v:imagedata r:id="rId13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26.png" o:spid="_x0000_i1224" type="#_x0000_t75" style="width:669.05pt;height:406.85pt;visibility:visible;mso-wrap-style:square">
            <v:imagedata r:id="rId13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27.png" o:spid="_x0000_i1222" type="#_x0000_t75" style="width:667.7pt;height:390.55pt;visibility:visible;mso-wrap-style:square">
            <v:imagedata r:id="rId13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28.png" o:spid="_x0000_i1220" type="#_x0000_t75" style="width:667.7pt;height:226.85pt;visibility:visible;mso-wrap-style:square">
            <v:imagedata r:id="rId13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29.png" o:spid="_x0000_i1218" type="#_x0000_t75" style="width:669.05pt;height:406.2pt;visibility:visible;mso-wrap-style:square">
            <v:imagedata r:id="rId13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3" w:after="1"/>
        <w:rPr>
          <w:sz w:val="12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30.png" o:spid="_x0000_i1216" type="#_x0000_t75" style="width:669.05pt;height:437.45pt;visibility:visible;mso-wrap-style:square">
            <v:imagedata r:id="rId13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"/>
        <w:rPr>
          <w:sz w:val="23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31.png" o:spid="_x0000_i1214" type="#_x0000_t75" style="width:667.7pt;height:335.55pt;visibility:visible;mso-wrap-style:square">
            <v:imagedata r:id="rId13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32.png" o:spid="_x0000_i1212" type="#_x0000_t75" style="width:669.05pt;height:319.25pt;visibility:visible;mso-wrap-style:square">
            <v:imagedata r:id="rId13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33.png" o:spid="_x0000_i1210" type="#_x0000_t75" style="width:669.05pt;height:416.4pt;visibility:visible;mso-wrap-style:square">
            <v:imagedata r:id="rId14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34.png" o:spid="_x0000_i1208" type="#_x0000_t75" style="width:667.7pt;height:422.5pt;visibility:visible;mso-wrap-style:square">
            <v:imagedata r:id="rId14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  <w:rPr>
          <w:sz w:val="15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35.png" o:spid="_x0000_i1206" type="#_x0000_t75" style="width:667.7pt;height:411.6pt;visibility:visible;mso-wrap-style:square">
            <v:imagedata r:id="rId14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36.png" o:spid="_x0000_i1204" type="#_x0000_t75" style="width:669.05pt;height:415.7pt;visibility:visible;mso-wrap-style:square">
            <v:imagedata r:id="rId14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37.png" o:spid="_x0000_i1202" type="#_x0000_t75" style="width:667.7pt;height:328.1pt;visibility:visible;mso-wrap-style:square">
            <v:imagedata r:id="rId14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4"/>
        <w:rPr>
          <w:sz w:val="25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38.png" o:spid="_x0000_i1200" type="#_x0000_t75" style="width:669.05pt;height:448.3pt;visibility:visible;mso-wrap-style:square">
            <v:imagedata r:id="rId14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0" w:after="1"/>
        <w:rPr>
          <w:sz w:val="13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39.png" o:spid="_x0000_i1198" type="#_x0000_t75" style="width:667.7pt;height:352.55pt;visibility:visible;mso-wrap-style:square">
            <v:imagedata r:id="rId14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1"/>
        <w:rPr>
          <w:sz w:val="20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40.png" o:spid="_x0000_i1196" type="#_x0000_t75" style="width:667.7pt;height:133.15pt;visibility:visible;mso-wrap-style:square">
            <v:imagedata r:id="rId14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41.png" o:spid="_x0000_i1194" type="#_x0000_t75" style="width:669.05pt;height:368.85pt;visibility:visible;mso-wrap-style:square">
            <v:imagedata r:id="rId14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42.png" o:spid="_x0000_i1192" type="#_x0000_t75" style="width:667.7pt;height:381.05pt;visibility:visible;mso-wrap-style:square">
            <v:imagedata r:id="rId14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43.png" o:spid="_x0000_i1190" type="#_x0000_t75" style="width:669.05pt;height:328.75pt;visibility:visible;mso-wrap-style:square">
            <v:imagedata r:id="rId15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44.png" o:spid="_x0000_i1188" type="#_x0000_t75" style="width:669.05pt;height:372.25pt;visibility:visible;mso-wrap-style:square">
            <v:imagedata r:id="rId15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45.png" o:spid="_x0000_i1186" type="#_x0000_t75" style="width:667.7pt;height:359.3pt;visibility:visible;mso-wrap-style:square">
            <v:imagedata r:id="rId15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46.png" o:spid="_x0000_i1184" type="#_x0000_t75" style="width:669.05pt;height:296.15pt;visibility:visible;mso-wrap-style:square">
            <v:imagedata r:id="rId15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47.png" o:spid="_x0000_i1182" type="#_x0000_t75" style="width:669.05pt;height:355.25pt;visibility:visible;mso-wrap-style:square">
            <v:imagedata r:id="rId15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48.png" o:spid="_x0000_i1180" type="#_x0000_t75" style="width:667.7pt;height:420.45pt;visibility:visible;mso-wrap-style:square">
            <v:imagedata r:id="rId15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49.png" o:spid="_x0000_i1178" type="#_x0000_t75" style="width:667.7pt;height:220.1pt;visibility:visible;mso-wrap-style:square">
            <v:imagedata r:id="rId15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50.png" o:spid="_x0000_i1176" type="#_x0000_t75" style="width:678.55pt;height:349.15pt;visibility:visible;mso-wrap-style:square">
            <v:imagedata r:id="rId15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 w:after="1"/>
        <w:rPr>
          <w:sz w:val="23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51.png" o:spid="_x0000_i1174" type="#_x0000_t75" style="width:669.05pt;height:406.85pt;visibility:visible;mso-wrap-style:square">
            <v:imagedata r:id="rId15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52.png" o:spid="_x0000_i1172" type="#_x0000_t75" style="width:669.05pt;height:425.2pt;visibility:visible;mso-wrap-style:square">
            <v:imagedata r:id="rId15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53.png" o:spid="_x0000_i1170" type="#_x0000_t75" style="width:667.7pt;height:184.75pt;visibility:visible;mso-wrap-style:square">
            <v:imagedata r:id="rId16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54.png" o:spid="_x0000_i1168" type="#_x0000_t75" style="width:667.7pt;height:377pt;visibility:visible;mso-wrap-style:square">
            <v:imagedata r:id="rId16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55.png" o:spid="_x0000_i1166" type="#_x0000_t75" style="width:669.05pt;height:287.3pt;visibility:visible;mso-wrap-style:square">
            <v:imagedata r:id="rId16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56.png" o:spid="_x0000_i1164" type="#_x0000_t75" style="width:669.05pt;height:417.75pt;visibility:visible;mso-wrap-style:square">
            <v:imagedata r:id="rId16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57.png" o:spid="_x0000_i1162" type="#_x0000_t75" style="width:667.7pt;height:220.75pt;visibility:visible;mso-wrap-style:square">
            <v:imagedata r:id="rId16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58.png" o:spid="_x0000_i1160" type="#_x0000_t75" style="width:667.7pt;height:221.45pt;visibility:visible;mso-wrap-style:square">
            <v:imagedata r:id="rId16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59.png" o:spid="_x0000_i1158" type="#_x0000_t75" style="width:669.05pt;height:351.15pt;visibility:visible;mso-wrap-style:square">
            <v:imagedata r:id="rId16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60.png" o:spid="_x0000_i1156" type="#_x0000_t75" style="width:669.05pt;height:427.25pt;visibility:visible;mso-wrap-style:square">
            <v:imagedata r:id="rId16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61.png" o:spid="_x0000_i1154" type="#_x0000_t75" style="width:667.7pt;height:377pt;visibility:visible;mso-wrap-style:square">
            <v:imagedata r:id="rId16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62.png" o:spid="_x0000_i1152" type="#_x0000_t75" style="width:667.7pt;height:343.7pt;visibility:visible;mso-wrap-style:square">
            <v:imagedata r:id="rId16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63.png" o:spid="_x0000_i1150" type="#_x0000_t75" style="width:669.05pt;height:331.45pt;visibility:visible;mso-wrap-style:square">
            <v:imagedata r:id="rId17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64.png" o:spid="_x0000_i1148" type="#_x0000_t75" style="width:669.05pt;height:398.05pt;visibility:visible;mso-wrap-style:square">
            <v:imagedata r:id="rId17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65.png" o:spid="_x0000_i1146" type="#_x0000_t75" style="width:667.7pt;height:430.65pt;visibility:visible;mso-wrap-style:square">
            <v:imagedata r:id="rId17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3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66.png" o:spid="_x0000_i1144" type="#_x0000_t75" style="width:667.7pt;height:316.55pt;visibility:visible;mso-wrap-style:square">
            <v:imagedata r:id="rId17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67.png" o:spid="_x0000_i1142" type="#_x0000_t75" style="width:669.05pt;height:388.55pt;visibility:visible;mso-wrap-style:square">
            <v:imagedata r:id="rId17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68.png" o:spid="_x0000_i1140" type="#_x0000_t75" style="width:669.05pt;height:424.55pt;visibility:visible;mso-wrap-style:square">
            <v:imagedata r:id="rId17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69.png" o:spid="_x0000_i1138" type="#_x0000_t75" style="width:667.7pt;height:371.55pt;visibility:visible;mso-wrap-style:square">
            <v:imagedata r:id="rId17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0.png" o:spid="_x0000_i1136" type="#_x0000_t75" style="width:667.7pt;height:243.15pt;visibility:visible;mso-wrap-style:square">
            <v:imagedata r:id="rId17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  <w:rPr>
          <w:sz w:val="15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1.png" o:spid="_x0000_i1134" type="#_x0000_t75" style="width:667.7pt;height:360.7pt;visibility:visible;mso-wrap-style:square">
            <v:imagedata r:id="rId17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72.png" o:spid="_x0000_i1132" type="#_x0000_t75" style="width:669.05pt;height:308.4pt;visibility:visible;mso-wrap-style:square">
            <v:imagedata r:id="rId17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3.png" o:spid="_x0000_i1130" type="#_x0000_t75" style="width:669.05pt;height:421.15pt;visibility:visible;mso-wrap-style:square">
            <v:imagedata r:id="rId18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4.png" o:spid="_x0000_i1128" type="#_x0000_t75" style="width:667.7pt;height:378.35pt;visibility:visible;mso-wrap-style:square">
            <v:imagedata r:id="rId18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5.png" o:spid="_x0000_i1126" type="#_x0000_t75" style="width:667.7pt;height:397.35pt;visibility:visible;mso-wrap-style:square">
            <v:imagedata r:id="rId18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6.png" o:spid="_x0000_i1124" type="#_x0000_t75" style="width:667.7pt;height:345.75pt;visibility:visible;mso-wrap-style:square">
            <v:imagedata r:id="rId18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7.png" o:spid="_x0000_i1122" type="#_x0000_t75" style="width:670.4pt;height:423.15pt;visibility:visible;mso-wrap-style:square">
            <v:imagedata r:id="rId18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8.png" o:spid="_x0000_i1120" type="#_x0000_t75" style="width:669.75pt;height:389.9pt;visibility:visible;mso-wrap-style:square">
            <v:imagedata r:id="rId18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79.png" o:spid="_x0000_i1118" type="#_x0000_t75" style="width:669.75pt;height:417.75pt;visibility:visible;mso-wrap-style:square">
            <v:imagedata r:id="rId18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0.png" o:spid="_x0000_i1116" type="#_x0000_t75" style="width:669.75pt;height:389.9pt;visibility:visible;mso-wrap-style:square">
            <v:imagedata r:id="rId18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1.png" o:spid="_x0000_i1114" type="#_x0000_t75" style="width:667.7pt;height:379.7pt;visibility:visible;mso-wrap-style:square">
            <v:imagedata r:id="rId18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2.png" o:spid="_x0000_i1112" type="#_x0000_t75" style="width:670.4pt;height:423.15pt;visibility:visible;mso-wrap-style:square">
            <v:imagedata r:id="rId18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3.png" o:spid="_x0000_i1110" type="#_x0000_t75" style="width:669.75pt;height:393.95pt;visibility:visible;mso-wrap-style:square">
            <v:imagedata r:id="rId19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4.png" o:spid="_x0000_i1108" type="#_x0000_t75" style="width:667.7pt;height:152.85pt;visibility:visible;mso-wrap-style:square">
            <v:imagedata r:id="rId19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5.png" o:spid="_x0000_i1106" type="#_x0000_t75" style="width:670.4pt;height:415pt;visibility:visible;mso-wrap-style:square">
            <v:imagedata r:id="rId19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6.png" o:spid="_x0000_i1104" type="#_x0000_t75" style="width:669.75pt;height:392.6pt;visibility:visible;mso-wrap-style:square">
            <v:imagedata r:id="rId19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7.png" o:spid="_x0000_i1102" type="#_x0000_t75" style="width:669.75pt;height:396pt;visibility:visible;mso-wrap-style:square">
            <v:imagedata r:id="rId19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88.png" o:spid="_x0000_i1100" type="#_x0000_t75" style="width:667.7pt;height:366.1pt;visibility:visible;mso-wrap-style:square">
            <v:imagedata r:id="rId19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1"/>
        <w:rPr>
          <w:sz w:val="20"/>
        </w:rPr>
      </w:pPr>
      <w:r w:rsidRPr="00425B04">
        <w:rPr>
          <w:sz w:val="20"/>
          <w:lang w:eastAsia="sr-Latn-RS"/>
        </w:rPr>
        <w:pict>
          <v:shape id="image189.png" o:spid="_x0000_i1098" type="#_x0000_t75" style="width:669.05pt;height:322.65pt;visibility:visible;mso-wrap-style:square">
            <v:imagedata r:id="rId196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0.png" o:spid="_x0000_i1096" type="#_x0000_t75" style="width:670.4pt;height:396pt;visibility:visible;mso-wrap-style:square">
            <v:imagedata r:id="rId197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/>
        <w:rPr>
          <w:sz w:val="11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1.png" o:spid="_x0000_i1094" type="#_x0000_t75" style="width:667.7pt;height:212.6pt;visibility:visible;mso-wrap-style:square">
            <v:imagedata r:id="rId198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9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2.png" o:spid="_x0000_i1092" type="#_x0000_t75" style="width:670.4pt;height:405.5pt;visibility:visible;mso-wrap-style:square">
            <v:imagedata r:id="rId199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 w:after="1"/>
        <w:rPr>
          <w:sz w:val="17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3.png" o:spid="_x0000_i1090" type="#_x0000_t75" style="width:669.75pt;height:419.75pt;visibility:visible;mso-wrap-style:square">
            <v:imagedata r:id="rId200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4.png" o:spid="_x0000_i1088" type="#_x0000_t75" style="width:667.7pt;height:118.85pt;visibility:visible;mso-wrap-style:square">
            <v:imagedata r:id="rId201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11"/>
        <w:rPr>
          <w:sz w:val="21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5.png" o:spid="_x0000_i1086" type="#_x0000_t75" style="width:670.4pt;height:402.8pt;visibility:visible;mso-wrap-style:square">
            <v:imagedata r:id="rId202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2" w:after="1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6.png" o:spid="_x0000_i1084" type="#_x0000_t75" style="width:669.75pt;height:416.4pt;visibility:visible;mso-wrap-style:square">
            <v:imagedata r:id="rId203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4"/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7.png" o:spid="_x0000_i1082" type="#_x0000_t75" style="width:670.4pt;height:421.8pt;visibility:visible;mso-wrap-style:square">
            <v:imagedata r:id="rId204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7"/>
        <w:rPr>
          <w:sz w:val="26"/>
        </w:rPr>
      </w:pPr>
    </w:p>
    <w:p w:rsidR="00425B04" w:rsidRDefault="00425B04" w:rsidP="00425B04">
      <w:pPr>
        <w:ind w:left="643"/>
        <w:rPr>
          <w:sz w:val="20"/>
        </w:rPr>
      </w:pPr>
      <w:r w:rsidRPr="00425B04">
        <w:rPr>
          <w:sz w:val="20"/>
          <w:lang w:eastAsia="sr-Latn-RS"/>
        </w:rPr>
        <w:pict>
          <v:shape id="image198.png" o:spid="_x0000_i1080" type="#_x0000_t75" style="width:667.7pt;height:401.45pt;visibility:visible;mso-wrap-style:square">
            <v:imagedata r:id="rId205" o:title=""/>
          </v:shape>
        </w:pict>
      </w:r>
    </w:p>
    <w:p w:rsidR="00425B04" w:rsidRDefault="00425B04" w:rsidP="00425B04">
      <w:pPr>
        <w:rPr>
          <w:sz w:val="20"/>
        </w:rPr>
        <w:sectPr w:rsidR="00425B04">
          <w:pgSz w:w="15680" w:h="12480" w:orient="landscape"/>
          <w:pgMar w:top="1160" w:right="180" w:bottom="280" w:left="740" w:header="720" w:footer="720" w:gutter="0"/>
          <w:cols w:space="720"/>
        </w:sect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rPr>
          <w:sz w:val="20"/>
        </w:rPr>
      </w:pPr>
    </w:p>
    <w:p w:rsidR="00425B04" w:rsidRDefault="00425B04" w:rsidP="00425B04">
      <w:pPr>
        <w:spacing w:before="6"/>
        <w:rPr>
          <w:sz w:val="20"/>
        </w:rPr>
      </w:pPr>
    </w:p>
    <w:p w:rsidR="00425B04" w:rsidRDefault="00425B04" w:rsidP="00425B04">
      <w:pPr>
        <w:ind w:left="959"/>
        <w:rPr>
          <w:sz w:val="20"/>
        </w:rPr>
      </w:pPr>
      <w:r w:rsidRPr="00425B04">
        <w:rPr>
          <w:sz w:val="20"/>
          <w:lang w:eastAsia="sr-Latn-RS"/>
        </w:rPr>
        <w:pict>
          <v:shape id="image199.png" o:spid="_x0000_i1078" type="#_x0000_t75" style="width:637.8pt;height:203.75pt;visibility:visible;mso-wrap-style:square">
            <v:imagedata r:id="rId206" o:title=""/>
          </v:shape>
        </w:pict>
      </w:r>
    </w:p>
    <w:p w:rsidR="00425B04" w:rsidRDefault="00425B04" w:rsidP="00692ADB">
      <w:pPr>
        <w:ind w:left="625"/>
        <w:jc w:val="center"/>
        <w:rPr>
          <w:rFonts w:ascii="Arial" w:hAnsi="Arial" w:cs="Arial"/>
          <w:sz w:val="20"/>
        </w:rPr>
      </w:pPr>
    </w:p>
    <w:p w:rsidR="004601E9" w:rsidRDefault="004601E9" w:rsidP="00692ADB">
      <w:pPr>
        <w:ind w:left="625"/>
        <w:jc w:val="center"/>
        <w:rPr>
          <w:rFonts w:ascii="Arial" w:hAnsi="Arial" w:cs="Arial"/>
          <w:sz w:val="20"/>
        </w:rPr>
      </w:pPr>
    </w:p>
    <w:p w:rsidR="004601E9" w:rsidRDefault="004601E9" w:rsidP="00692ADB">
      <w:pPr>
        <w:ind w:left="625"/>
        <w:jc w:val="center"/>
        <w:rPr>
          <w:rFonts w:ascii="Arial" w:hAnsi="Arial" w:cs="Arial"/>
          <w:sz w:val="20"/>
        </w:rPr>
      </w:pPr>
    </w:p>
    <w:p w:rsidR="004601E9" w:rsidRPr="004601E9" w:rsidRDefault="004601E9" w:rsidP="004601E9">
      <w:pPr>
        <w:spacing w:line="210" w:lineRule="atLeast"/>
        <w:jc w:val="center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3. ПРЕГЛЕД ХИДРОЛОШКИХ И МЕТЕОРОЛОШКИХ СТАНИЦА И ПУНКТОВА ЗА ОСМАТРАЊЕ ЛЕДЕНИХ ПОЈАВА</w:t>
      </w:r>
    </w:p>
    <w:p w:rsidR="004601E9" w:rsidRPr="004601E9" w:rsidRDefault="004601E9" w:rsidP="004601E9">
      <w:pPr>
        <w:spacing w:line="210" w:lineRule="atLeast"/>
        <w:jc w:val="center"/>
        <w:rPr>
          <w:rFonts w:ascii="Arial" w:hAnsi="Arial" w:cs="Arial"/>
        </w:rPr>
      </w:pPr>
      <w:r w:rsidRPr="004601E9">
        <w:rPr>
          <w:rFonts w:ascii="Arial" w:eastAsia="Verdana" w:hAnsi="Arial" w:cs="Arial"/>
          <w:b/>
          <w:sz w:val="22"/>
        </w:rPr>
        <w:t>1. Извештајне хидролошке станице за редовно и ванредно осматрање водостаја у надлежности Републичког хидрометеоролошког завода Србије са условним водостајима</w:t>
      </w:r>
    </w:p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Табела 1.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79"/>
        <w:gridCol w:w="1325"/>
        <w:gridCol w:w="1578"/>
        <w:gridCol w:w="2449"/>
        <w:gridCol w:w="3529"/>
        <w:gridCol w:w="1276"/>
        <w:gridCol w:w="1428"/>
        <w:gridCol w:w="2643"/>
      </w:tblGrid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Ред.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број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Хидролошка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Станица</w:t>
            </w:r>
          </w:p>
        </w:tc>
        <w:tc>
          <w:tcPr>
            <w:tcW w:w="0" w:type="auto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Подручје одбране од поплава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Условни водостај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 (сm)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Израда прогноза/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тенденција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Време од најаве до пристизања врха таласа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Деоница oдбране</w:t>
            </w: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Општина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(1)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(2)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(3)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(4)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(5)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(6)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(7)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(8)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Бездан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Д.12.3, Д.19.1.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Сомбор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Апатин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Д.12.1, Д.12.2.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Апатин, Сомбор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Бачка Паланка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Д.11.1.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Сад, Бачки Петровац, Бачка Паланка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530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Сад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Д.10.2, Д.10.3, Д.10.4.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Сад,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Сремски Карловци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Сланкамен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Д.17.2.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Зрењанин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Земун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С.1.1, Д.4.1, Д.5.1, Д.6.1, Д.6.2.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Београд‒Земун,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 ‒ Стари град,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Београд‒Палилула,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Београд‒Гроцка,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Панчево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Панчево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Д.6.1, Д.6.2., Д.6.3, Д.6.4, Д.8.1, Д.9.1, Д.20.6.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Београд‒Палилула,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Панчево, Ковин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Смедерево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Д.3.1, Д.3.2, М.1.1, ДЂ.2.7.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Смедерево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В. Градиште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Д.Ђ.2.3. – Д.Ђ.2.6., Д.Ђ.2.8.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Велико Градиште, Пожаревац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Кнежевац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Д.16.1.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Кнежевац,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Чока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Сента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Д.13.1, Д.13.2, Д.13.3.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Кањижа, Сента,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Ада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Бечеј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Д.14.1, Д.16.2, Д.17.1, Д.19.5, Д.19.8.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Бечеј, Нови Бечеј, Жабаљ, Чока, Зрењанин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Тамиш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Јаша Томић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Д.20.4, Д.20.5.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Житиште, Сечањ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340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 дан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14.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Тамиш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Сечањ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Д.19.11, Д.20.4, Д.20.5.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Зрењанин, Житиште, Сечањ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36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Брзава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Марковићево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Д.20.5, Д.21.1.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Сечањ, Пландиште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&lt; 10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Моравица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Ватин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Д.21.1, Д.21.2, Д.21.3.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Пландиште, Вршац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&lt; 10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Нера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Кусић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Д.7.2.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Бела Црква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&lt; 10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Бели Тимок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Књажевац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Д.2.1, Д.2.4.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Књажевац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Бели Тимок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Зајечар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Д.2.1.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Зајечар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35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Јамена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С.2.3.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Сремска Митровица, Шид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960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С.1.1, С.3.1, С.3.2, С.3.3.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 ‒ Нови Београд,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 ‒ Стари град,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Београд‒Чукарица,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Београд‒Раковица,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Београд‒Вождовац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Тамнава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Коцељева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С.5.4.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Коцељева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Ћуприја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М.6.2, М.7.1, М.7.2.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Јагодина, Ћуприја, Параћин, Варварин, Ћићевац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2,5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Багрдан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М.3.1, М.3.2, М.6.1.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Плана, Баточина, Лапово, Свилајнац, Ћуприја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2,5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Љубичевски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М.1.1, М.1.2,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М.2.1, М.2.2, Д.3.1.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Смедерево, Велика Плана, Пожаревац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Корвинград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М.10.2.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Дољевац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 дан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 xml:space="preserve">Јужна </w:t>
            </w:r>
            <w:r w:rsidRPr="004601E9">
              <w:rPr>
                <w:rFonts w:ascii="Arial" w:eastAsia="Verdana" w:hAnsi="Arial" w:cs="Arial"/>
                <w:sz w:val="22"/>
              </w:rPr>
              <w:lastRenderedPageBreak/>
              <w:t>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Алексинац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М.8.1, М.8.3.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Алексинац, Ниш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42 сата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Мојсиње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М.8.1.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Ћићевац, Алексинац, Ражањ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280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Нишава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Пирот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М.9.5.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Пирот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Јабланица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Печењевце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М.10.8.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Лесковац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 сата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Топлица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Дољевац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М.10.2.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Дољевац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33 сата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Ибар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Рашка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М.12.11.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Краљево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 сати</w:t>
            </w:r>
          </w:p>
        </w:tc>
      </w:tr>
    </w:tbl>
    <w:p w:rsidR="004601E9" w:rsidRPr="004601E9" w:rsidRDefault="004601E9" w:rsidP="004601E9">
      <w:pPr>
        <w:spacing w:line="210" w:lineRule="atLeast"/>
        <w:jc w:val="center"/>
        <w:rPr>
          <w:rFonts w:ascii="Arial" w:hAnsi="Arial" w:cs="Arial"/>
        </w:rPr>
      </w:pPr>
      <w:r w:rsidRPr="004601E9">
        <w:rPr>
          <w:rFonts w:ascii="Arial" w:eastAsia="Verdana" w:hAnsi="Arial" w:cs="Arial"/>
          <w:b/>
          <w:sz w:val="22"/>
        </w:rPr>
        <w:t>2. Извештајне хидролошке станице за ванредно осматрање водостаја у надлежности Републичког хидрометеоролошког завода Србије са условним водостајима</w:t>
      </w:r>
    </w:p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Табела 2.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0"/>
        <w:gridCol w:w="1727"/>
        <w:gridCol w:w="1733"/>
        <w:gridCol w:w="1815"/>
        <w:gridCol w:w="1693"/>
        <w:gridCol w:w="922"/>
        <w:gridCol w:w="1795"/>
        <w:gridCol w:w="4542"/>
      </w:tblGrid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Ред.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број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Хидролошка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Станица</w:t>
            </w:r>
          </w:p>
        </w:tc>
        <w:tc>
          <w:tcPr>
            <w:tcW w:w="0" w:type="auto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Подручје одбране од поплава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Условни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Водостај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 (см)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Израда прогноза/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тенденција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Време од најаве до пристизања врха таласа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Деоница одбране</w:t>
            </w: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Општина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(1)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(2)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(3)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(4)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(5)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(6)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(7)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(8)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Млава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Братинац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Д.22.1, ДЂ.2.7.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Пожаревац,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Мало Црниће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51 сат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Пек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Кучево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Д.22.6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Кучево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 дан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Јадар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Завлака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С.6.2.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Лозница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Уб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Уб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С.5.3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Уб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Жабарски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М.2.3, М.3.1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Плана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 дана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Јагодина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М.6.2.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Јагодина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Лепеница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Баточина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М.3.2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Баточина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21 сат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Западна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Чачак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М.13.1.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Чачак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280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45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Топоничка рeка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Горња Топоница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М.8.3.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Алексинац, Ниш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Владичин Хан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М.11.1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Владичин Хан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Топлица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Прокупље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М.10.2.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Прокупље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26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Пуста река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Пуковац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М.10.6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Житорађа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 сати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Нишава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Димитровград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М.9.6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Димитровград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 сати</w:t>
            </w:r>
          </w:p>
        </w:tc>
      </w:tr>
    </w:tbl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Условни водостај је водостај при коме Републички хидрометеоролошки завод Србије почиње да ванредно осматра водостаје и издаје упозорења и прогнозе водостаја. За реке Дунав, Тису и Саву, Републички хидрометеоролошки завод Србије издаје упозорења и прогнозе два дана пре достизања условног водостаја.</w:t>
      </w:r>
    </w:p>
    <w:p w:rsidR="004601E9" w:rsidRPr="004601E9" w:rsidRDefault="004601E9" w:rsidP="004601E9">
      <w:pPr>
        <w:spacing w:line="210" w:lineRule="atLeast"/>
        <w:jc w:val="center"/>
        <w:rPr>
          <w:rFonts w:ascii="Arial" w:hAnsi="Arial" w:cs="Arial"/>
        </w:rPr>
      </w:pPr>
      <w:r w:rsidRPr="004601E9">
        <w:rPr>
          <w:rFonts w:ascii="Arial" w:eastAsia="Verdana" w:hAnsi="Arial" w:cs="Arial"/>
          <w:b/>
          <w:sz w:val="22"/>
        </w:rPr>
        <w:t>3. Извештајне метеоролошке станице</w:t>
      </w:r>
    </w:p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Табела 3.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58"/>
        <w:gridCol w:w="5869"/>
        <w:gridCol w:w="6880"/>
      </w:tblGrid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Рeдни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брoj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Водоток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Синoптичкa стaницa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Дунaв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Сoмбoр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Дунaв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Нoви Сaд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Дунaв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Вeликo Грaдиштe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Пaлић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Бaнaтски вoдoтoци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Кикиндa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Бaнaтски вoдoтoци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Зрeњaнин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Бaнaтски вoдoтoци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Вршaц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Бaнaтски вoдoтoци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Бaнaтски Кaрлoвaц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Тимoк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Зajeчaр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Тимoк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Нeгoтин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Тимoк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Црни Врх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Срeмскa Митрoвицa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Сурчин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Бeoгрaд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Дринa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Сjeницa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Дринa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Лoзницa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Кoлубaрa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Вaљeвo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Кoлубaрa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Близaњe*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Кoлубaрa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Бoгaтић*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Кoлубaрa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Брeжђe*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Кoлубaрa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Пaмбукoвицa*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Кoлубaрa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Кoцeљeвa*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Вeликa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Ћуприja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Вeликa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Крaгуjeвaц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Вeликa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Смeдeрeвскa Пaлaнкa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Зaпaднa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Злaтибoр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27.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Зaпaднa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Пoжeгa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Зaпaднa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Крaљeвo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Зaпaднa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Кoпaoник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Зaпaднa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Крушeвaц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Jужнa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Врaњe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Jужнa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Лeскoвaц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Jужнa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Димитрoвгрaд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Jужнa Мoрaвa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Ниш</w:t>
            </w:r>
          </w:p>
        </w:tc>
      </w:tr>
    </w:tbl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* Стaницe нa кojимa сe врши oсмaтрaњe пaдaвинa зa пoтрeбe хидрoлoшкe службe</w:t>
      </w:r>
    </w:p>
    <w:p w:rsidR="004601E9" w:rsidRPr="004601E9" w:rsidRDefault="004601E9" w:rsidP="004601E9">
      <w:pPr>
        <w:spacing w:line="210" w:lineRule="atLeast"/>
        <w:jc w:val="center"/>
        <w:rPr>
          <w:rFonts w:ascii="Arial" w:hAnsi="Arial" w:cs="Arial"/>
        </w:rPr>
      </w:pPr>
      <w:r w:rsidRPr="004601E9">
        <w:rPr>
          <w:rFonts w:ascii="Arial" w:eastAsia="Verdana" w:hAnsi="Arial" w:cs="Arial"/>
          <w:b/>
          <w:sz w:val="22"/>
        </w:rPr>
        <w:t>4. Хидролошке станице ван територије Републике Србије</w:t>
      </w:r>
    </w:p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Табела 4.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4"/>
        <w:gridCol w:w="1957"/>
        <w:gridCol w:w="3136"/>
        <w:gridCol w:w="1317"/>
        <w:gridCol w:w="1348"/>
        <w:gridCol w:w="2743"/>
        <w:gridCol w:w="2135"/>
        <w:gridCol w:w="1387"/>
      </w:tblGrid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Ред.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број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Хидролошка станица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Водостај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Протицај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Температура воде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Ледене појаве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Прогнозе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Линц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Корнојбург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Братислава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Комарно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Естергон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Будимпештa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Дунавфелдвар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Баја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Мохач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Ортилош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Барч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Доњи Михољац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Осијек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Тисабеч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Вашарошнамен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Токај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Кишкере (г.в.-д.в.)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Солнок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Чонград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Миндесент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Сегедин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Сомеш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Сату Маре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Береко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Салард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Кереш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Орадеа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Кереш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Зеринд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Кереш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Криснеу Крис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27.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Кереш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Ђома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Кереш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Кунсентмартон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Муреш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Алба Јулија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Муреш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Саваршин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Муреш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Муреш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Мако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Стари Бегеј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Бергасу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Стари Бегеј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Ченеј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Пловни Бегеј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Фагет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Пловни Бегеј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Балинт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Пловни Бегеј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Чизетау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Загреб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Јасеновац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Стара Градишка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Славонски Брод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Славонски Шамац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Жупања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Купа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Карловац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46.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Врбас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Делибашино Село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Босна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Добој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Тамиш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Карансебеш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Шаг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Лугош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Граничери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Брзава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Мониом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Гатаја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Партош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Моравица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Моравица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Караш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Карашова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Варадиа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Нера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Далбосет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Најдаш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+</w:t>
            </w:r>
          </w:p>
        </w:tc>
      </w:tr>
    </w:tbl>
    <w:p w:rsidR="004601E9" w:rsidRPr="004601E9" w:rsidRDefault="004601E9" w:rsidP="004601E9">
      <w:pPr>
        <w:spacing w:line="210" w:lineRule="atLeast"/>
        <w:jc w:val="center"/>
        <w:rPr>
          <w:rFonts w:ascii="Arial" w:hAnsi="Arial" w:cs="Arial"/>
        </w:rPr>
      </w:pPr>
      <w:r w:rsidRPr="004601E9">
        <w:rPr>
          <w:rFonts w:ascii="Arial" w:eastAsia="Verdana" w:hAnsi="Arial" w:cs="Arial"/>
          <w:b/>
          <w:sz w:val="22"/>
        </w:rPr>
        <w:t>5. Пунктови за осматрање ледених појава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03"/>
        <w:gridCol w:w="1707"/>
        <w:gridCol w:w="7097"/>
      </w:tblGrid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 xml:space="preserve">Осматрачку службу </w:t>
            </w:r>
            <w:r w:rsidRPr="004601E9">
              <w:rPr>
                <w:rFonts w:ascii="Arial" w:eastAsia="Verdana" w:hAnsi="Arial" w:cs="Arial"/>
                <w:sz w:val="22"/>
              </w:rPr>
              <w:br/>
              <w:t>организује/врши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ДУНАВ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Товарник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1430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ДТД ВПД „Северна Бачка” д.о.о. Суботица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Бездан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1425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ДТД ВПД „Северна Бачка” д.о.о. Суботица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3. Старо Село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1415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ДТД ВПД „Северна Бачка” д.о.о. Суботица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 Апатин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1402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ДТД ВПД „Северна Бачка” д.о.о. Суботица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 Стаклара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1375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ДТД ВПД „Северна Бачка” д.о.о. Суботица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 Богојев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1367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ДТД ВПД „Северна Бачка” д.о.о. Суботица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7. Даљска кривина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1355–1360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„Дунав” а.д. Бачка Паланка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8. Плавна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1325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„Дунав” а.д. Бачка Паланка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9. Бачка Паланка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1297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„Дунав” а.д. Бачка Паланка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10. Гложанска скела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1285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„Дунав” а.д. Бачка Паланка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11. Черевић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1275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„Шајкашка” д.о.о. Нови Сад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12. Камењар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1264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„Шајкашка” д.о.о. Нови Сад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13. Нови Сад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1255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„Шајкашка” д.о.о. Нови Сад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14. Сремски Карловци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1246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„Шајкашка” д.о.о. Нови Сад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15. Чортановци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1236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„Шајкашка” д.о.о. Нови Сад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16. Бешка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1232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„Шајкашка” д.о.о. Нови Сад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17. Сланкамен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1215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„Шајкашка” д.о.о. Нови Сад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18. Стари Бановци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1192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19. Београд (мост Земун ‒ Борча)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1176+100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20. Београд (Панчевачки мост)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1166+600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21. Ушће Млаве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1091+200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22. Рам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1077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23. Винча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1145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24. Велико Градиште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1060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25. Голубац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1043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26. Сиколовац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1039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организује /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ДУНАВ ‒ у средњим и оштрим зимама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Брњица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1033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Дубравица (ушће Велика Морава)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1102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 Мост Ковин-Смедерево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1112+100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 Смедерево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1116+200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 Југово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1120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 Гроцка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1133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7. Ритопек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1141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Институт за водопривреду „Јарослав Черни” а.д.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ТИСА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Нови Кнежевац 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Мост Сента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 Падеј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4. Нови Бечеј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 Жабаљски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 Тителски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СТАРИ БЕГЕЈ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Хетин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Банатски Двор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ПЛОВНИ БЕГЕЈ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Итебеј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Житиште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 Клек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КАНАЛ БЕГЕЈ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Зрењанин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Стајићево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ТАМИШ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Јаша Томић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2. Сечењ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 Томашевац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„Средњи Банат” д.о.о. Зрењанин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 Чента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„Тамиш Дунав” д.о.о. Панчево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 Опово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„Тамиш Дунав” д.о.о. Панчево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 Панчево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„Тамиш Дунав” д.о.о. Панчево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БРЗАВА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Марковићево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„Тамиш Дунав” д.о.о. Панчево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МОРАВИЦА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Ватин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„Тамиш Дунав” д.о.о. Панчево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САВА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Београд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мостови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ЈВП „Бeоградводе”,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Бољевци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30+000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 Прогар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40+000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 Купиново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56+000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 Шабац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мостови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 Хртковци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7. Сремска Митровица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мостови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8. Ушће Босута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169+500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9. Сремска Рача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мост 179+000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10. Јамена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205+000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„Галовица” д.о.о.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КОЛУБАРА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Мост на Обреновачком путу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ЈВП „Београдводе”,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Мост на путу Велики Црљани–М. Борак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ЈВП „Београдводе”,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 Мост на путу Београд–Ваљево код Влајковца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ЈВП „Београдводе”, Београд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ВЕЛИКА МОРАВА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Драговачки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18+000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„ВОДОПРИВРЕДА” ДОО Пожаревац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Љубичевски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21+200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„Смедерево” д.о.о. Смедерево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 Лаповски кључ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75+000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„ВОДОПРИВРЕДА” д.о.о. Смедеревска Паланка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4. Жабарски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56+750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„ВОДОПРИВРЕДА” д.о.о. Смедеревска Паланка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 Марковачки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71+880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 „ЋУПРИЈА” д.о.о. Ћуприја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 Глоговачки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107+500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 „ЋУПРИЈА” д.о.о. Ћуприја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7. Мост на ауто-путу код Мијатовца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116+500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 „ЋУПРИЈА” д.о.о. Ћуприја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8. Друмски мост код Ћуприје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118+600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 „ЋУПРИЈА” д.о.о. Ћуприја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9. Железнички мост код Ћуприје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121+660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 „ЋУПРИЈА” д.о.о. Ћуприја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10. Чепурски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134+000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 „ЋУПРИЈА” д.о.о. Ћуприја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11. Варварински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146+700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 „ЋУПРИЈА” д.о.о. Ћуприја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 xml:space="preserve">ЈУЖНА МОРАВА 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 Љубешка Скела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31+900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„ЕРОЗИЈА” д.о.о. Ниш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 Мраморски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75+000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ВПД „ЕРОЗИЈА” д.о.о. Ниш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Водоток/пункт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тока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Осматрачку службу врши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b/>
                <w:sz w:val="22"/>
              </w:rPr>
              <w:t>ИБАР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1.Стари мост у Краљеву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km 6+300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ВД „Западна Морава” д.о.о. Краљево</w:t>
            </w:r>
          </w:p>
        </w:tc>
      </w:tr>
    </w:tbl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Републички хидрометеоролошки завод Србије врши осматрања ледених појава на станицама из табеле 1.</w:t>
      </w:r>
    </w:p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За време одбране од нагомилавања леда Републички хидрометеоролошки завод Србије доставља податке и прогнозу ледених појава за Дунав, Тису, Саву, Велику Мораву и Тамиш, свакодневно, за седам дана и месечну оријентациону прогнозу.</w:t>
      </w:r>
    </w:p>
    <w:p w:rsidR="004601E9" w:rsidRPr="004601E9" w:rsidRDefault="004601E9" w:rsidP="004601E9">
      <w:pPr>
        <w:spacing w:line="210" w:lineRule="atLeast"/>
        <w:jc w:val="center"/>
        <w:rPr>
          <w:rFonts w:ascii="Arial" w:hAnsi="Arial" w:cs="Arial"/>
        </w:rPr>
      </w:pPr>
      <w:r w:rsidRPr="004601E9">
        <w:rPr>
          <w:rFonts w:ascii="Arial" w:eastAsia="Verdana" w:hAnsi="Arial" w:cs="Arial"/>
          <w:b/>
          <w:sz w:val="22"/>
        </w:rPr>
        <w:t>6. Хармонизација висинског система мреже хидролошких станица површинских вода Републичког хидрометеоролошког завода</w:t>
      </w:r>
    </w:p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Табела 5.</w:t>
      </w:r>
    </w:p>
    <w:tbl>
      <w:tblPr>
        <w:tblW w:w="4950" w:type="pct"/>
        <w:tblInd w:w="1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18"/>
        <w:gridCol w:w="2354"/>
        <w:gridCol w:w="3536"/>
        <w:gridCol w:w="3366"/>
        <w:gridCol w:w="4833"/>
      </w:tblGrid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Ред.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број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Водоток</w:t>
            </w:r>
          </w:p>
        </w:tc>
        <w:tc>
          <w:tcPr>
            <w:tcW w:w="0" w:type="auto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Хидролошка</w:t>
            </w:r>
          </w:p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Станица</w:t>
            </w:r>
          </w:p>
        </w:tc>
        <w:tc>
          <w:tcPr>
            <w:tcW w:w="0" w:type="auto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„0” – кота нуле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rPr>
                <w:rFonts w:ascii="Arial" w:hAnsi="Arial" w:cs="Arial"/>
              </w:rPr>
            </w:pP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Прецизни нивелман (ПН)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Нивелман високе тачности 2 (НВТ2)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(1)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(2)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(3)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(4)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(5)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Бездан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80.64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80.34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Апатин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78.84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78.48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Богојево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77.24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76.94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Бачка Паланка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73.97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73.66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Сад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71.73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71.40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Сланкамен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69.68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69.31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Земун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67.87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67.53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Панчево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67.33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66.97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Смедерево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65.36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64.98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Голубац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62.87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62.56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Велико Градиште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62.17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61.84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Дунав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Банатска Паланка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62.85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62.45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Кнежевац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73.57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73.26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Сента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72.80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72.50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Нови Бечеј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71.87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71.52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Тиса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Тител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69.70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69.36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Стари Бегеј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Хетин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76.69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76.36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Пловни Бегеј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Устава Српски Итебеј Д.В.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76.00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75.71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Тамиш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Јаша Томић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73.46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73.09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Тамиш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Сечањ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71.55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71.23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Брзава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Марковићево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76.90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76.50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Моравица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Ватин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75.88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75.52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23.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Месић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Вршац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82.12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81.77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Нера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Кусић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91.00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90.63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Плазовић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Риђица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93.02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92.71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Млава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Братинац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73.88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73.52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Млава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Велико село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92.32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91.96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Пек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Кучево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147.22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146.84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Јамена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72.44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72.13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Сремска Митровица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72.22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71.91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Шабац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72.61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72.25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Београд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68.28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67.94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Дрина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Радаљ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129.47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129.17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Лим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Пријепоље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443.37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443.09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Јадар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Завлака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153.65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153.18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Јадар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Лешница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103.47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103.20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Колубара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Ваљево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179.14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178.84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Колубара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Словац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119.35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119.04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Колубара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Бели Брод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99.32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99.06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Колубара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Дражевац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71.24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70.86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Тамнава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Коцељева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120.31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119.96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42.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Тамнава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Ћеманов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84.26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83.94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Уб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Уб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89.68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89.36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Љиг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Боговађа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110.39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110.07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Варварин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126.13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125.76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Багрдан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100.94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100.56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Ћуприја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112.49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112.20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Жабарски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87.37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86.90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Велика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Љубучевски мост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73.42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73.03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Кубршница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Смедеревска Паланка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99.92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99.59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Јасеница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Смедеревска Паланка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101.82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101.55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Лепеница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Баточина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106.15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105.78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Јагодина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115.34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115.00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Лугомир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Мајур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123.29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122.83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Црница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Параћин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128.02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127.69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Западна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Чачак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233.92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233.65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Западна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Милочај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194.27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194.02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Западна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Трстеник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160.91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160.60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59.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Западна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Јасика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138.56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138.20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Чемерница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Прељина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231.21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230.94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61.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Бјелица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Гуча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329.12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328.84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Ибар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Рашка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391.48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391.23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Ибар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Матарушка бања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206.62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206.32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Врањски Прибој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349.98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349.64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Владичин Хан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321.91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321.58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Грделица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251.59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251.26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Корвинград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188.09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187.79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Алексинац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157.63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157.27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69.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Јужна Морава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Мојсиње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136.28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135.97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Топоничка Река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Горња Топоница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179.53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179.18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Нишава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Димитровград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440.40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440.04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Нишава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Пирот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364.27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363.96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Нишава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Бела Паланка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282.46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282.13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Нишава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Ниш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187.88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187.57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Топлица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Пепељевац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329.90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329.59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Топлица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Прокупље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234.95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234.56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77.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Топлица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Дољевац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190.41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190.05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78.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Пуста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Пуковац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195.23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194.90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79.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Јабланица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Печењевце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205.82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205.48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lastRenderedPageBreak/>
              <w:t>80.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Ветерница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Лесковац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224.18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223.82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81.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Власина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Власотинце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254.39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254.04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82.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Бели Тимок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Књажевац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208.62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208.28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83.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Бели Тимок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Зајечар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124.41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124.09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84.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Црни Тимок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Гамзиградска Бања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151.91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151.55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85.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Сврљишки Тимок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Ргоште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226.28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225.94</w:t>
            </w:r>
          </w:p>
        </w:tc>
      </w:tr>
      <w:tr w:rsidR="004601E9" w:rsidRPr="004601E9" w:rsidTr="005C3587">
        <w:tblPrEx>
          <w:tblCellMar>
            <w:top w:w="0" w:type="dxa"/>
            <w:bottom w:w="0" w:type="dxa"/>
          </w:tblCellMar>
        </w:tblPrEx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86.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Грлишка река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Грлиште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158.96</w:t>
            </w:r>
          </w:p>
        </w:tc>
        <w:tc>
          <w:tcPr>
            <w:tcW w:w="0" w:type="auto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</w:tcPr>
          <w:p w:rsidR="004601E9" w:rsidRPr="004601E9" w:rsidRDefault="004601E9" w:rsidP="005C3587">
            <w:pPr>
              <w:spacing w:line="210" w:lineRule="atLeast"/>
              <w:rPr>
                <w:rFonts w:ascii="Arial" w:hAnsi="Arial" w:cs="Arial"/>
              </w:rPr>
            </w:pPr>
            <w:r w:rsidRPr="004601E9">
              <w:rPr>
                <w:rFonts w:ascii="Arial" w:eastAsia="Verdana" w:hAnsi="Arial" w:cs="Arial"/>
                <w:sz w:val="22"/>
              </w:rPr>
              <w:t>158.61</w:t>
            </w:r>
          </w:p>
        </w:tc>
      </w:tr>
    </w:tbl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У табели 5. је дат упоредни преглед вредности кота „0” водомера у до сада коришћеном висинском систему Прецизног нивелмана (ПН) (колона (4)) и вредности у висинском систему Нивелмана високе тачности 2 (НВТ2) (колона (5)).</w:t>
      </w:r>
    </w:p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Хармонизацију висинског система мреже хидролошких станица површинских вода Републичког хидрометеролошког завода је извршио Републички геодетски завод ‒ С</w:t>
      </w:r>
      <w:bookmarkStart w:id="1" w:name="_GoBack"/>
      <w:bookmarkEnd w:id="1"/>
      <w:r w:rsidRPr="004601E9">
        <w:rPr>
          <w:rFonts w:ascii="Arial" w:eastAsia="Verdana" w:hAnsi="Arial" w:cs="Arial"/>
          <w:sz w:val="22"/>
        </w:rPr>
        <w:t>ектор геодетских послова на основу тачке 9. Споразума о сарадњи на реализацији активности из Акционог документа за санирање последица поплава, у оквиру Предприступног инструмента ЕУ-ИПА 2014, број 95-252/2015 од 7. јуна 2018. године.</w:t>
      </w:r>
    </w:p>
    <w:p w:rsidR="004601E9" w:rsidRPr="004601E9" w:rsidRDefault="004601E9" w:rsidP="004601E9">
      <w:pPr>
        <w:spacing w:line="210" w:lineRule="atLeast"/>
        <w:rPr>
          <w:rFonts w:ascii="Arial" w:hAnsi="Arial" w:cs="Arial"/>
        </w:rPr>
      </w:pPr>
      <w:r w:rsidRPr="004601E9">
        <w:rPr>
          <w:rFonts w:ascii="Arial" w:eastAsia="Verdana" w:hAnsi="Arial" w:cs="Arial"/>
          <w:sz w:val="22"/>
        </w:rPr>
        <w:t>Хармонизацијом висинског система одређене су коте „0” водомера у висинском систему Нивелмана високе тачности 2 (НВТ2) и извршена контрола кота у висинском систему Прецизног нивелмана (ПН).</w:t>
      </w:r>
    </w:p>
    <w:p w:rsidR="004601E9" w:rsidRPr="004601E9" w:rsidRDefault="004601E9" w:rsidP="00692ADB">
      <w:pPr>
        <w:ind w:left="625"/>
        <w:jc w:val="center"/>
        <w:rPr>
          <w:rFonts w:ascii="Arial" w:hAnsi="Arial" w:cs="Arial"/>
          <w:sz w:val="20"/>
        </w:rPr>
      </w:pPr>
    </w:p>
    <w:sectPr w:rsidR="004601E9" w:rsidRPr="004601E9" w:rsidSect="004601E9">
      <w:footerReference w:type="default" r:id="rId207"/>
      <w:pgSz w:w="15400" w:h="11400" w:orient="landscape"/>
      <w:pgMar w:top="400" w:right="284" w:bottom="500" w:left="28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3BE3" w:rsidRDefault="00343BE3" w:rsidP="00517A41">
      <w:r>
        <w:separator/>
      </w:r>
    </w:p>
  </w:endnote>
  <w:endnote w:type="continuationSeparator" w:id="0">
    <w:p w:rsidR="00343BE3" w:rsidRDefault="00343BE3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4601E9">
      <w:rPr>
        <w:caps/>
        <w:noProof/>
        <w:color w:val="5B9BD5"/>
      </w:rPr>
      <w:t>207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3BE3" w:rsidRDefault="00343BE3" w:rsidP="00517A41">
      <w:r>
        <w:separator/>
      </w:r>
    </w:p>
  </w:footnote>
  <w:footnote w:type="continuationSeparator" w:id="0">
    <w:p w:rsidR="00343BE3" w:rsidRDefault="00343BE3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hideSpellingErrors/>
  <w:hideGrammaticalErrors/>
  <w:attachedTemplate r:id="rId1"/>
  <w:doNotTrackMoves/>
  <w:defaultTabStop w:val="720"/>
  <w:hyphenationZone w:val="425"/>
  <w:characterSpacingControl w:val="doNotCompress"/>
  <w:hdrShapeDefaults>
    <o:shapedefaults v:ext="edit" spidmax="8193"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32A9A"/>
    <w:rsid w:val="000037DC"/>
    <w:rsid w:val="000540A1"/>
    <w:rsid w:val="00075FC2"/>
    <w:rsid w:val="000831BD"/>
    <w:rsid w:val="00186C6C"/>
    <w:rsid w:val="00192081"/>
    <w:rsid w:val="001C11FA"/>
    <w:rsid w:val="00251BA3"/>
    <w:rsid w:val="00343BE3"/>
    <w:rsid w:val="003960C1"/>
    <w:rsid w:val="003B4F49"/>
    <w:rsid w:val="003C4BB6"/>
    <w:rsid w:val="003D018B"/>
    <w:rsid w:val="00425B04"/>
    <w:rsid w:val="0044547E"/>
    <w:rsid w:val="004601E9"/>
    <w:rsid w:val="004F4265"/>
    <w:rsid w:val="005029F7"/>
    <w:rsid w:val="00517A41"/>
    <w:rsid w:val="00520BC5"/>
    <w:rsid w:val="00573CE5"/>
    <w:rsid w:val="00596ED1"/>
    <w:rsid w:val="005D6DF1"/>
    <w:rsid w:val="005F6DF4"/>
    <w:rsid w:val="00606197"/>
    <w:rsid w:val="00607950"/>
    <w:rsid w:val="00643E74"/>
    <w:rsid w:val="00672FD2"/>
    <w:rsid w:val="00692ADB"/>
    <w:rsid w:val="006C26FD"/>
    <w:rsid w:val="00905917"/>
    <w:rsid w:val="00932A9A"/>
    <w:rsid w:val="00944E3C"/>
    <w:rsid w:val="00A31AF5"/>
    <w:rsid w:val="00A43155"/>
    <w:rsid w:val="00AB01F0"/>
    <w:rsid w:val="00AC7D86"/>
    <w:rsid w:val="00C40AD5"/>
    <w:rsid w:val="00C9379D"/>
    <w:rsid w:val="00D70371"/>
    <w:rsid w:val="00E25874"/>
    <w:rsid w:val="00E83EBA"/>
    <w:rsid w:val="00F537C9"/>
    <w:rsid w:val="00FA6A61"/>
    <w:rsid w:val="00FD3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o:colormru v:ext="edit" colors="#d6f9fe,#ccecff"/>
    </o:shapedefaults>
    <o:shapelayout v:ext="edit">
      <o:idmap v:ext="edit" data="1"/>
    </o:shapelayout>
  </w:shapeDefaults>
  <w:decimalSymbol w:val=","/>
  <w:listSeparator w:val=";"/>
  <w14:docId w14:val="67328DB6"/>
  <w15:docId w15:val="{18525E64-DF14-4CFC-9625-CE708135E3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607950"/>
    <w:pPr>
      <w:spacing w:before="120" w:after="120"/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4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69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809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30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80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85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3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88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621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15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67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8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42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682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49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11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97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0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52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30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647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63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54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26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724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1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47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14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32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6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9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4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28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71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359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98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78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46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145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77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93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70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96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12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4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9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83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26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33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094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83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2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6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9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549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61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30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03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83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385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81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5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9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31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7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39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31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465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51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85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30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1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44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96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70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31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361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30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895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66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278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3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16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34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043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55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02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759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26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footer" Target="footer1.xml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theme" Target="theme/theme1.xml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numbering" Target="numbering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6</TotalTime>
  <Pages>219</Pages>
  <Words>2819</Words>
  <Characters>16071</Characters>
  <Application>Microsoft Office Word</Application>
  <DocSecurity>0</DocSecurity>
  <Lines>133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4</cp:revision>
  <dcterms:created xsi:type="dcterms:W3CDTF">2024-12-26T13:01:00Z</dcterms:created>
  <dcterms:modified xsi:type="dcterms:W3CDTF">2024-12-26T13:09:00Z</dcterms:modified>
</cp:coreProperties>
</file>