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9564"/>
      </w:tblGrid>
      <w:tr w:rsidR="00932A9A" w:rsidRPr="00424E7B" w:rsidTr="007E07C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424E7B" w:rsidRDefault="004E34F3" w:rsidP="00692ADB">
            <w:pPr>
              <w:pStyle w:val="NASLOVZLATO"/>
              <w:spacing w:after="120"/>
            </w:pPr>
            <w:r>
              <w:rPr>
                <w:lang w:val="en-US" w:eastAsia="en-US"/>
              </w:rPr>
              <w:drawing>
                <wp:inline distT="0" distB="0" distL="0" distR="0" wp14:anchorId="0B8B0F17" wp14:editId="70CE8BA4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:rsidR="007B3274" w:rsidRPr="00353A8A" w:rsidRDefault="007E07C6" w:rsidP="00353A8A">
            <w:pPr>
              <w:pStyle w:val="NASLOVBELO"/>
              <w:spacing w:after="0"/>
              <w:contextualSpacing/>
              <w:rPr>
                <w:color w:val="FFE599"/>
                <w:lang w:val="en-US"/>
              </w:rPr>
            </w:pPr>
            <w:r w:rsidRPr="007E07C6">
              <w:rPr>
                <w:color w:val="FFE599"/>
              </w:rPr>
              <w:t>ОДЛУКА</w:t>
            </w:r>
          </w:p>
          <w:p w:rsidR="00932A9A" w:rsidRPr="00424E7B" w:rsidRDefault="007E07C6" w:rsidP="007B3274">
            <w:pPr>
              <w:pStyle w:val="NASLOVBELO"/>
              <w:spacing w:after="0"/>
            </w:pPr>
            <w:r w:rsidRPr="007E07C6">
              <w:t>О ИЗМЕНИ И ДОПУНИ ОДЛУКЕ О ВИСИНИ ПОСЕБНЕ НАКНАДЕ ЗА УПОТРЕБУ ЈАВНОГ ПУТА, ЊЕГОВОГ ДЕЛА И ПУТНОГ ОБЈЕКТА (ПУТАРИНА)</w:t>
            </w:r>
          </w:p>
          <w:p w:rsidR="00932A9A" w:rsidRPr="00424E7B" w:rsidRDefault="007E07C6" w:rsidP="007E07C6">
            <w:pPr>
              <w:pStyle w:val="podnaslovpropisa"/>
              <w:spacing w:after="0" w:afterAutospacing="0"/>
            </w:pPr>
            <w:r w:rsidRPr="007E07C6">
              <w:t>("Сл. гласник РС", бр. 107/2024)</w:t>
            </w:r>
          </w:p>
        </w:tc>
      </w:tr>
    </w:tbl>
    <w:p w:rsidR="0026680F" w:rsidRDefault="00A80A98" w:rsidP="0026680F">
      <w:pPr>
        <w:ind w:left="625"/>
        <w:jc w:val="center"/>
        <w:rPr>
          <w:lang w:val="sr-Cyrl-RS"/>
        </w:rPr>
      </w:pPr>
      <w:bookmarkStart w:id="0" w:name="str_1"/>
      <w:bookmarkEnd w:id="0"/>
      <w:r>
        <w:rPr>
          <w:lang w:val="en-US"/>
        </w:rPr>
        <w:drawing>
          <wp:inline distT="0" distB="0" distL="0" distR="0">
            <wp:extent cx="6502400" cy="158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C6">
        <w:rPr>
          <w:lang w:val="sr-Cyrl-RS"/>
        </w:rPr>
        <w:t xml:space="preserve"> </w:t>
      </w:r>
    </w:p>
    <w:p w:rsidR="0026680F" w:rsidRDefault="0026680F" w:rsidP="0026680F">
      <w:pPr>
        <w:ind w:left="625"/>
        <w:jc w:val="center"/>
        <w:rPr>
          <w:lang w:val="sr-Cyrl-RS"/>
        </w:rPr>
        <w:sectPr w:rsidR="0026680F" w:rsidSect="00692ADB">
          <w:footerReference w:type="default" r:id="rId10"/>
          <w:type w:val="continuous"/>
          <w:pgSz w:w="11400" w:h="15400"/>
          <w:pgMar w:top="284" w:right="500" w:bottom="280" w:left="400" w:header="720" w:footer="720" w:gutter="0"/>
          <w:cols w:space="720"/>
        </w:sectPr>
      </w:pPr>
    </w:p>
    <w:p w:rsidR="007E07C6" w:rsidRDefault="007E07C6" w:rsidP="0026680F">
      <w:pPr>
        <w:ind w:left="625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n-US"/>
        </w:rPr>
        <w:lastRenderedPageBreak/>
        <w:drawing>
          <wp:inline distT="0" distB="0" distL="0" distR="0" wp14:anchorId="18F0B2B6" wp14:editId="6504AF81">
            <wp:extent cx="8420400" cy="6480000"/>
            <wp:effectExtent l="0" t="0" r="0" b="0"/>
            <wp:docPr id="6" name="Picture 6" descr="Z:\06_PROPISI_PAKET\06_ISPR_I korektura\SG_107_2024_018_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6_PROPISI_PAKET\06_ISPR_I korektura\SG_107_2024_018_s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C6" w:rsidRDefault="007E07C6" w:rsidP="007E07C6">
      <w:pPr>
        <w:pStyle w:val="normalcentar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7FCDDB53" wp14:editId="1763FBD6">
            <wp:extent cx="8424000" cy="6480000"/>
            <wp:effectExtent l="0" t="0" r="0" b="0"/>
            <wp:docPr id="5" name="Picture 5" descr="Z:\06_PROPISI_PAKET\06_ISPR_I korektura\SG_107_2024_018_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6_PROPISI_PAKET\06_ISPR_I korektura\SG_107_2024_018_s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C6" w:rsidRDefault="007E07C6" w:rsidP="007E07C6">
      <w:pPr>
        <w:pStyle w:val="normalcentar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71C0FDCE" wp14:editId="13D5C977">
            <wp:extent cx="8499600" cy="6480000"/>
            <wp:effectExtent l="0" t="0" r="0" b="0"/>
            <wp:docPr id="4" name="Picture 4" descr="Z:\06_PROPISI_PAKET\06_ISPR_I korektura\SG_107_2024_018_s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06_PROPISI_PAKET\06_ISPR_I korektura\SG_107_2024_018_s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6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C6" w:rsidRDefault="007E07C6" w:rsidP="007E07C6">
      <w:pPr>
        <w:pStyle w:val="normalcentar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0B9E9700" wp14:editId="5E139A63">
            <wp:extent cx="8330400" cy="6480000"/>
            <wp:effectExtent l="0" t="0" r="0" b="0"/>
            <wp:docPr id="3" name="Picture 3" descr="Z:\06_PROPISI_PAKET\06_ISPR_I korektura\SG_107_2024_018_s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6_PROPISI_PAKET\06_ISPR_I korektura\SG_107_2024_018_s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C6" w:rsidRPr="0026680F" w:rsidRDefault="007E07C6" w:rsidP="0026680F">
      <w:pPr>
        <w:pStyle w:val="normalcentar"/>
        <w:jc w:val="center"/>
        <w:rPr>
          <w:rFonts w:ascii="Arial" w:hAnsi="Arial" w:cs="Arial"/>
          <w:color w:val="000000"/>
          <w:sz w:val="18"/>
          <w:szCs w:val="18"/>
          <w:lang w:val="sr-Cyrl-RS"/>
        </w:rPr>
      </w:pPr>
      <w:bookmarkStart w:id="1" w:name="_GoBack"/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3116BB6E" wp14:editId="50214147">
            <wp:extent cx="8686800" cy="6480000"/>
            <wp:effectExtent l="0" t="0" r="0" b="0"/>
            <wp:docPr id="2" name="Picture 2" descr="Z:\06_PROPISI_PAKET\06_ISPR_I korektura\SG_107_2024_018_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6_PROPISI_PAKET\06_ISPR_I korektura\SG_107_2024_018_s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7E07C6" w:rsidRPr="0026680F" w:rsidSect="0026680F">
      <w:type w:val="continuous"/>
      <w:pgSz w:w="15400" w:h="11400" w:orient="landscape"/>
      <w:pgMar w:top="499" w:right="403" w:bottom="403" w:left="35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BE3" w:rsidRDefault="00343BE3" w:rsidP="00517A41">
      <w:r>
        <w:separator/>
      </w:r>
    </w:p>
  </w:endnote>
  <w:endnote w:type="continuationSeparator" w:id="0">
    <w:p w:rsidR="00343BE3" w:rsidRDefault="00343BE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80A98">
      <w:rPr>
        <w:caps/>
        <w:noProof/>
        <w:color w:val="5B9BD5"/>
      </w:rPr>
      <w:t>6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BE3" w:rsidRDefault="00343BE3" w:rsidP="00517A41">
      <w:r>
        <w:separator/>
      </w:r>
    </w:p>
  </w:footnote>
  <w:footnote w:type="continuationSeparator" w:id="0">
    <w:p w:rsidR="00343BE3" w:rsidRDefault="00343BE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037DC"/>
    <w:rsid w:val="000540A1"/>
    <w:rsid w:val="00075631"/>
    <w:rsid w:val="00075FC2"/>
    <w:rsid w:val="000831BD"/>
    <w:rsid w:val="000B2A55"/>
    <w:rsid w:val="00186C6C"/>
    <w:rsid w:val="00192081"/>
    <w:rsid w:val="001C11FA"/>
    <w:rsid w:val="001E08BA"/>
    <w:rsid w:val="00251BA3"/>
    <w:rsid w:val="0026680F"/>
    <w:rsid w:val="00313427"/>
    <w:rsid w:val="00343BE3"/>
    <w:rsid w:val="00353A8A"/>
    <w:rsid w:val="003960C1"/>
    <w:rsid w:val="003B4F49"/>
    <w:rsid w:val="003C4BB6"/>
    <w:rsid w:val="003D018B"/>
    <w:rsid w:val="00424E7B"/>
    <w:rsid w:val="0044547E"/>
    <w:rsid w:val="004E34F3"/>
    <w:rsid w:val="004E5714"/>
    <w:rsid w:val="004F4265"/>
    <w:rsid w:val="005029F7"/>
    <w:rsid w:val="00517A41"/>
    <w:rsid w:val="00520BC5"/>
    <w:rsid w:val="00573CE5"/>
    <w:rsid w:val="00596ED1"/>
    <w:rsid w:val="005D6DF1"/>
    <w:rsid w:val="005F6DF4"/>
    <w:rsid w:val="00606197"/>
    <w:rsid w:val="00607950"/>
    <w:rsid w:val="00643E74"/>
    <w:rsid w:val="00672FD2"/>
    <w:rsid w:val="00692ADB"/>
    <w:rsid w:val="006C26FD"/>
    <w:rsid w:val="00791F69"/>
    <w:rsid w:val="007B3274"/>
    <w:rsid w:val="007E07C6"/>
    <w:rsid w:val="007F5B89"/>
    <w:rsid w:val="00905917"/>
    <w:rsid w:val="00932A9A"/>
    <w:rsid w:val="00944E3C"/>
    <w:rsid w:val="00A31AF5"/>
    <w:rsid w:val="00A43155"/>
    <w:rsid w:val="00A80A98"/>
    <w:rsid w:val="00AB01F0"/>
    <w:rsid w:val="00AC7D86"/>
    <w:rsid w:val="00B86BFF"/>
    <w:rsid w:val="00C40AD5"/>
    <w:rsid w:val="00D0495B"/>
    <w:rsid w:val="00D70371"/>
    <w:rsid w:val="00E25874"/>
    <w:rsid w:val="00E83EBA"/>
    <w:rsid w:val="00F537C9"/>
    <w:rsid w:val="00F95989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4E7B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34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4F3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old">
    <w:name w:val="bold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791F69"/>
  </w:style>
  <w:style w:type="paragraph" w:customStyle="1" w:styleId="odluka-zakon">
    <w:name w:val="odluka-zakon"/>
    <w:basedOn w:val="Normal"/>
    <w:rsid w:val="007B327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normalcentar">
    <w:name w:val="normalcentar"/>
    <w:basedOn w:val="Normal"/>
    <w:rsid w:val="007E07C6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4E7B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34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4F3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old">
    <w:name w:val="bold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791F69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791F69"/>
  </w:style>
  <w:style w:type="paragraph" w:customStyle="1" w:styleId="odluka-zakon">
    <w:name w:val="odluka-zakon"/>
    <w:basedOn w:val="Normal"/>
    <w:rsid w:val="007B327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paragraph" w:customStyle="1" w:styleId="normalcentar">
    <w:name w:val="normalcentar"/>
    <w:basedOn w:val="Normal"/>
    <w:rsid w:val="007E07C6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4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6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2025-01-03T07:11:00Z</dcterms:created>
  <dcterms:modified xsi:type="dcterms:W3CDTF">2025-01-03T07:19:00Z</dcterms:modified>
</cp:coreProperties>
</file>